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394"/>
        <w:gridCol w:w="851"/>
        <w:gridCol w:w="4252"/>
      </w:tblGrid>
      <w:tr w:rsidR="00016187" w:rsidRPr="007B2551" w14:paraId="59713512" w14:textId="77777777" w:rsidTr="008160A6">
        <w:trPr>
          <w:trHeight w:val="483"/>
        </w:trPr>
        <w:tc>
          <w:tcPr>
            <w:tcW w:w="4394" w:type="dxa"/>
          </w:tcPr>
          <w:p w14:paraId="531704C0" w14:textId="77777777" w:rsidR="00016187" w:rsidRPr="007B2551" w:rsidRDefault="00016187" w:rsidP="008160A6">
            <w:pPr>
              <w:pStyle w:val="phtitlepageconfirmstamp"/>
              <w:spacing w:line="276" w:lineRule="auto"/>
              <w:rPr>
                <w:color w:val="auto"/>
              </w:rPr>
            </w:pPr>
            <w:r w:rsidRPr="007B2551">
              <w:rPr>
                <w:color w:val="auto"/>
              </w:rPr>
              <w:t>УТВЕРЖДАЮ</w:t>
            </w:r>
          </w:p>
        </w:tc>
        <w:tc>
          <w:tcPr>
            <w:tcW w:w="851" w:type="dxa"/>
          </w:tcPr>
          <w:p w14:paraId="351E1277" w14:textId="77777777" w:rsidR="00016187" w:rsidRPr="007B2551" w:rsidRDefault="00016187" w:rsidP="008160A6">
            <w:pPr>
              <w:pStyle w:val="phtitlepageconfirmstamp"/>
              <w:spacing w:line="276" w:lineRule="auto"/>
              <w:rPr>
                <w:color w:val="auto"/>
              </w:rPr>
            </w:pPr>
          </w:p>
        </w:tc>
        <w:tc>
          <w:tcPr>
            <w:tcW w:w="4252" w:type="dxa"/>
          </w:tcPr>
          <w:p w14:paraId="5DB73B77" w14:textId="77777777" w:rsidR="00016187" w:rsidRPr="007B2551" w:rsidRDefault="00016187" w:rsidP="008160A6">
            <w:pPr>
              <w:pStyle w:val="phtitlepageconfirmstamp"/>
              <w:spacing w:line="276" w:lineRule="auto"/>
              <w:rPr>
                <w:color w:val="auto"/>
              </w:rPr>
            </w:pPr>
            <w:r w:rsidRPr="007B2551">
              <w:rPr>
                <w:color w:val="auto"/>
              </w:rPr>
              <w:t>УТВЕРЖДАЮ</w:t>
            </w:r>
          </w:p>
        </w:tc>
      </w:tr>
      <w:tr w:rsidR="00016187" w:rsidRPr="007B2551" w14:paraId="16E95FAD" w14:textId="77777777" w:rsidTr="008160A6">
        <w:trPr>
          <w:trHeight w:val="857"/>
        </w:trPr>
        <w:tc>
          <w:tcPr>
            <w:tcW w:w="4394" w:type="dxa"/>
            <w:hideMark/>
          </w:tcPr>
          <w:p w14:paraId="670DE281" w14:textId="77777777" w:rsidR="00016187" w:rsidRPr="007B2551" w:rsidRDefault="00016187" w:rsidP="008160A6">
            <w:pPr>
              <w:pStyle w:val="phtitlepageconfirmstamp"/>
              <w:spacing w:line="276" w:lineRule="auto"/>
              <w:rPr>
                <w:color w:val="auto"/>
              </w:rPr>
            </w:pPr>
            <w:r w:rsidRPr="00AD04C2">
              <w:rPr>
                <w:color w:val="auto"/>
              </w:rPr>
              <w:t>Заместитель министра цифрового развития, связи и массовых коммуникаций Российской Федерации Министерства цифрового развития, связи и массовых коммуникаций Российской Федерации</w:t>
            </w:r>
          </w:p>
        </w:tc>
        <w:tc>
          <w:tcPr>
            <w:tcW w:w="851" w:type="dxa"/>
          </w:tcPr>
          <w:p w14:paraId="1AB76F71" w14:textId="77777777" w:rsidR="00016187" w:rsidRPr="007B2551" w:rsidRDefault="00016187" w:rsidP="008160A6">
            <w:pPr>
              <w:pStyle w:val="phtitlepageconfirmstamp"/>
              <w:spacing w:line="276" w:lineRule="auto"/>
              <w:rPr>
                <w:color w:val="auto"/>
              </w:rPr>
            </w:pPr>
          </w:p>
        </w:tc>
        <w:tc>
          <w:tcPr>
            <w:tcW w:w="4252" w:type="dxa"/>
            <w:hideMark/>
          </w:tcPr>
          <w:p w14:paraId="0A3B1034" w14:textId="2F32458C" w:rsidR="00016187" w:rsidRPr="007B2551" w:rsidRDefault="00AE41A4" w:rsidP="008160A6">
            <w:pPr>
              <w:pStyle w:val="phtitlepageconfirmstamp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>Советник</w:t>
            </w:r>
            <w:bookmarkStart w:id="0" w:name="_GoBack"/>
            <w:bookmarkEnd w:id="0"/>
            <w:r w:rsidR="00016187" w:rsidRPr="00AD04C2">
              <w:rPr>
                <w:color w:val="auto"/>
              </w:rPr>
              <w:t xml:space="preserve"> директора Федерального государственного бюджетного учреждения «Научно-исследовательский институт «Восход»</w:t>
            </w:r>
          </w:p>
        </w:tc>
      </w:tr>
      <w:tr w:rsidR="00016187" w:rsidRPr="007B2551" w14:paraId="3BAC22BB" w14:textId="77777777" w:rsidTr="008160A6">
        <w:trPr>
          <w:trHeight w:val="1547"/>
        </w:trPr>
        <w:tc>
          <w:tcPr>
            <w:tcW w:w="4394" w:type="dxa"/>
            <w:hideMark/>
          </w:tcPr>
          <w:p w14:paraId="12083FF3" w14:textId="77777777" w:rsidR="00016187" w:rsidRPr="007B2551" w:rsidRDefault="00016187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 xml:space="preserve">___________________ </w:t>
            </w:r>
            <w:r w:rsidRPr="00E66A04">
              <w:t>О.Ю. Качанов</w:t>
            </w:r>
          </w:p>
          <w:p w14:paraId="618A076C" w14:textId="77777777" w:rsidR="00016187" w:rsidRPr="007B2551" w:rsidRDefault="00016187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МП</w:t>
            </w:r>
          </w:p>
          <w:p w14:paraId="074B9247" w14:textId="77777777" w:rsidR="00016187" w:rsidRPr="007B2551" w:rsidRDefault="00016187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«____» ______________ 2020 г.</w:t>
            </w:r>
          </w:p>
        </w:tc>
        <w:tc>
          <w:tcPr>
            <w:tcW w:w="851" w:type="dxa"/>
          </w:tcPr>
          <w:p w14:paraId="793771AD" w14:textId="77777777" w:rsidR="00016187" w:rsidRPr="007B2551" w:rsidRDefault="00016187" w:rsidP="008160A6">
            <w:pPr>
              <w:pStyle w:val="phtitlepageconfirmstamp"/>
              <w:rPr>
                <w:color w:val="auto"/>
              </w:rPr>
            </w:pPr>
          </w:p>
        </w:tc>
        <w:tc>
          <w:tcPr>
            <w:tcW w:w="4252" w:type="dxa"/>
            <w:hideMark/>
          </w:tcPr>
          <w:p w14:paraId="5F10E96A" w14:textId="77777777" w:rsidR="00016187" w:rsidRPr="007B2551" w:rsidRDefault="00016187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 xml:space="preserve">___________________ </w:t>
            </w:r>
            <w:r w:rsidRPr="00533787">
              <w:t>Д.В. Пустовой</w:t>
            </w:r>
          </w:p>
          <w:p w14:paraId="26D7732E" w14:textId="77777777" w:rsidR="00016187" w:rsidRPr="007B2551" w:rsidRDefault="00016187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МП</w:t>
            </w:r>
          </w:p>
          <w:p w14:paraId="326A863A" w14:textId="77777777" w:rsidR="00016187" w:rsidRPr="007B2551" w:rsidRDefault="00016187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«____» ______________ 2020 г.</w:t>
            </w:r>
          </w:p>
        </w:tc>
      </w:tr>
    </w:tbl>
    <w:p w14:paraId="55BD3A99" w14:textId="77777777" w:rsidR="00016187" w:rsidRPr="00137B03" w:rsidRDefault="00016187" w:rsidP="00016187">
      <w:pPr>
        <w:pStyle w:val="phtitlepagesystemfull"/>
        <w:rPr>
          <w:rFonts w:cs="Times New Roman"/>
          <w:sz w:val="24"/>
          <w:szCs w:val="24"/>
        </w:rPr>
      </w:pPr>
    </w:p>
    <w:p w14:paraId="577DD12E" w14:textId="77777777" w:rsidR="00016187" w:rsidRPr="00137B03" w:rsidRDefault="00016187" w:rsidP="00016187">
      <w:pPr>
        <w:pStyle w:val="phtitlepagesystemfull"/>
        <w:rPr>
          <w:rFonts w:cs="Times New Roman"/>
          <w:sz w:val="24"/>
          <w:szCs w:val="24"/>
        </w:rPr>
      </w:pPr>
    </w:p>
    <w:p w14:paraId="10CEA423" w14:textId="77777777" w:rsidR="00016187" w:rsidRPr="00137B03" w:rsidRDefault="00016187" w:rsidP="00016187">
      <w:pPr>
        <w:pStyle w:val="phtitlepageother"/>
      </w:pPr>
    </w:p>
    <w:p w14:paraId="627B7EB2" w14:textId="77777777" w:rsidR="00016187" w:rsidRPr="00137B03" w:rsidRDefault="00016187" w:rsidP="00016187">
      <w:pPr>
        <w:pStyle w:val="phtitlepagesystemfull"/>
      </w:pPr>
      <w:r w:rsidRPr="00137B03">
        <w:t xml:space="preserve">Государственная информационная система «Типовое облачное решение по автоматизации </w:t>
      </w:r>
      <w:r w:rsidRPr="000B2CBA">
        <w:t>контрольной (надзорной)</w:t>
      </w:r>
      <w:r w:rsidRPr="00137B03">
        <w:t xml:space="preserve"> деятельности»</w:t>
      </w:r>
    </w:p>
    <w:p w14:paraId="36B86468" w14:textId="77777777" w:rsidR="00016187" w:rsidRPr="00137B03" w:rsidRDefault="00016187" w:rsidP="00016187">
      <w:pPr>
        <w:pStyle w:val="phtitlepagesystemfull"/>
      </w:pPr>
      <w:r>
        <w:t>ГИС ТОР КНД</w:t>
      </w:r>
    </w:p>
    <w:p w14:paraId="505D199C" w14:textId="77777777" w:rsidR="00016187" w:rsidRPr="00137B03" w:rsidRDefault="00016187" w:rsidP="00016187">
      <w:pPr>
        <w:pStyle w:val="phtitlepagedocument"/>
      </w:pPr>
      <w:r>
        <w:t>Инструкция администратора СДО</w:t>
      </w:r>
    </w:p>
    <w:p w14:paraId="6000CE47" w14:textId="1EAC6791" w:rsidR="00016187" w:rsidRPr="00137B03" w:rsidRDefault="00016187" w:rsidP="00016187">
      <w:pPr>
        <w:pStyle w:val="phtitlepagecode0"/>
      </w:pPr>
      <w:r w:rsidRPr="00137B03">
        <w:t>ТОР КНД</w:t>
      </w:r>
      <w:proofErr w:type="gramStart"/>
      <w:r w:rsidRPr="00137B03">
        <w:t>.Р</w:t>
      </w:r>
      <w:proofErr w:type="gramEnd"/>
      <w:r w:rsidRPr="00137B03">
        <w:t>Д.И</w:t>
      </w:r>
      <w:r>
        <w:t>3.05</w:t>
      </w:r>
    </w:p>
    <w:p w14:paraId="19F672CE" w14:textId="77777777" w:rsidR="00016187" w:rsidRDefault="00016187" w:rsidP="00016187">
      <w:pPr>
        <w:pStyle w:val="phtitlepageother"/>
        <w:spacing w:after="0"/>
      </w:pPr>
      <w:r>
        <w:t xml:space="preserve">Основание: Государственный контракт № </w:t>
      </w:r>
      <w:r w:rsidRPr="00EF36C8">
        <w:t>0173100007519000133_144316</w:t>
      </w:r>
      <w:r>
        <w:t xml:space="preserve"> от</w:t>
      </w:r>
      <w:r w:rsidRPr="007926E3">
        <w:t xml:space="preserve"> </w:t>
      </w:r>
      <w:r>
        <w:t>11.11.2019 г</w:t>
      </w:r>
      <w:r w:rsidRPr="00081403">
        <w:t>.</w:t>
      </w:r>
    </w:p>
    <w:p w14:paraId="1E9F09BA" w14:textId="77777777" w:rsidR="00016187" w:rsidRPr="00081403" w:rsidRDefault="00016187" w:rsidP="00016187">
      <w:pPr>
        <w:pStyle w:val="phtitlepageother"/>
        <w:spacing w:after="0"/>
        <w:rPr>
          <w:rFonts w:eastAsia="Calibri" w:cs="Times New Roman"/>
        </w:rPr>
      </w:pPr>
      <w:r>
        <w:t>Этап 3</w:t>
      </w:r>
    </w:p>
    <w:p w14:paraId="5644E395" w14:textId="77777777" w:rsidR="00016187" w:rsidRDefault="00016187" w:rsidP="00016187">
      <w:pPr>
        <w:pStyle w:val="afff1"/>
        <w:spacing w:before="0"/>
        <w:ind w:firstLine="0"/>
        <w:jc w:val="center"/>
      </w:pPr>
    </w:p>
    <w:p w14:paraId="2BDBC21E" w14:textId="77777777" w:rsidR="00016187" w:rsidRPr="00137B03" w:rsidRDefault="00016187" w:rsidP="00016187">
      <w:pPr>
        <w:pStyle w:val="afff1"/>
        <w:spacing w:before="0"/>
        <w:ind w:firstLine="0"/>
        <w:jc w:val="center"/>
      </w:pPr>
    </w:p>
    <w:p w14:paraId="28B2BD76" w14:textId="77777777" w:rsidR="00016187" w:rsidRPr="00137B03" w:rsidRDefault="00016187" w:rsidP="00016187">
      <w:pPr>
        <w:pStyle w:val="phtitlepageother"/>
      </w:pPr>
      <w:r w:rsidRPr="00137B03">
        <w:t xml:space="preserve">На </w:t>
      </w:r>
      <w:r w:rsidRPr="00137B03">
        <w:fldChar w:fldCharType="begin"/>
      </w:r>
      <w:r w:rsidRPr="00137B03">
        <w:instrText>=</w:instrText>
      </w:r>
      <w:r w:rsidRPr="00137B03">
        <w:rPr>
          <w:noProof/>
        </w:rPr>
        <w:fldChar w:fldCharType="begin"/>
      </w:r>
      <w:r w:rsidRPr="00137B03">
        <w:rPr>
          <w:noProof/>
        </w:rPr>
        <w:instrText xml:space="preserve"> NUMPAGES   \* MERGEFORMAT </w:instrText>
      </w:r>
      <w:r w:rsidRPr="00137B03">
        <w:rPr>
          <w:noProof/>
        </w:rPr>
        <w:fldChar w:fldCharType="separate"/>
      </w:r>
      <w:r>
        <w:rPr>
          <w:noProof/>
        </w:rPr>
        <w:instrText>48</w:instrText>
      </w:r>
      <w:r w:rsidRPr="00137B03">
        <w:rPr>
          <w:noProof/>
        </w:rPr>
        <w:fldChar w:fldCharType="end"/>
      </w:r>
      <w:r w:rsidRPr="00137B03">
        <w:fldChar w:fldCharType="separate"/>
      </w:r>
      <w:r>
        <w:rPr>
          <w:noProof/>
        </w:rPr>
        <w:t>48</w:t>
      </w:r>
      <w:r w:rsidRPr="00137B03">
        <w:fldChar w:fldCharType="end"/>
      </w:r>
      <w:r w:rsidRPr="00137B03">
        <w:t xml:space="preserve"> листах</w:t>
      </w:r>
    </w:p>
    <w:p w14:paraId="6C1B130F" w14:textId="77777777" w:rsidR="00016187" w:rsidRPr="00137B03" w:rsidRDefault="00016187" w:rsidP="00016187">
      <w:pPr>
        <w:pStyle w:val="afff1"/>
        <w:ind w:firstLine="0"/>
        <w:jc w:val="center"/>
      </w:pPr>
    </w:p>
    <w:p w14:paraId="65B71351" w14:textId="77777777" w:rsidR="00016187" w:rsidRPr="00137B03" w:rsidRDefault="00016187" w:rsidP="00016187">
      <w:pPr>
        <w:pStyle w:val="afff1"/>
        <w:ind w:firstLine="0"/>
        <w:jc w:val="center"/>
      </w:pPr>
    </w:p>
    <w:p w14:paraId="3B6D07C8" w14:textId="77777777" w:rsidR="00016187" w:rsidRPr="00137B03" w:rsidRDefault="00016187" w:rsidP="00016187">
      <w:pPr>
        <w:pStyle w:val="afff1"/>
        <w:ind w:firstLine="0"/>
        <w:jc w:val="center"/>
      </w:pPr>
    </w:p>
    <w:p w14:paraId="60D05913" w14:textId="77777777" w:rsidR="00016187" w:rsidRPr="00AD04C2" w:rsidRDefault="00016187" w:rsidP="00016187">
      <w:pPr>
        <w:pStyle w:val="afff1"/>
        <w:ind w:firstLine="0"/>
        <w:jc w:val="center"/>
      </w:pPr>
      <w:r w:rsidRPr="00AD04C2">
        <w:t>2020 год</w:t>
      </w:r>
    </w:p>
    <w:p w14:paraId="611077C1" w14:textId="77777777" w:rsidR="00016187" w:rsidRDefault="00016187" w:rsidP="008160A6">
      <w:pPr>
        <w:pStyle w:val="phtitlepageconfirmstamp"/>
        <w:spacing w:line="276" w:lineRule="auto"/>
        <w:rPr>
          <w:color w:val="auto"/>
        </w:rPr>
      </w:pPr>
    </w:p>
    <w:p w14:paraId="622EABCE" w14:textId="77777777" w:rsidR="00016187" w:rsidRDefault="00016187" w:rsidP="008160A6">
      <w:pPr>
        <w:pStyle w:val="phtitlepageconfirmstamp"/>
        <w:spacing w:line="276" w:lineRule="auto"/>
        <w:rPr>
          <w:color w:val="auto"/>
        </w:rPr>
      </w:pPr>
    </w:p>
    <w:p w14:paraId="3381E730" w14:textId="77777777" w:rsidR="00016187" w:rsidRDefault="00016187" w:rsidP="008160A6">
      <w:pPr>
        <w:pStyle w:val="phtitlepageconfirmstamp"/>
        <w:spacing w:line="276" w:lineRule="auto"/>
        <w:rPr>
          <w:color w:val="auto"/>
        </w:rPr>
        <w:sectPr w:rsidR="00016187" w:rsidSect="00507175">
          <w:headerReference w:type="default" r:id="rId9"/>
          <w:headerReference w:type="first" r:id="rId10"/>
          <w:pgSz w:w="11906" w:h="16838"/>
          <w:pgMar w:top="709" w:right="567" w:bottom="851" w:left="1134" w:header="419" w:footer="284" w:gutter="0"/>
          <w:pgNumType w:start="1"/>
          <w:cols w:space="720"/>
          <w:titlePg/>
        </w:sectPr>
      </w:pPr>
    </w:p>
    <w:tbl>
      <w:tblPr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394"/>
        <w:gridCol w:w="851"/>
        <w:gridCol w:w="4252"/>
      </w:tblGrid>
      <w:tr w:rsidR="001B74EA" w:rsidRPr="007B2551" w14:paraId="1DA5F3A0" w14:textId="77777777" w:rsidTr="008160A6">
        <w:trPr>
          <w:trHeight w:val="483"/>
        </w:trPr>
        <w:tc>
          <w:tcPr>
            <w:tcW w:w="4394" w:type="dxa"/>
          </w:tcPr>
          <w:p w14:paraId="7E03F9EE" w14:textId="40DC5E0A" w:rsidR="001B74EA" w:rsidRPr="007B2551" w:rsidRDefault="001B74EA" w:rsidP="008160A6">
            <w:pPr>
              <w:pStyle w:val="phtitlepageconfirmstamp"/>
              <w:spacing w:line="276" w:lineRule="auto"/>
              <w:rPr>
                <w:color w:val="auto"/>
              </w:rPr>
            </w:pPr>
            <w:r w:rsidRPr="007B2551">
              <w:rPr>
                <w:color w:val="auto"/>
              </w:rPr>
              <w:lastRenderedPageBreak/>
              <w:t>УТВЕРЖДАЮ</w:t>
            </w:r>
          </w:p>
        </w:tc>
        <w:tc>
          <w:tcPr>
            <w:tcW w:w="851" w:type="dxa"/>
          </w:tcPr>
          <w:p w14:paraId="79981073" w14:textId="77777777" w:rsidR="001B74EA" w:rsidRPr="007B2551" w:rsidRDefault="001B74EA" w:rsidP="008160A6">
            <w:pPr>
              <w:pStyle w:val="phtitlepageconfirmstamp"/>
              <w:spacing w:line="276" w:lineRule="auto"/>
              <w:rPr>
                <w:color w:val="auto"/>
              </w:rPr>
            </w:pPr>
          </w:p>
        </w:tc>
        <w:tc>
          <w:tcPr>
            <w:tcW w:w="4252" w:type="dxa"/>
          </w:tcPr>
          <w:p w14:paraId="59BC08AE" w14:textId="77777777" w:rsidR="001B74EA" w:rsidRPr="007B2551" w:rsidRDefault="001B74EA" w:rsidP="008160A6">
            <w:pPr>
              <w:pStyle w:val="phtitlepageconfirmstamp"/>
              <w:spacing w:line="276" w:lineRule="auto"/>
              <w:rPr>
                <w:color w:val="auto"/>
              </w:rPr>
            </w:pPr>
            <w:r w:rsidRPr="007B2551">
              <w:rPr>
                <w:color w:val="auto"/>
              </w:rPr>
              <w:t>УТВЕРЖДАЮ</w:t>
            </w:r>
          </w:p>
        </w:tc>
      </w:tr>
      <w:tr w:rsidR="001B74EA" w:rsidRPr="007B2551" w14:paraId="7DE6CEDB" w14:textId="77777777" w:rsidTr="008160A6">
        <w:trPr>
          <w:trHeight w:val="857"/>
        </w:trPr>
        <w:tc>
          <w:tcPr>
            <w:tcW w:w="4394" w:type="dxa"/>
            <w:hideMark/>
          </w:tcPr>
          <w:p w14:paraId="027FF0A2" w14:textId="77777777" w:rsidR="001B74EA" w:rsidRPr="007B2551" w:rsidRDefault="001B74EA" w:rsidP="008160A6">
            <w:pPr>
              <w:pStyle w:val="phtitlepageconfirmstamp"/>
              <w:spacing w:line="276" w:lineRule="auto"/>
              <w:rPr>
                <w:color w:val="auto"/>
              </w:rPr>
            </w:pPr>
            <w:r w:rsidRPr="007B2551">
              <w:rPr>
                <w:color w:val="auto"/>
              </w:rPr>
              <w:t>Советник директора ФГБУ НИИ «Восход»</w:t>
            </w:r>
          </w:p>
        </w:tc>
        <w:tc>
          <w:tcPr>
            <w:tcW w:w="851" w:type="dxa"/>
          </w:tcPr>
          <w:p w14:paraId="013F307A" w14:textId="77777777" w:rsidR="001B74EA" w:rsidRPr="007B2551" w:rsidRDefault="001B74EA" w:rsidP="008160A6">
            <w:pPr>
              <w:pStyle w:val="phtitlepageconfirmstamp"/>
              <w:spacing w:line="276" w:lineRule="auto"/>
              <w:rPr>
                <w:color w:val="auto"/>
              </w:rPr>
            </w:pPr>
          </w:p>
        </w:tc>
        <w:tc>
          <w:tcPr>
            <w:tcW w:w="4252" w:type="dxa"/>
            <w:hideMark/>
          </w:tcPr>
          <w:p w14:paraId="70335F95" w14:textId="77777777" w:rsidR="001B74EA" w:rsidRPr="007B2551" w:rsidRDefault="001B74EA" w:rsidP="008160A6">
            <w:pPr>
              <w:pStyle w:val="phtitlepageconfirmstamp"/>
              <w:spacing w:line="276" w:lineRule="auto"/>
              <w:rPr>
                <w:color w:val="auto"/>
              </w:rPr>
            </w:pPr>
            <w:r w:rsidRPr="007B2551">
              <w:rPr>
                <w:color w:val="auto"/>
              </w:rPr>
              <w:t>Заместитель генерального директора АО «БАРС Груп»</w:t>
            </w:r>
          </w:p>
        </w:tc>
      </w:tr>
      <w:tr w:rsidR="001B74EA" w:rsidRPr="007B2551" w14:paraId="148174F1" w14:textId="77777777" w:rsidTr="008160A6">
        <w:trPr>
          <w:trHeight w:val="1547"/>
        </w:trPr>
        <w:tc>
          <w:tcPr>
            <w:tcW w:w="4394" w:type="dxa"/>
            <w:hideMark/>
          </w:tcPr>
          <w:p w14:paraId="1A9A9E9F" w14:textId="77777777" w:rsidR="001B74EA" w:rsidRPr="007B2551" w:rsidRDefault="001B74EA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___________________ Д.В. Пустовой</w:t>
            </w:r>
          </w:p>
          <w:p w14:paraId="38C4055D" w14:textId="77777777" w:rsidR="001B74EA" w:rsidRPr="007B2551" w:rsidRDefault="001B74EA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МП</w:t>
            </w:r>
          </w:p>
          <w:p w14:paraId="530EA530" w14:textId="77777777" w:rsidR="001B74EA" w:rsidRPr="007B2551" w:rsidRDefault="001B74EA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«____» ______________ 2020 г.</w:t>
            </w:r>
          </w:p>
        </w:tc>
        <w:tc>
          <w:tcPr>
            <w:tcW w:w="851" w:type="dxa"/>
          </w:tcPr>
          <w:p w14:paraId="73E40B8F" w14:textId="77777777" w:rsidR="001B74EA" w:rsidRPr="007B2551" w:rsidRDefault="001B74EA" w:rsidP="008160A6">
            <w:pPr>
              <w:pStyle w:val="phtitlepageconfirmstamp"/>
              <w:rPr>
                <w:color w:val="auto"/>
              </w:rPr>
            </w:pPr>
          </w:p>
        </w:tc>
        <w:tc>
          <w:tcPr>
            <w:tcW w:w="4252" w:type="dxa"/>
            <w:hideMark/>
          </w:tcPr>
          <w:p w14:paraId="0E9C6716" w14:textId="77777777" w:rsidR="001B74EA" w:rsidRPr="007B2551" w:rsidRDefault="001B74EA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___________________ С.В. Яцына</w:t>
            </w:r>
          </w:p>
          <w:p w14:paraId="212B6D51" w14:textId="77777777" w:rsidR="001B74EA" w:rsidRPr="007B2551" w:rsidRDefault="001B74EA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МП</w:t>
            </w:r>
          </w:p>
          <w:p w14:paraId="1A0D8A5B" w14:textId="77777777" w:rsidR="001B74EA" w:rsidRPr="007B2551" w:rsidRDefault="001B74EA" w:rsidP="008160A6">
            <w:pPr>
              <w:pStyle w:val="phtitlepageconfirmstamp"/>
              <w:rPr>
                <w:color w:val="auto"/>
              </w:rPr>
            </w:pPr>
            <w:r w:rsidRPr="007B2551">
              <w:rPr>
                <w:color w:val="auto"/>
              </w:rPr>
              <w:t>«____» ______________ 2020 г.</w:t>
            </w:r>
          </w:p>
        </w:tc>
      </w:tr>
    </w:tbl>
    <w:p w14:paraId="0DB3FFA6" w14:textId="77777777" w:rsidR="00B97E4B" w:rsidRPr="00137B03" w:rsidRDefault="00B97E4B" w:rsidP="00893F86">
      <w:pPr>
        <w:pStyle w:val="phtitlepagesystemfull"/>
        <w:rPr>
          <w:rFonts w:cs="Times New Roman"/>
          <w:sz w:val="24"/>
          <w:szCs w:val="24"/>
        </w:rPr>
      </w:pPr>
    </w:p>
    <w:p w14:paraId="7050BE50" w14:textId="77777777" w:rsidR="00B97E4B" w:rsidRPr="00137B03" w:rsidRDefault="00B97E4B" w:rsidP="00893F86">
      <w:pPr>
        <w:pStyle w:val="phtitlepagesystemfull"/>
        <w:rPr>
          <w:rFonts w:cs="Times New Roman"/>
          <w:sz w:val="24"/>
          <w:szCs w:val="24"/>
        </w:rPr>
      </w:pPr>
    </w:p>
    <w:p w14:paraId="4C483E64" w14:textId="77777777" w:rsidR="00D01070" w:rsidRPr="00137B03" w:rsidRDefault="00D01070" w:rsidP="00D01070">
      <w:pPr>
        <w:pStyle w:val="phtitlepagesystemshort"/>
      </w:pPr>
    </w:p>
    <w:p w14:paraId="0A8E610B" w14:textId="77777777" w:rsidR="00D01070" w:rsidRPr="00137B03" w:rsidRDefault="00D01070" w:rsidP="00D01070">
      <w:pPr>
        <w:pStyle w:val="phtitlepageother"/>
      </w:pPr>
    </w:p>
    <w:p w14:paraId="7480D9C6" w14:textId="0222D5B2" w:rsidR="00B97E4B" w:rsidRPr="00137B03" w:rsidRDefault="00B97E4B" w:rsidP="00D01070">
      <w:pPr>
        <w:pStyle w:val="phtitlepagesystemfull"/>
      </w:pPr>
      <w:r w:rsidRPr="00137B03">
        <w:t xml:space="preserve">Государственная информационная система «Типовое облачное решение по автоматизации </w:t>
      </w:r>
      <w:r w:rsidR="008E5426">
        <w:t>контрольной</w:t>
      </w:r>
      <w:r w:rsidR="000B75D5">
        <w:t xml:space="preserve"> (надзорной)</w:t>
      </w:r>
      <w:r w:rsidRPr="00137B03">
        <w:t xml:space="preserve"> деятельности»</w:t>
      </w:r>
    </w:p>
    <w:p w14:paraId="0E2F6EDA" w14:textId="795A2D9E" w:rsidR="00B97E4B" w:rsidRPr="00137B03" w:rsidRDefault="00F5110C" w:rsidP="00D01070">
      <w:pPr>
        <w:pStyle w:val="phtitlepagesystemfull"/>
      </w:pPr>
      <w:r>
        <w:t>ГИС ТОР КНД</w:t>
      </w:r>
    </w:p>
    <w:p w14:paraId="3A3A66B0" w14:textId="77777777" w:rsidR="00893F86" w:rsidRPr="00137B03" w:rsidRDefault="00893F86" w:rsidP="00893F86">
      <w:pPr>
        <w:pStyle w:val="phnormal"/>
        <w:rPr>
          <w:szCs w:val="24"/>
        </w:rPr>
      </w:pPr>
    </w:p>
    <w:p w14:paraId="5C52AE4B" w14:textId="11C0CFBD" w:rsidR="00B50EEA" w:rsidRPr="00137B03" w:rsidRDefault="000321FC" w:rsidP="00D01070">
      <w:pPr>
        <w:pStyle w:val="phtitlepagedocument"/>
      </w:pPr>
      <w:r>
        <w:t>Инструкция администратора СДО</w:t>
      </w:r>
    </w:p>
    <w:p w14:paraId="110C1AEB" w14:textId="5B940AD1" w:rsidR="00B97E4B" w:rsidRPr="00137B03" w:rsidRDefault="00CF2023" w:rsidP="00D01070">
      <w:pPr>
        <w:pStyle w:val="phtitlepagecode0"/>
      </w:pPr>
      <w:r w:rsidRPr="00137B03">
        <w:t>ТОР КНД</w:t>
      </w:r>
      <w:proofErr w:type="gramStart"/>
      <w:r w:rsidRPr="00137B03">
        <w:t>.Р</w:t>
      </w:r>
      <w:proofErr w:type="gramEnd"/>
      <w:r w:rsidRPr="00137B03">
        <w:t>Д.И</w:t>
      </w:r>
      <w:r w:rsidR="001540FD">
        <w:t>3</w:t>
      </w:r>
      <w:r w:rsidR="0028265E">
        <w:t>.0</w:t>
      </w:r>
      <w:r w:rsidR="001540FD">
        <w:t>5</w:t>
      </w:r>
    </w:p>
    <w:p w14:paraId="70AD1DFF" w14:textId="41FC8F23" w:rsidR="00B50EEA" w:rsidRPr="00137B03" w:rsidRDefault="00B50EEA" w:rsidP="00B50EEA">
      <w:pPr>
        <w:pStyle w:val="afff1"/>
        <w:spacing w:before="0"/>
        <w:ind w:firstLine="0"/>
        <w:jc w:val="center"/>
      </w:pPr>
    </w:p>
    <w:p w14:paraId="4CD41761" w14:textId="298672EA" w:rsidR="00A56FD2" w:rsidRPr="00137B03" w:rsidRDefault="00016187" w:rsidP="00A56FD2">
      <w:pPr>
        <w:pStyle w:val="phtitlepageother"/>
      </w:pPr>
      <w:r w:rsidRPr="00137B03">
        <w:t xml:space="preserve">На </w:t>
      </w:r>
      <w:r w:rsidRPr="00137B03">
        <w:fldChar w:fldCharType="begin"/>
      </w:r>
      <w:r w:rsidRPr="00137B03">
        <w:instrText>=</w:instrText>
      </w:r>
      <w:r w:rsidRPr="00137B03">
        <w:rPr>
          <w:noProof/>
        </w:rPr>
        <w:fldChar w:fldCharType="begin"/>
      </w:r>
      <w:r w:rsidRPr="00137B03">
        <w:rPr>
          <w:noProof/>
        </w:rPr>
        <w:instrText xml:space="preserve"> NUMPAGES   \* MERGEFORMAT </w:instrText>
      </w:r>
      <w:r w:rsidRPr="00137B03">
        <w:rPr>
          <w:noProof/>
        </w:rPr>
        <w:fldChar w:fldCharType="separate"/>
      </w:r>
      <w:r>
        <w:rPr>
          <w:noProof/>
        </w:rPr>
        <w:instrText>48</w:instrText>
      </w:r>
      <w:r w:rsidRPr="00137B03">
        <w:rPr>
          <w:noProof/>
        </w:rPr>
        <w:fldChar w:fldCharType="end"/>
      </w:r>
      <w:r w:rsidRPr="00137B03">
        <w:fldChar w:fldCharType="separate"/>
      </w:r>
      <w:r>
        <w:rPr>
          <w:noProof/>
        </w:rPr>
        <w:t>48</w:t>
      </w:r>
      <w:r w:rsidRPr="00137B03">
        <w:fldChar w:fldCharType="end"/>
      </w:r>
      <w:r w:rsidRPr="00137B03">
        <w:t xml:space="preserve"> листах</w:t>
      </w:r>
    </w:p>
    <w:p w14:paraId="5D1E556D" w14:textId="108BB619" w:rsidR="00DC5ADD" w:rsidRPr="00137B03" w:rsidRDefault="00DC5ADD" w:rsidP="00B50EEA">
      <w:pPr>
        <w:pStyle w:val="afff1"/>
        <w:ind w:firstLine="0"/>
        <w:jc w:val="center"/>
      </w:pPr>
    </w:p>
    <w:p w14:paraId="5AD58CBC" w14:textId="4D84F637" w:rsidR="003C162E" w:rsidRPr="00137B03" w:rsidRDefault="003C162E" w:rsidP="00B50EEA">
      <w:pPr>
        <w:pStyle w:val="afff1"/>
        <w:ind w:firstLine="0"/>
        <w:jc w:val="center"/>
      </w:pPr>
    </w:p>
    <w:p w14:paraId="00E687BB" w14:textId="26F1CC0E" w:rsidR="003C162E" w:rsidRPr="00137B03" w:rsidRDefault="003C162E" w:rsidP="00B50EEA">
      <w:pPr>
        <w:pStyle w:val="afff1"/>
        <w:ind w:firstLine="0"/>
        <w:jc w:val="center"/>
      </w:pPr>
    </w:p>
    <w:p w14:paraId="132D86E4" w14:textId="77777777" w:rsidR="00D01070" w:rsidRPr="00137B03" w:rsidRDefault="00D01070" w:rsidP="00B50EEA">
      <w:pPr>
        <w:pStyle w:val="afff1"/>
        <w:ind w:firstLine="0"/>
        <w:jc w:val="center"/>
      </w:pPr>
    </w:p>
    <w:p w14:paraId="1B044A7C" w14:textId="0EAA3551" w:rsidR="003C162E" w:rsidRPr="00137B03" w:rsidRDefault="003C162E" w:rsidP="00B50EEA">
      <w:pPr>
        <w:pStyle w:val="afff1"/>
        <w:ind w:firstLine="0"/>
        <w:jc w:val="center"/>
      </w:pPr>
    </w:p>
    <w:p w14:paraId="32CC15BB" w14:textId="5A6A6E57" w:rsidR="003C162E" w:rsidRPr="00137B03" w:rsidRDefault="003C162E" w:rsidP="00B50EEA">
      <w:pPr>
        <w:pStyle w:val="afff1"/>
        <w:ind w:firstLine="0"/>
        <w:jc w:val="center"/>
      </w:pPr>
    </w:p>
    <w:p w14:paraId="4017DD6A" w14:textId="77777777" w:rsidR="003C162E" w:rsidRDefault="003C162E" w:rsidP="00B50EEA">
      <w:pPr>
        <w:pStyle w:val="afff1"/>
        <w:ind w:firstLine="0"/>
        <w:jc w:val="center"/>
      </w:pPr>
    </w:p>
    <w:p w14:paraId="7163F827" w14:textId="77777777" w:rsidR="00875DE8" w:rsidRDefault="00875DE8" w:rsidP="00B50EEA">
      <w:pPr>
        <w:pStyle w:val="afff1"/>
        <w:ind w:firstLine="0"/>
        <w:jc w:val="center"/>
      </w:pPr>
    </w:p>
    <w:p w14:paraId="52448EF9" w14:textId="77777777" w:rsidR="00875DE8" w:rsidRPr="00137B03" w:rsidRDefault="00875DE8" w:rsidP="00B50EEA">
      <w:pPr>
        <w:pStyle w:val="afff1"/>
        <w:ind w:firstLine="0"/>
        <w:jc w:val="center"/>
      </w:pPr>
    </w:p>
    <w:p w14:paraId="37E1247C" w14:textId="77777777" w:rsidR="00BF50A8" w:rsidRDefault="00B50EEA" w:rsidP="00B50EEA">
      <w:pPr>
        <w:pStyle w:val="afff1"/>
        <w:ind w:firstLine="0"/>
        <w:jc w:val="center"/>
      </w:pPr>
      <w:r w:rsidRPr="00137B03">
        <w:t>20</w:t>
      </w:r>
      <w:r w:rsidR="00F5110C">
        <w:t>20</w:t>
      </w:r>
      <w:r w:rsidRPr="00137B03">
        <w:t xml:space="preserve"> год</w:t>
      </w:r>
    </w:p>
    <w:p w14:paraId="1DF9DBD8" w14:textId="1E271DF7" w:rsidR="005838CF" w:rsidRDefault="005838CF" w:rsidP="005838CF">
      <w:pPr>
        <w:pStyle w:val="phtitlepageother"/>
        <w:sectPr w:rsidR="005838CF" w:rsidSect="00507175">
          <w:headerReference w:type="first" r:id="rId11"/>
          <w:pgSz w:w="11906" w:h="16838"/>
          <w:pgMar w:top="709" w:right="567" w:bottom="851" w:left="1134" w:header="419" w:footer="284" w:gutter="0"/>
          <w:pgNumType w:start="1"/>
          <w:cols w:space="720"/>
          <w:titlePg/>
        </w:sectPr>
      </w:pPr>
    </w:p>
    <w:p w14:paraId="2BA84181" w14:textId="77777777" w:rsidR="00BF50A8" w:rsidRPr="00137B03" w:rsidRDefault="00BF50A8" w:rsidP="00CF2023">
      <w:pPr>
        <w:pStyle w:val="phcontent"/>
      </w:pPr>
      <w:r w:rsidRPr="00137B03">
        <w:lastRenderedPageBreak/>
        <w:t>ЛИСТ СОГЛАСОВАНИЯ</w:t>
      </w:r>
    </w:p>
    <w:p w14:paraId="70E5C182" w14:textId="77777777" w:rsidR="00BF50A8" w:rsidRPr="00137B03" w:rsidRDefault="00BF50A8" w:rsidP="00CF2023">
      <w:pPr>
        <w:pStyle w:val="phfigure0"/>
      </w:pPr>
      <w:r w:rsidRPr="00137B03">
        <w:t>СОСТАВИЛИ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0"/>
        <w:gridCol w:w="2410"/>
        <w:gridCol w:w="1814"/>
        <w:gridCol w:w="1559"/>
        <w:gridCol w:w="1984"/>
      </w:tblGrid>
      <w:tr w:rsidR="00BF50A8" w:rsidRPr="00137B03" w14:paraId="5685C68E" w14:textId="77777777" w:rsidTr="00D01070">
        <w:trPr>
          <w:trHeight w:val="65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9BA7" w14:textId="77777777" w:rsidR="00BF50A8" w:rsidRPr="00137B03" w:rsidRDefault="00BF50A8" w:rsidP="00CF2023">
            <w:pPr>
              <w:pStyle w:val="phtablecolcaption0"/>
            </w:pPr>
            <w:r w:rsidRPr="00137B03">
              <w:t>Наименование 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203A" w14:textId="77777777" w:rsidR="00BF50A8" w:rsidRPr="00137B03" w:rsidRDefault="00BF50A8" w:rsidP="00CF2023">
            <w:pPr>
              <w:pStyle w:val="phtablecolcaption0"/>
            </w:pPr>
            <w:r w:rsidRPr="00137B03">
              <w:t>Должность исполнителя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FA48" w14:textId="77777777" w:rsidR="00BF50A8" w:rsidRPr="00137B03" w:rsidRDefault="00BF50A8" w:rsidP="00CF2023">
            <w:pPr>
              <w:pStyle w:val="phtablecolcaption0"/>
            </w:pPr>
            <w:r w:rsidRPr="00137B03">
              <w:t>Фамилия и инициалы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7240" w14:textId="77777777" w:rsidR="00BF50A8" w:rsidRPr="00137B03" w:rsidRDefault="00BF50A8" w:rsidP="00CF2023">
            <w:pPr>
              <w:pStyle w:val="phtablecolcaption0"/>
            </w:pPr>
            <w:r w:rsidRPr="00137B03">
              <w:t>Подпись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CFC6" w14:textId="77777777" w:rsidR="00BF50A8" w:rsidRPr="00137B03" w:rsidRDefault="00BF50A8" w:rsidP="00CF2023">
            <w:pPr>
              <w:pStyle w:val="phtablecolcaption0"/>
            </w:pPr>
            <w:r w:rsidRPr="00137B03">
              <w:t>Дата</w:t>
            </w:r>
          </w:p>
        </w:tc>
      </w:tr>
      <w:tr w:rsidR="00BF50A8" w:rsidRPr="00137B03" w14:paraId="36453FE8" w14:textId="77777777" w:rsidTr="00D01070">
        <w:trPr>
          <w:trHeight w:val="65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1771" w14:textId="4FF3ACE7" w:rsidR="00BF50A8" w:rsidRPr="00137B03" w:rsidRDefault="00BF50A8" w:rsidP="00CF2023">
            <w:pPr>
              <w:pStyle w:val="phtablecellleft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2C6E" w14:textId="1EAC382C" w:rsidR="00BF50A8" w:rsidRPr="00137B03" w:rsidRDefault="00BF50A8" w:rsidP="00CF2023">
            <w:pPr>
              <w:pStyle w:val="phtablecellleft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64C1" w14:textId="7747F5C3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366D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EC62B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728EF1FF" w14:textId="77777777" w:rsidTr="00D01070">
        <w:trPr>
          <w:trHeight w:val="65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6A6B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5B1F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7C57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0BC4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4947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4B6597FB" w14:textId="77777777" w:rsidTr="00D01070">
        <w:trPr>
          <w:trHeight w:val="65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AF3B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6457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F4BD3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BEE9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C1A5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3C7758A7" w14:textId="77777777" w:rsidTr="00D01070">
        <w:trPr>
          <w:trHeight w:val="65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4523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D1818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3C65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A2D7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FC21" w14:textId="77777777" w:rsidR="00BF50A8" w:rsidRPr="00137B03" w:rsidRDefault="00BF50A8" w:rsidP="00CF2023">
            <w:pPr>
              <w:pStyle w:val="phtablecellleft0"/>
            </w:pPr>
          </w:p>
        </w:tc>
      </w:tr>
    </w:tbl>
    <w:p w14:paraId="4AB15A7F" w14:textId="77777777" w:rsidR="00CF2023" w:rsidRPr="00137B03" w:rsidRDefault="00CF2023" w:rsidP="00CF2023">
      <w:pPr>
        <w:pStyle w:val="phfigure0"/>
      </w:pPr>
    </w:p>
    <w:p w14:paraId="4990D044" w14:textId="77777777" w:rsidR="00BF50A8" w:rsidRPr="00137B03" w:rsidRDefault="00BF50A8" w:rsidP="00CF2023">
      <w:pPr>
        <w:pStyle w:val="phfigure0"/>
      </w:pPr>
      <w:r w:rsidRPr="00137B03">
        <w:t>СОГЛАСОВАНО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0"/>
        <w:gridCol w:w="2381"/>
        <w:gridCol w:w="1843"/>
        <w:gridCol w:w="1559"/>
        <w:gridCol w:w="1984"/>
      </w:tblGrid>
      <w:tr w:rsidR="00BF50A8" w:rsidRPr="00137B03" w14:paraId="3B813BF4" w14:textId="77777777" w:rsidTr="00D01070">
        <w:trPr>
          <w:trHeight w:val="492"/>
          <w:tblHeader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9320" w14:textId="77777777" w:rsidR="00BF50A8" w:rsidRPr="00137B03" w:rsidRDefault="00BF50A8" w:rsidP="00CF2023">
            <w:pPr>
              <w:pStyle w:val="phtablecolcaption0"/>
            </w:pPr>
            <w:r w:rsidRPr="00137B03">
              <w:t>Наименование организации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04F9" w14:textId="77777777" w:rsidR="00BF50A8" w:rsidRPr="00137B03" w:rsidRDefault="00BF50A8" w:rsidP="00CF2023">
            <w:pPr>
              <w:pStyle w:val="phtablecolcaption0"/>
            </w:pPr>
            <w:r w:rsidRPr="00137B03">
              <w:t>Должность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8FD7" w14:textId="77777777" w:rsidR="00BF50A8" w:rsidRPr="00137B03" w:rsidRDefault="00BF50A8" w:rsidP="00CF2023">
            <w:pPr>
              <w:pStyle w:val="phtablecolcaption0"/>
            </w:pPr>
            <w:r w:rsidRPr="00137B03">
              <w:t>Фамилия и инициалы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D43E" w14:textId="77777777" w:rsidR="00BF50A8" w:rsidRPr="00137B03" w:rsidRDefault="00BF50A8" w:rsidP="00CF2023">
            <w:pPr>
              <w:pStyle w:val="phtablecolcaption0"/>
            </w:pPr>
            <w:r w:rsidRPr="00137B03">
              <w:t>Подпись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1DA5" w14:textId="77777777" w:rsidR="00BF50A8" w:rsidRPr="00137B03" w:rsidRDefault="00BF50A8" w:rsidP="00CF2023">
            <w:pPr>
              <w:pStyle w:val="phtablecolcaption0"/>
            </w:pPr>
            <w:r w:rsidRPr="00137B03">
              <w:t>Дата</w:t>
            </w:r>
          </w:p>
        </w:tc>
      </w:tr>
      <w:tr w:rsidR="00BF50A8" w:rsidRPr="00137B03" w14:paraId="38719808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5C087" w14:textId="1F751675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7E06B" w14:textId="058020C0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5FDB" w14:textId="523CE73E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F3F7C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333E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25DBFCAF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241D2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40A1B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4682F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734C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E222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03E5A923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803F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ACFA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E696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D451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20BC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13A9B7D8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5937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60FB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A5A64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AAD08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EBAA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473E0E18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A033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B059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2EDC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87062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3DDD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32D79D24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F7B26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41EC6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D4DB9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B8A18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DBD65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5FF4A13A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3291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498E6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A08C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DF167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CE64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5B1C31E5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122D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1599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172D6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56EE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C47A" w14:textId="77777777" w:rsidR="00BF50A8" w:rsidRPr="00137B03" w:rsidRDefault="00BF50A8" w:rsidP="00CF2023">
            <w:pPr>
              <w:pStyle w:val="phtablecellleft0"/>
            </w:pPr>
          </w:p>
        </w:tc>
      </w:tr>
      <w:tr w:rsidR="00BF50A8" w:rsidRPr="00137B03" w14:paraId="473C7A5F" w14:textId="77777777" w:rsidTr="00D01070">
        <w:trPr>
          <w:trHeight w:val="49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34F11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D02C3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C689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04B7D" w14:textId="77777777" w:rsidR="00BF50A8" w:rsidRPr="00137B03" w:rsidRDefault="00BF50A8" w:rsidP="00CF2023">
            <w:pPr>
              <w:pStyle w:val="phtablecellleft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CC75" w14:textId="77777777" w:rsidR="00BF50A8" w:rsidRPr="00137B03" w:rsidRDefault="00BF50A8" w:rsidP="00CF2023">
            <w:pPr>
              <w:pStyle w:val="phtablecellleft0"/>
            </w:pPr>
          </w:p>
        </w:tc>
      </w:tr>
    </w:tbl>
    <w:p w14:paraId="3C86E0FD" w14:textId="3D4B6003" w:rsidR="00A35864" w:rsidRPr="00137B03" w:rsidRDefault="00A35864" w:rsidP="00CF2023">
      <w:pPr>
        <w:pStyle w:val="phcontent"/>
      </w:pPr>
      <w:bookmarkStart w:id="1" w:name="_Toc499406147"/>
      <w:bookmarkStart w:id="2" w:name="_Toc529865606"/>
      <w:bookmarkStart w:id="3" w:name="_Toc529874568"/>
      <w:bookmarkStart w:id="4" w:name="_Toc349055680"/>
      <w:bookmarkStart w:id="5" w:name="_Toc346552865"/>
      <w:bookmarkStart w:id="6" w:name="_Toc405544797"/>
      <w:bookmarkStart w:id="7" w:name="_Toc406506796"/>
      <w:bookmarkStart w:id="8" w:name="_Toc433898666"/>
      <w:bookmarkStart w:id="9" w:name="_Toc459817335"/>
      <w:r w:rsidRPr="00137B03">
        <w:lastRenderedPageBreak/>
        <w:t>Содержание</w:t>
      </w:r>
    </w:p>
    <w:bookmarkStart w:id="10" w:name="_Toc521340510"/>
    <w:p w14:paraId="0D1D0514" w14:textId="77777777" w:rsidR="00016187" w:rsidRDefault="00D01070">
      <w:pPr>
        <w:pStyle w:val="1a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137B03">
        <w:rPr>
          <w:b w:val="0"/>
          <w:i/>
          <w:iCs/>
        </w:rPr>
        <w:fldChar w:fldCharType="begin"/>
      </w:r>
      <w:r w:rsidRPr="00137B03">
        <w:rPr>
          <w:b w:val="0"/>
          <w:i/>
          <w:iCs/>
        </w:rPr>
        <w:instrText xml:space="preserve"> TOC \o "1-4" \h \z \u </w:instrText>
      </w:r>
      <w:r w:rsidRPr="00137B03">
        <w:rPr>
          <w:b w:val="0"/>
          <w:i/>
          <w:iCs/>
        </w:rPr>
        <w:fldChar w:fldCharType="separate"/>
      </w:r>
      <w:hyperlink w:anchor="_Toc40179260" w:history="1">
        <w:r w:rsidR="00016187" w:rsidRPr="00B836AE">
          <w:rPr>
            <w:rStyle w:val="aff1"/>
            <w:noProof/>
          </w:rPr>
          <w:t>Перечень терминов и сокращений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_Toc40179260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5</w:t>
        </w:r>
        <w:r w:rsidR="00016187">
          <w:rPr>
            <w:noProof/>
            <w:webHidden/>
          </w:rPr>
          <w:fldChar w:fldCharType="end"/>
        </w:r>
      </w:hyperlink>
    </w:p>
    <w:p w14:paraId="2D587C06" w14:textId="77777777" w:rsidR="00016187" w:rsidRDefault="00011C03">
      <w:pPr>
        <w:pStyle w:val="1a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179261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1</w:t>
        </w:r>
        <w:r w:rsidR="0001618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Введение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_Toc40179261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6</w:t>
        </w:r>
        <w:r w:rsidR="00016187">
          <w:rPr>
            <w:noProof/>
            <w:webHidden/>
          </w:rPr>
          <w:fldChar w:fldCharType="end"/>
        </w:r>
      </w:hyperlink>
    </w:p>
    <w:p w14:paraId="369ACF04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62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1.1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Состав системы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_Toc40179262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6</w:t>
        </w:r>
        <w:r w:rsidR="00016187">
          <w:rPr>
            <w:noProof/>
            <w:webHidden/>
          </w:rPr>
          <w:fldChar w:fldCharType="end"/>
        </w:r>
      </w:hyperlink>
    </w:p>
    <w:p w14:paraId="6C04A850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63" w:history="1">
        <w:r w:rsidR="00016187" w:rsidRPr="00B836AE">
          <w:rPr>
            <w:rStyle w:val="aff1"/>
            <w:rFonts w:ascii="Times New Roman Полужирный" w:hAnsi="Times New Roman Полужирный"/>
            <w:noProof/>
            <w:lang w:val="en-US"/>
          </w:rPr>
          <w:t>1.2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Краткое описание возможностей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_Toc40179263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7</w:t>
        </w:r>
        <w:r w:rsidR="00016187">
          <w:rPr>
            <w:noProof/>
            <w:webHidden/>
          </w:rPr>
          <w:fldChar w:fldCharType="end"/>
        </w:r>
      </w:hyperlink>
    </w:p>
    <w:p w14:paraId="09B9F96E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64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1.3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Область применения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_Toc40179264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7</w:t>
        </w:r>
        <w:r w:rsidR="00016187">
          <w:rPr>
            <w:noProof/>
            <w:webHidden/>
          </w:rPr>
          <w:fldChar w:fldCharType="end"/>
        </w:r>
      </w:hyperlink>
    </w:p>
    <w:p w14:paraId="3EA2A7E2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65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1.4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Условия, при соблюдении которых обеспечивается применение СДО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_Toc40179265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7</w:t>
        </w:r>
        <w:r w:rsidR="00016187">
          <w:rPr>
            <w:noProof/>
            <w:webHidden/>
          </w:rPr>
          <w:fldChar w:fldCharType="end"/>
        </w:r>
      </w:hyperlink>
    </w:p>
    <w:p w14:paraId="010F686A" w14:textId="77777777" w:rsidR="00016187" w:rsidRDefault="00011C03">
      <w:pPr>
        <w:pStyle w:val="1a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179266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2</w:t>
        </w:r>
        <w:r w:rsidR="0001618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Авторизация в Системе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_Toc40179266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10</w:t>
        </w:r>
        <w:r w:rsidR="00016187">
          <w:rPr>
            <w:noProof/>
            <w:webHidden/>
          </w:rPr>
          <w:fldChar w:fldCharType="end"/>
        </w:r>
      </w:hyperlink>
    </w:p>
    <w:p w14:paraId="47255FC8" w14:textId="77777777" w:rsidR="00016187" w:rsidRDefault="00011C03">
      <w:pPr>
        <w:pStyle w:val="1a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179267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3</w:t>
        </w:r>
        <w:r w:rsidR="0001618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Администрирование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_Toc40179267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11</w:t>
        </w:r>
        <w:r w:rsidR="00016187">
          <w:rPr>
            <w:noProof/>
            <w:webHidden/>
          </w:rPr>
          <w:fldChar w:fldCharType="end"/>
        </w:r>
      </w:hyperlink>
    </w:p>
    <w:p w14:paraId="7FD85B1D" w14:textId="77777777" w:rsidR="00016187" w:rsidRDefault="00011C03">
      <w:pPr>
        <w:pStyle w:val="1a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179268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4</w:t>
        </w:r>
        <w:r w:rsidR="0001618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Категория курса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_Toc40179268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12</w:t>
        </w:r>
        <w:r w:rsidR="00016187">
          <w:rPr>
            <w:noProof/>
            <w:webHidden/>
          </w:rPr>
          <w:fldChar w:fldCharType="end"/>
        </w:r>
      </w:hyperlink>
    </w:p>
    <w:p w14:paraId="2A2C5C93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69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4.1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Создание новой категории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_Toc40179269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12</w:t>
        </w:r>
        <w:r w:rsidR="00016187">
          <w:rPr>
            <w:noProof/>
            <w:webHidden/>
          </w:rPr>
          <w:fldChar w:fldCharType="end"/>
        </w:r>
      </w:hyperlink>
    </w:p>
    <w:p w14:paraId="02E8429B" w14:textId="77777777" w:rsidR="00016187" w:rsidRDefault="00011C03">
      <w:pPr>
        <w:pStyle w:val="1a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179270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5</w:t>
        </w:r>
        <w:r w:rsidR="0001618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Курс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_Toc40179270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16</w:t>
        </w:r>
        <w:r w:rsidR="00016187">
          <w:rPr>
            <w:noProof/>
            <w:webHidden/>
          </w:rPr>
          <w:fldChar w:fldCharType="end"/>
        </w:r>
      </w:hyperlink>
    </w:p>
    <w:p w14:paraId="234FE790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71" w:history="1">
        <w:r w:rsidR="00016187" w:rsidRPr="00B836AE">
          <w:rPr>
            <w:rStyle w:val="aff1"/>
            <w:rFonts w:ascii="Times New Roman Полужирный" w:hAnsi="Times New Roman Полужирный"/>
            <w:bCs/>
            <w:noProof/>
          </w:rPr>
          <w:t>5.1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bCs/>
            <w:noProof/>
          </w:rPr>
          <w:t>Создание курсов различных типов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_Toc40179271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16</w:t>
        </w:r>
        <w:r w:rsidR="00016187">
          <w:rPr>
            <w:noProof/>
            <w:webHidden/>
          </w:rPr>
          <w:fldChar w:fldCharType="end"/>
        </w:r>
      </w:hyperlink>
    </w:p>
    <w:p w14:paraId="4B733C15" w14:textId="77777777" w:rsidR="00016187" w:rsidRDefault="00011C03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0179272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5.1.1</w:t>
        </w:r>
        <w:r w:rsidR="0001618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Создание курса типа «Лекция»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_Toc40179272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21</w:t>
        </w:r>
        <w:r w:rsidR="00016187">
          <w:rPr>
            <w:noProof/>
            <w:webHidden/>
          </w:rPr>
          <w:fldChar w:fldCharType="end"/>
        </w:r>
      </w:hyperlink>
    </w:p>
    <w:p w14:paraId="1ED4C806" w14:textId="77777777" w:rsidR="00016187" w:rsidRDefault="00011C03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0179273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5.1.2</w:t>
        </w:r>
        <w:r w:rsidR="0001618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Создание курса типа «Тест»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_Toc40179273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21</w:t>
        </w:r>
        <w:r w:rsidR="00016187">
          <w:rPr>
            <w:noProof/>
            <w:webHidden/>
          </w:rPr>
          <w:fldChar w:fldCharType="end"/>
        </w:r>
      </w:hyperlink>
    </w:p>
    <w:p w14:paraId="640A5236" w14:textId="77777777" w:rsidR="00016187" w:rsidRDefault="00011C03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0179274" w:history="1">
        <w:r w:rsidR="00016187" w:rsidRPr="00B836AE">
          <w:rPr>
            <w:rStyle w:val="aff1"/>
            <w:rFonts w:ascii="Times New Roman Полужирный" w:hAnsi="Times New Roman Полужирный"/>
          </w:rPr>
          <w:t>5.1.2.1</w:t>
        </w:r>
        <w:r w:rsidR="00016187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016187" w:rsidRPr="00B836AE">
          <w:rPr>
            <w:rStyle w:val="aff1"/>
          </w:rPr>
          <w:t>Создание вопроса с типом «Верно/Неверно»</w:t>
        </w:r>
        <w:r w:rsidR="00016187">
          <w:rPr>
            <w:webHidden/>
          </w:rPr>
          <w:tab/>
        </w:r>
        <w:r w:rsidR="00016187">
          <w:rPr>
            <w:webHidden/>
          </w:rPr>
          <w:fldChar w:fldCharType="begin"/>
        </w:r>
        <w:r w:rsidR="00016187">
          <w:rPr>
            <w:webHidden/>
          </w:rPr>
          <w:instrText xml:space="preserve"> PAGEREF _Toc40179274 \h </w:instrText>
        </w:r>
        <w:r w:rsidR="00016187">
          <w:rPr>
            <w:webHidden/>
          </w:rPr>
        </w:r>
        <w:r w:rsidR="00016187">
          <w:rPr>
            <w:webHidden/>
          </w:rPr>
          <w:fldChar w:fldCharType="separate"/>
        </w:r>
        <w:r w:rsidR="00016187">
          <w:rPr>
            <w:webHidden/>
          </w:rPr>
          <w:t>25</w:t>
        </w:r>
        <w:r w:rsidR="00016187">
          <w:rPr>
            <w:webHidden/>
          </w:rPr>
          <w:fldChar w:fldCharType="end"/>
        </w:r>
      </w:hyperlink>
    </w:p>
    <w:p w14:paraId="7B00DF1E" w14:textId="77777777" w:rsidR="00016187" w:rsidRDefault="00011C03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0179275" w:history="1">
        <w:r w:rsidR="00016187" w:rsidRPr="00B836AE">
          <w:rPr>
            <w:rStyle w:val="aff1"/>
            <w:rFonts w:ascii="Times New Roman Полужирный" w:hAnsi="Times New Roman Полужирный"/>
          </w:rPr>
          <w:t>5.1.2.2</w:t>
        </w:r>
        <w:r w:rsidR="00016187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016187" w:rsidRPr="00B836AE">
          <w:rPr>
            <w:rStyle w:val="aff1"/>
          </w:rPr>
          <w:t>Создание вопроса с типом «Множественный выбор»</w:t>
        </w:r>
        <w:r w:rsidR="00016187">
          <w:rPr>
            <w:webHidden/>
          </w:rPr>
          <w:tab/>
        </w:r>
        <w:r w:rsidR="00016187">
          <w:rPr>
            <w:webHidden/>
          </w:rPr>
          <w:fldChar w:fldCharType="begin"/>
        </w:r>
        <w:r w:rsidR="00016187">
          <w:rPr>
            <w:webHidden/>
          </w:rPr>
          <w:instrText xml:space="preserve"> PAGEREF _Toc40179275 \h </w:instrText>
        </w:r>
        <w:r w:rsidR="00016187">
          <w:rPr>
            <w:webHidden/>
          </w:rPr>
        </w:r>
        <w:r w:rsidR="00016187">
          <w:rPr>
            <w:webHidden/>
          </w:rPr>
          <w:fldChar w:fldCharType="separate"/>
        </w:r>
        <w:r w:rsidR="00016187">
          <w:rPr>
            <w:webHidden/>
          </w:rPr>
          <w:t>28</w:t>
        </w:r>
        <w:r w:rsidR="00016187">
          <w:rPr>
            <w:webHidden/>
          </w:rPr>
          <w:fldChar w:fldCharType="end"/>
        </w:r>
      </w:hyperlink>
    </w:p>
    <w:p w14:paraId="6B7C8B9D" w14:textId="77777777" w:rsidR="00016187" w:rsidRDefault="00011C03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0179276" w:history="1">
        <w:r w:rsidR="00016187" w:rsidRPr="00B836AE">
          <w:rPr>
            <w:rStyle w:val="aff1"/>
            <w:rFonts w:ascii="Times New Roman Полужирный" w:hAnsi="Times New Roman Полужирный"/>
          </w:rPr>
          <w:t>5.1.2.3</w:t>
        </w:r>
        <w:r w:rsidR="00016187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016187" w:rsidRPr="00B836AE">
          <w:rPr>
            <w:rStyle w:val="aff1"/>
          </w:rPr>
          <w:t>Создание вопроса с типом «На соответствие»</w:t>
        </w:r>
        <w:r w:rsidR="00016187">
          <w:rPr>
            <w:webHidden/>
          </w:rPr>
          <w:tab/>
        </w:r>
        <w:r w:rsidR="00016187">
          <w:rPr>
            <w:webHidden/>
          </w:rPr>
          <w:fldChar w:fldCharType="begin"/>
        </w:r>
        <w:r w:rsidR="00016187">
          <w:rPr>
            <w:webHidden/>
          </w:rPr>
          <w:instrText xml:space="preserve"> PAGEREF _Toc40179276 \h </w:instrText>
        </w:r>
        <w:r w:rsidR="00016187">
          <w:rPr>
            <w:webHidden/>
          </w:rPr>
        </w:r>
        <w:r w:rsidR="00016187">
          <w:rPr>
            <w:webHidden/>
          </w:rPr>
          <w:fldChar w:fldCharType="separate"/>
        </w:r>
        <w:r w:rsidR="00016187">
          <w:rPr>
            <w:webHidden/>
          </w:rPr>
          <w:t>30</w:t>
        </w:r>
        <w:r w:rsidR="00016187">
          <w:rPr>
            <w:webHidden/>
          </w:rPr>
          <w:fldChar w:fldCharType="end"/>
        </w:r>
      </w:hyperlink>
    </w:p>
    <w:p w14:paraId="240500B2" w14:textId="77777777" w:rsidR="00016187" w:rsidRDefault="00011C03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0179277" w:history="1">
        <w:r w:rsidR="00016187" w:rsidRPr="00B836AE">
          <w:rPr>
            <w:rStyle w:val="aff1"/>
            <w:rFonts w:ascii="Times New Roman Полужирный" w:hAnsi="Times New Roman Полужирный"/>
          </w:rPr>
          <w:t>5.1.2.4</w:t>
        </w:r>
        <w:r w:rsidR="00016187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016187" w:rsidRPr="00B836AE">
          <w:rPr>
            <w:rStyle w:val="aff1"/>
          </w:rPr>
          <w:t>Создание вопроса с типом «Короткий ответ»</w:t>
        </w:r>
        <w:r w:rsidR="00016187">
          <w:rPr>
            <w:webHidden/>
          </w:rPr>
          <w:tab/>
        </w:r>
        <w:r w:rsidR="00016187">
          <w:rPr>
            <w:webHidden/>
          </w:rPr>
          <w:fldChar w:fldCharType="begin"/>
        </w:r>
        <w:r w:rsidR="00016187">
          <w:rPr>
            <w:webHidden/>
          </w:rPr>
          <w:instrText xml:space="preserve"> PAGEREF _Toc40179277 \h </w:instrText>
        </w:r>
        <w:r w:rsidR="00016187">
          <w:rPr>
            <w:webHidden/>
          </w:rPr>
        </w:r>
        <w:r w:rsidR="00016187">
          <w:rPr>
            <w:webHidden/>
          </w:rPr>
          <w:fldChar w:fldCharType="separate"/>
        </w:r>
        <w:r w:rsidR="00016187">
          <w:rPr>
            <w:webHidden/>
          </w:rPr>
          <w:t>31</w:t>
        </w:r>
        <w:r w:rsidR="00016187">
          <w:rPr>
            <w:webHidden/>
          </w:rPr>
          <w:fldChar w:fldCharType="end"/>
        </w:r>
      </w:hyperlink>
    </w:p>
    <w:p w14:paraId="6EF86D79" w14:textId="77777777" w:rsidR="00016187" w:rsidRDefault="00011C03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0179278" w:history="1">
        <w:r w:rsidR="00016187" w:rsidRPr="00B836AE">
          <w:rPr>
            <w:rStyle w:val="aff1"/>
            <w:rFonts w:ascii="Times New Roman Полужирный" w:hAnsi="Times New Roman Полужирный"/>
          </w:rPr>
          <w:t>5.1.2.5</w:t>
        </w:r>
        <w:r w:rsidR="00016187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016187" w:rsidRPr="00B836AE">
          <w:rPr>
            <w:rStyle w:val="aff1"/>
          </w:rPr>
          <w:t>Создание вопроса с типом «Числовой»</w:t>
        </w:r>
        <w:r w:rsidR="00016187">
          <w:rPr>
            <w:webHidden/>
          </w:rPr>
          <w:tab/>
        </w:r>
        <w:r w:rsidR="00016187">
          <w:rPr>
            <w:webHidden/>
          </w:rPr>
          <w:fldChar w:fldCharType="begin"/>
        </w:r>
        <w:r w:rsidR="00016187">
          <w:rPr>
            <w:webHidden/>
          </w:rPr>
          <w:instrText xml:space="preserve"> PAGEREF _Toc40179278 \h </w:instrText>
        </w:r>
        <w:r w:rsidR="00016187">
          <w:rPr>
            <w:webHidden/>
          </w:rPr>
        </w:r>
        <w:r w:rsidR="00016187">
          <w:rPr>
            <w:webHidden/>
          </w:rPr>
          <w:fldChar w:fldCharType="separate"/>
        </w:r>
        <w:r w:rsidR="00016187">
          <w:rPr>
            <w:webHidden/>
          </w:rPr>
          <w:t>32</w:t>
        </w:r>
        <w:r w:rsidR="00016187">
          <w:rPr>
            <w:webHidden/>
          </w:rPr>
          <w:fldChar w:fldCharType="end"/>
        </w:r>
      </w:hyperlink>
    </w:p>
    <w:p w14:paraId="4B8CBFBB" w14:textId="77777777" w:rsidR="00016187" w:rsidRDefault="00011C03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40179279" w:history="1">
        <w:r w:rsidR="00016187" w:rsidRPr="00B836AE">
          <w:rPr>
            <w:rStyle w:val="aff1"/>
            <w:rFonts w:ascii="Times New Roman Полужирный" w:hAnsi="Times New Roman Полужирный"/>
          </w:rPr>
          <w:t>5.1.2.6</w:t>
        </w:r>
        <w:r w:rsidR="00016187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016187" w:rsidRPr="00B836AE">
          <w:rPr>
            <w:rStyle w:val="aff1"/>
          </w:rPr>
          <w:t>Общий перечень вопросов в тесте</w:t>
        </w:r>
        <w:r w:rsidR="00016187">
          <w:rPr>
            <w:webHidden/>
          </w:rPr>
          <w:tab/>
        </w:r>
        <w:r w:rsidR="00016187">
          <w:rPr>
            <w:webHidden/>
          </w:rPr>
          <w:fldChar w:fldCharType="begin"/>
        </w:r>
        <w:r w:rsidR="00016187">
          <w:rPr>
            <w:webHidden/>
          </w:rPr>
          <w:instrText xml:space="preserve"> PAGEREF _Toc40179279 \h </w:instrText>
        </w:r>
        <w:r w:rsidR="00016187">
          <w:rPr>
            <w:webHidden/>
          </w:rPr>
        </w:r>
        <w:r w:rsidR="00016187">
          <w:rPr>
            <w:webHidden/>
          </w:rPr>
          <w:fldChar w:fldCharType="separate"/>
        </w:r>
        <w:r w:rsidR="00016187">
          <w:rPr>
            <w:webHidden/>
          </w:rPr>
          <w:t>33</w:t>
        </w:r>
        <w:r w:rsidR="00016187">
          <w:rPr>
            <w:webHidden/>
          </w:rPr>
          <w:fldChar w:fldCharType="end"/>
        </w:r>
      </w:hyperlink>
    </w:p>
    <w:p w14:paraId="71A43DAD" w14:textId="77777777" w:rsidR="00016187" w:rsidRDefault="00011C03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0179280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5.1.3</w:t>
        </w:r>
        <w:r w:rsidR="0001618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Создание курса типа «Книга»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_Toc40179280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34</w:t>
        </w:r>
        <w:r w:rsidR="00016187">
          <w:rPr>
            <w:noProof/>
            <w:webHidden/>
          </w:rPr>
          <w:fldChar w:fldCharType="end"/>
        </w:r>
      </w:hyperlink>
    </w:p>
    <w:p w14:paraId="44DF0065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81" w:history="1">
        <w:r w:rsidR="00016187" w:rsidRPr="00B836AE">
          <w:rPr>
            <w:rStyle w:val="aff1"/>
            <w:rFonts w:ascii="Times New Roman Полужирный" w:hAnsi="Times New Roman Полужирный"/>
            <w:bCs/>
            <w:noProof/>
          </w:rPr>
          <w:t>5.2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bCs/>
            <w:noProof/>
          </w:rPr>
          <w:t>Настройка видимости курсов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_Toc40179281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34</w:t>
        </w:r>
        <w:r w:rsidR="00016187">
          <w:rPr>
            <w:noProof/>
            <w:webHidden/>
          </w:rPr>
          <w:fldChar w:fldCharType="end"/>
        </w:r>
      </w:hyperlink>
    </w:p>
    <w:p w14:paraId="3A1F07C5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82" w:history="1">
        <w:r w:rsidR="00016187" w:rsidRPr="00B836AE">
          <w:rPr>
            <w:rStyle w:val="aff1"/>
            <w:rFonts w:ascii="Times New Roman Полужирный" w:hAnsi="Times New Roman Полужирный"/>
            <w:bCs/>
            <w:noProof/>
          </w:rPr>
          <w:t>5.3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bCs/>
            <w:noProof/>
          </w:rPr>
          <w:t>Добавление ученика в курс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_Toc40179282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35</w:t>
        </w:r>
        <w:r w:rsidR="00016187">
          <w:rPr>
            <w:noProof/>
            <w:webHidden/>
          </w:rPr>
          <w:fldChar w:fldCharType="end"/>
        </w:r>
      </w:hyperlink>
    </w:p>
    <w:p w14:paraId="5379EBAE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83" w:history="1">
        <w:r w:rsidR="00016187" w:rsidRPr="00B836AE">
          <w:rPr>
            <w:rStyle w:val="aff1"/>
            <w:rFonts w:ascii="Times New Roman Полужирный" w:hAnsi="Times New Roman Полужирный"/>
            <w:bCs/>
            <w:noProof/>
          </w:rPr>
          <w:t>5.4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bCs/>
            <w:noProof/>
          </w:rPr>
          <w:t>Загрузка файлов в курс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_Toc40179283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36</w:t>
        </w:r>
        <w:r w:rsidR="00016187">
          <w:rPr>
            <w:noProof/>
            <w:webHidden/>
          </w:rPr>
          <w:fldChar w:fldCharType="end"/>
        </w:r>
      </w:hyperlink>
    </w:p>
    <w:p w14:paraId="07534742" w14:textId="77777777" w:rsidR="00016187" w:rsidRDefault="00011C03">
      <w:pPr>
        <w:pStyle w:val="1a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179284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6</w:t>
        </w:r>
        <w:r w:rsidR="0001618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Хранилище курсов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_Toc40179284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40</w:t>
        </w:r>
        <w:r w:rsidR="00016187">
          <w:rPr>
            <w:noProof/>
            <w:webHidden/>
          </w:rPr>
          <w:fldChar w:fldCharType="end"/>
        </w:r>
      </w:hyperlink>
    </w:p>
    <w:p w14:paraId="20E168AC" w14:textId="77777777" w:rsidR="00016187" w:rsidRDefault="00011C03">
      <w:pPr>
        <w:pStyle w:val="1a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0179285" w:history="1">
        <w:r w:rsidR="00016187" w:rsidRPr="00B836AE">
          <w:rPr>
            <w:rStyle w:val="aff1"/>
            <w:rFonts w:ascii="Times New Roman Полужирный" w:hAnsi="Times New Roman Полужирный"/>
            <w:noProof/>
          </w:rPr>
          <w:t>7</w:t>
        </w:r>
        <w:r w:rsidR="0001618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16187" w:rsidRPr="00B836AE">
          <w:rPr>
            <w:rStyle w:val="aff1"/>
            <w:noProof/>
          </w:rPr>
          <w:t>Оценка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_Toc40179285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43</w:t>
        </w:r>
        <w:r w:rsidR="00016187">
          <w:rPr>
            <w:noProof/>
            <w:webHidden/>
          </w:rPr>
          <w:fldChar w:fldCharType="end"/>
        </w:r>
      </w:hyperlink>
    </w:p>
    <w:p w14:paraId="02796315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86" w:history="1">
        <w:r w:rsidR="00016187" w:rsidRPr="00B836AE">
          <w:rPr>
            <w:rStyle w:val="aff1"/>
            <w:rFonts w:ascii="Times New Roman Полужирный" w:hAnsi="Times New Roman Полужирный"/>
            <w:bCs/>
            <w:noProof/>
          </w:rPr>
          <w:t>7.1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bCs/>
            <w:noProof/>
          </w:rPr>
          <w:t>Просмотр оценок и результатов тестирования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_Toc40179286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43</w:t>
        </w:r>
        <w:r w:rsidR="00016187">
          <w:rPr>
            <w:noProof/>
            <w:webHidden/>
          </w:rPr>
          <w:fldChar w:fldCharType="end"/>
        </w:r>
      </w:hyperlink>
    </w:p>
    <w:p w14:paraId="05DAD2E2" w14:textId="77777777" w:rsidR="00016187" w:rsidRDefault="00011C03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79287" w:history="1">
        <w:r w:rsidR="00016187" w:rsidRPr="00B836AE">
          <w:rPr>
            <w:rStyle w:val="aff1"/>
            <w:rFonts w:ascii="Times New Roman Полужирный" w:hAnsi="Times New Roman Полужирный"/>
            <w:bCs/>
            <w:noProof/>
          </w:rPr>
          <w:t>7.2</w:t>
        </w:r>
        <w:r w:rsidR="000161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6187" w:rsidRPr="00B836AE">
          <w:rPr>
            <w:rStyle w:val="aff1"/>
            <w:bCs/>
            <w:noProof/>
          </w:rPr>
          <w:t>Настройка методики оценки</w:t>
        </w:r>
        <w:r w:rsidR="00016187">
          <w:rPr>
            <w:noProof/>
            <w:webHidden/>
          </w:rPr>
          <w:tab/>
        </w:r>
        <w:r w:rsidR="00016187">
          <w:rPr>
            <w:noProof/>
            <w:webHidden/>
          </w:rPr>
          <w:fldChar w:fldCharType="begin"/>
        </w:r>
        <w:r w:rsidR="00016187">
          <w:rPr>
            <w:noProof/>
            <w:webHidden/>
          </w:rPr>
          <w:instrText xml:space="preserve"> PAGEREF _Toc40179287 \h </w:instrText>
        </w:r>
        <w:r w:rsidR="00016187">
          <w:rPr>
            <w:noProof/>
            <w:webHidden/>
          </w:rPr>
        </w:r>
        <w:r w:rsidR="00016187">
          <w:rPr>
            <w:noProof/>
            <w:webHidden/>
          </w:rPr>
          <w:fldChar w:fldCharType="separate"/>
        </w:r>
        <w:r w:rsidR="00016187">
          <w:rPr>
            <w:noProof/>
            <w:webHidden/>
          </w:rPr>
          <w:t>44</w:t>
        </w:r>
        <w:r w:rsidR="00016187">
          <w:rPr>
            <w:noProof/>
            <w:webHidden/>
          </w:rPr>
          <w:fldChar w:fldCharType="end"/>
        </w:r>
      </w:hyperlink>
    </w:p>
    <w:p w14:paraId="436994B7" w14:textId="2BCBAA8D" w:rsidR="002979EC" w:rsidRPr="00137B03" w:rsidRDefault="00D01070" w:rsidP="00CF2023">
      <w:pPr>
        <w:pStyle w:val="32"/>
      </w:pPr>
      <w:r w:rsidRPr="00137B03">
        <w:rPr>
          <w:b/>
          <w:i w:val="0"/>
          <w:iCs w:val="0"/>
        </w:rPr>
        <w:fldChar w:fldCharType="end"/>
      </w:r>
    </w:p>
    <w:p w14:paraId="120EA88B" w14:textId="77777777" w:rsidR="000321FC" w:rsidRPr="00137B03" w:rsidRDefault="000321FC" w:rsidP="000321FC">
      <w:pPr>
        <w:pStyle w:val="14"/>
        <w:numPr>
          <w:ilvl w:val="0"/>
          <w:numId w:val="0"/>
        </w:numPr>
        <w:ind w:left="851"/>
      </w:pPr>
      <w:bookmarkStart w:id="11" w:name="_Toc28186342"/>
      <w:bookmarkStart w:id="12" w:name="_Toc4017926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137B03">
        <w:lastRenderedPageBreak/>
        <w:t>Перечень терминов и сокращений</w:t>
      </w:r>
      <w:bookmarkEnd w:id="11"/>
      <w:bookmarkEnd w:id="12"/>
    </w:p>
    <w:tbl>
      <w:tblPr>
        <w:tblStyle w:val="afff2"/>
        <w:tblW w:w="895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10"/>
        <w:gridCol w:w="6549"/>
      </w:tblGrid>
      <w:tr w:rsidR="003468E9" w:rsidRPr="00137B03" w14:paraId="65161D8C" w14:textId="77777777" w:rsidTr="003468E9">
        <w:trPr>
          <w:tblHeader/>
        </w:trPr>
        <w:tc>
          <w:tcPr>
            <w:tcW w:w="2410" w:type="dxa"/>
          </w:tcPr>
          <w:p w14:paraId="107D3CAE" w14:textId="77777777" w:rsidR="003468E9" w:rsidRPr="00137B03" w:rsidRDefault="003468E9" w:rsidP="000321FC">
            <w:pPr>
              <w:pStyle w:val="phtablecolcaption0"/>
            </w:pPr>
            <w:r w:rsidRPr="00137B03">
              <w:t>Термин, сокращение</w:t>
            </w:r>
          </w:p>
        </w:tc>
        <w:tc>
          <w:tcPr>
            <w:tcW w:w="6549" w:type="dxa"/>
          </w:tcPr>
          <w:p w14:paraId="2F8D9190" w14:textId="77777777" w:rsidR="003468E9" w:rsidRPr="00137B03" w:rsidRDefault="003468E9" w:rsidP="000549F6">
            <w:pPr>
              <w:pStyle w:val="phtablecolcaption0"/>
            </w:pPr>
            <w:r w:rsidRPr="000549F6">
              <w:t>Определение</w:t>
            </w:r>
          </w:p>
        </w:tc>
      </w:tr>
      <w:tr w:rsidR="003468E9" w:rsidRPr="00137B03" w14:paraId="338141DA" w14:textId="77777777" w:rsidTr="003468E9">
        <w:tc>
          <w:tcPr>
            <w:tcW w:w="2410" w:type="dxa"/>
          </w:tcPr>
          <w:p w14:paraId="1C7874B4" w14:textId="77777777" w:rsidR="003468E9" w:rsidRPr="000549F6" w:rsidRDefault="003468E9" w:rsidP="000549F6">
            <w:pPr>
              <w:pStyle w:val="phtablecellleft0"/>
            </w:pPr>
            <w:r w:rsidRPr="000549F6">
              <w:t>Авторизация</w:t>
            </w:r>
          </w:p>
        </w:tc>
        <w:tc>
          <w:tcPr>
            <w:tcW w:w="6549" w:type="dxa"/>
          </w:tcPr>
          <w:p w14:paraId="5421E5FF" w14:textId="77777777" w:rsidR="003468E9" w:rsidRPr="000549F6" w:rsidRDefault="003468E9" w:rsidP="000549F6">
            <w:pPr>
              <w:pStyle w:val="phtablecellleft0"/>
            </w:pPr>
            <w:r w:rsidRPr="000549F6">
              <w:t>Процедура предоставления субъекту определённых прав доступа</w:t>
            </w:r>
          </w:p>
        </w:tc>
      </w:tr>
      <w:tr w:rsidR="003468E9" w:rsidRPr="00137B03" w14:paraId="7BA7CC25" w14:textId="77777777" w:rsidTr="003468E9">
        <w:tc>
          <w:tcPr>
            <w:tcW w:w="2410" w:type="dxa"/>
          </w:tcPr>
          <w:p w14:paraId="2B9719A6" w14:textId="77777777" w:rsidR="003468E9" w:rsidRPr="000549F6" w:rsidRDefault="003468E9" w:rsidP="000549F6">
            <w:pPr>
              <w:pStyle w:val="phtablecellleft0"/>
            </w:pPr>
            <w:r w:rsidRPr="000549F6">
              <w:t>Блок</w:t>
            </w:r>
          </w:p>
        </w:tc>
        <w:tc>
          <w:tcPr>
            <w:tcW w:w="6549" w:type="dxa"/>
          </w:tcPr>
          <w:p w14:paraId="5EBFB5A1" w14:textId="77777777" w:rsidR="003468E9" w:rsidRPr="000549F6" w:rsidRDefault="003468E9" w:rsidP="000549F6">
            <w:pPr>
              <w:pStyle w:val="phtablecellleft0"/>
            </w:pPr>
            <w:r w:rsidRPr="000549F6">
              <w:t>Элемент интерфейса курса, который размещается слева или справа от основного содержания страницы. С помощью блоков можно организовать навигацию по сайту, размещать дополнительные материалы (например, каналы новостей или видеоролики), выводить динамическую информацию о событиях на курсе и т.п.</w:t>
            </w:r>
          </w:p>
        </w:tc>
      </w:tr>
      <w:tr w:rsidR="003468E9" w:rsidRPr="00137B03" w14:paraId="7C9BEEA6" w14:textId="77777777" w:rsidTr="003468E9">
        <w:tc>
          <w:tcPr>
            <w:tcW w:w="2410" w:type="dxa"/>
          </w:tcPr>
          <w:p w14:paraId="6F4FAA30" w14:textId="77777777" w:rsidR="003468E9" w:rsidRPr="000549F6" w:rsidRDefault="003468E9" w:rsidP="000549F6">
            <w:pPr>
              <w:pStyle w:val="phtablecellleft0"/>
            </w:pPr>
            <w:r>
              <w:t>ГИС ТОР КНД</w:t>
            </w:r>
          </w:p>
        </w:tc>
        <w:tc>
          <w:tcPr>
            <w:tcW w:w="6549" w:type="dxa"/>
          </w:tcPr>
          <w:p w14:paraId="5E40F24A" w14:textId="1FCF9D2B" w:rsidR="003468E9" w:rsidRPr="000549F6" w:rsidRDefault="003468E9" w:rsidP="000549F6">
            <w:pPr>
              <w:pStyle w:val="phtablecellleft0"/>
            </w:pPr>
            <w:r w:rsidRPr="00407749">
              <w:t xml:space="preserve">Государственная информационная система «Типовое облачное решение по автоматизации </w:t>
            </w:r>
            <w:r w:rsidR="008E5426">
              <w:t>контрольной</w:t>
            </w:r>
            <w:r w:rsidR="000B75D5">
              <w:t xml:space="preserve"> (надзорной)</w:t>
            </w:r>
            <w:r w:rsidRPr="00407749">
              <w:t xml:space="preserve"> деятельности»</w:t>
            </w:r>
          </w:p>
        </w:tc>
      </w:tr>
      <w:tr w:rsidR="003468E9" w:rsidRPr="00137B03" w14:paraId="67DF5F26" w14:textId="77777777" w:rsidTr="003468E9">
        <w:tc>
          <w:tcPr>
            <w:tcW w:w="2410" w:type="dxa"/>
          </w:tcPr>
          <w:p w14:paraId="051F5A7B" w14:textId="77777777" w:rsidR="003468E9" w:rsidRPr="000549F6" w:rsidRDefault="003468E9" w:rsidP="000549F6">
            <w:pPr>
              <w:pStyle w:val="phtablecellleft0"/>
            </w:pPr>
            <w:r w:rsidRPr="000549F6">
              <w:t>Группа</w:t>
            </w:r>
          </w:p>
        </w:tc>
        <w:tc>
          <w:tcPr>
            <w:tcW w:w="6549" w:type="dxa"/>
          </w:tcPr>
          <w:p w14:paraId="1EDEE40C" w14:textId="77777777" w:rsidR="003468E9" w:rsidRPr="000549F6" w:rsidRDefault="003468E9" w:rsidP="000549F6">
            <w:pPr>
              <w:pStyle w:val="phtablecellleft0"/>
            </w:pPr>
            <w:r w:rsidRPr="000549F6">
              <w:t>Подмножество пользователей курса</w:t>
            </w:r>
          </w:p>
        </w:tc>
      </w:tr>
      <w:tr w:rsidR="003468E9" w:rsidRPr="00137B03" w14:paraId="6A6E5D65" w14:textId="77777777" w:rsidTr="003468E9">
        <w:tc>
          <w:tcPr>
            <w:tcW w:w="2410" w:type="dxa"/>
          </w:tcPr>
          <w:p w14:paraId="7F5216E2" w14:textId="77777777" w:rsidR="003468E9" w:rsidRDefault="003468E9" w:rsidP="000549F6">
            <w:pPr>
              <w:pStyle w:val="phtablecellleft0"/>
            </w:pPr>
            <w:r>
              <w:t>ЕСИА</w:t>
            </w:r>
          </w:p>
        </w:tc>
        <w:tc>
          <w:tcPr>
            <w:tcW w:w="6549" w:type="dxa"/>
          </w:tcPr>
          <w:p w14:paraId="0B44D364" w14:textId="77777777" w:rsidR="003468E9" w:rsidRDefault="003468E9" w:rsidP="000549F6">
            <w:pPr>
              <w:pStyle w:val="phtablecellleft0"/>
            </w:pPr>
            <w:r w:rsidRPr="00407749">
              <w:t>Единая система идентификац</w:t>
            </w:r>
            <w:proofErr w:type="gramStart"/>
            <w:r w:rsidRPr="00407749">
              <w:t>ии и ау</w:t>
            </w:r>
            <w:proofErr w:type="gramEnd"/>
            <w:r w:rsidRPr="00407749">
              <w:t>тентификации</w:t>
            </w:r>
          </w:p>
        </w:tc>
      </w:tr>
      <w:tr w:rsidR="003468E9" w:rsidRPr="00137B03" w14:paraId="742B6F77" w14:textId="77777777" w:rsidTr="003468E9">
        <w:tc>
          <w:tcPr>
            <w:tcW w:w="2410" w:type="dxa"/>
          </w:tcPr>
          <w:p w14:paraId="2701E321" w14:textId="77777777" w:rsidR="003468E9" w:rsidRPr="000549F6" w:rsidRDefault="003468E9" w:rsidP="000549F6">
            <w:pPr>
              <w:pStyle w:val="phtablecellleft0"/>
            </w:pPr>
            <w:r w:rsidRPr="000549F6">
              <w:t>Интерфейс</w:t>
            </w:r>
          </w:p>
        </w:tc>
        <w:tc>
          <w:tcPr>
            <w:tcW w:w="6549" w:type="dxa"/>
          </w:tcPr>
          <w:p w14:paraId="0E7330FF" w14:textId="77777777" w:rsidR="003468E9" w:rsidRPr="000549F6" w:rsidRDefault="003468E9" w:rsidP="000549F6">
            <w:pPr>
              <w:pStyle w:val="phtablecellleft0"/>
            </w:pPr>
            <w:r w:rsidRPr="000549F6">
              <w:t>Совокупность возможностей, средств, способов, методов и правил взаимодействия двух объектов, в частности человека с системой, устройством или программой для обмена информацией между ними</w:t>
            </w:r>
          </w:p>
        </w:tc>
      </w:tr>
      <w:tr w:rsidR="003468E9" w:rsidRPr="00137B03" w14:paraId="474BCFD3" w14:textId="77777777" w:rsidTr="003468E9">
        <w:tc>
          <w:tcPr>
            <w:tcW w:w="2410" w:type="dxa"/>
          </w:tcPr>
          <w:p w14:paraId="41601759" w14:textId="77777777" w:rsidR="003468E9" w:rsidRPr="000549F6" w:rsidRDefault="003468E9" w:rsidP="000549F6">
            <w:pPr>
              <w:pStyle w:val="phtablecellleft0"/>
            </w:pPr>
            <w:r w:rsidRPr="000549F6">
              <w:t>Категория курсов</w:t>
            </w:r>
          </w:p>
        </w:tc>
        <w:tc>
          <w:tcPr>
            <w:tcW w:w="6549" w:type="dxa"/>
          </w:tcPr>
          <w:p w14:paraId="1E6C998F" w14:textId="77777777" w:rsidR="003468E9" w:rsidRPr="000549F6" w:rsidRDefault="003468E9" w:rsidP="000549F6">
            <w:pPr>
              <w:pStyle w:val="phtablecellleft0"/>
            </w:pPr>
            <w:r w:rsidRPr="000549F6">
              <w:t>Дополнительный уровень в структуре сайта. Категории позволяют организовывать множество курсов в иерархическую структуру</w:t>
            </w:r>
          </w:p>
        </w:tc>
      </w:tr>
      <w:tr w:rsidR="003468E9" w:rsidRPr="00137B03" w14:paraId="37122878" w14:textId="77777777" w:rsidTr="003468E9">
        <w:tc>
          <w:tcPr>
            <w:tcW w:w="2410" w:type="dxa"/>
          </w:tcPr>
          <w:p w14:paraId="4270B96E" w14:textId="77777777" w:rsidR="003468E9" w:rsidRPr="000549F6" w:rsidRDefault="003468E9" w:rsidP="000549F6">
            <w:pPr>
              <w:pStyle w:val="phtablecellleft0"/>
            </w:pPr>
            <w:r w:rsidRPr="000549F6">
              <w:t>Курс</w:t>
            </w:r>
          </w:p>
        </w:tc>
        <w:tc>
          <w:tcPr>
            <w:tcW w:w="6549" w:type="dxa"/>
          </w:tcPr>
          <w:p w14:paraId="79867A63" w14:textId="77777777" w:rsidR="003468E9" w:rsidRPr="000549F6" w:rsidRDefault="003468E9" w:rsidP="000549F6">
            <w:pPr>
              <w:pStyle w:val="phtablecellleft0"/>
            </w:pPr>
            <w:r>
              <w:t>Основная</w:t>
            </w:r>
            <w:r w:rsidRPr="000549F6">
              <w:t xml:space="preserve"> структурная</w:t>
            </w:r>
            <w:r>
              <w:t xml:space="preserve"> единица</w:t>
            </w:r>
            <w:r w:rsidRPr="000549F6">
              <w:t xml:space="preserve"> СДО</w:t>
            </w:r>
          </w:p>
        </w:tc>
      </w:tr>
      <w:tr w:rsidR="003468E9" w:rsidRPr="00137B03" w14:paraId="33D24725" w14:textId="77777777" w:rsidTr="003468E9">
        <w:tc>
          <w:tcPr>
            <w:tcW w:w="2410" w:type="dxa"/>
          </w:tcPr>
          <w:p w14:paraId="4EA74ADA" w14:textId="77777777" w:rsidR="003468E9" w:rsidRDefault="003468E9" w:rsidP="000549F6">
            <w:pPr>
              <w:pStyle w:val="phtablecellleft0"/>
            </w:pPr>
            <w:r>
              <w:t>СДО, Система</w:t>
            </w:r>
          </w:p>
        </w:tc>
        <w:tc>
          <w:tcPr>
            <w:tcW w:w="6549" w:type="dxa"/>
          </w:tcPr>
          <w:p w14:paraId="02EF5D13" w14:textId="303EC27F" w:rsidR="003468E9" w:rsidRPr="000549F6" w:rsidRDefault="003468E9" w:rsidP="0081405C">
            <w:pPr>
              <w:pStyle w:val="phtablecellleft0"/>
            </w:pPr>
            <w:r w:rsidRPr="00407749">
              <w:t>Модуль «</w:t>
            </w:r>
            <w:r w:rsidR="005018B5">
              <w:t>Система дистанционного обучения</w:t>
            </w:r>
            <w:r w:rsidRPr="00407749">
              <w:t>» ГИС ТОР КНД</w:t>
            </w:r>
          </w:p>
        </w:tc>
      </w:tr>
      <w:tr w:rsidR="003468E9" w:rsidRPr="00137B03" w14:paraId="619CD7A7" w14:textId="77777777" w:rsidTr="003468E9">
        <w:tc>
          <w:tcPr>
            <w:tcW w:w="2410" w:type="dxa"/>
          </w:tcPr>
          <w:p w14:paraId="57172E36" w14:textId="77777777" w:rsidR="003468E9" w:rsidRPr="000549F6" w:rsidRDefault="003468E9" w:rsidP="000549F6">
            <w:pPr>
              <w:pStyle w:val="phtablecellleft0"/>
            </w:pPr>
            <w:r w:rsidRPr="000549F6">
              <w:t>Элемент курса</w:t>
            </w:r>
          </w:p>
        </w:tc>
        <w:tc>
          <w:tcPr>
            <w:tcW w:w="6549" w:type="dxa"/>
          </w:tcPr>
          <w:p w14:paraId="2F54C1D5" w14:textId="77777777" w:rsidR="003468E9" w:rsidRPr="000549F6" w:rsidRDefault="003468E9" w:rsidP="000549F6">
            <w:pPr>
              <w:pStyle w:val="phtablecellleft0"/>
            </w:pPr>
            <w:r w:rsidRPr="000549F6">
              <w:t>Интерактивный компонент, который можно включить в состав курса</w:t>
            </w:r>
          </w:p>
        </w:tc>
      </w:tr>
    </w:tbl>
    <w:p w14:paraId="5AADFFAB" w14:textId="45E813E3" w:rsidR="000321FC" w:rsidRPr="00AF2FDE" w:rsidRDefault="00924D13" w:rsidP="000321FC">
      <w:pPr>
        <w:pStyle w:val="14"/>
        <w:keepLines w:val="0"/>
        <w:tabs>
          <w:tab w:val="clear" w:pos="1418"/>
          <w:tab w:val="num" w:pos="-567"/>
        </w:tabs>
        <w:suppressAutoHyphens/>
        <w:spacing w:before="160" w:after="240" w:line="240" w:lineRule="auto"/>
        <w:ind w:left="1593" w:right="0" w:hanging="742"/>
        <w:jc w:val="left"/>
      </w:pPr>
      <w:bookmarkStart w:id="13" w:name="_Toc40179261"/>
      <w:bookmarkStart w:id="14" w:name="_Toc357527315"/>
      <w:r>
        <w:lastRenderedPageBreak/>
        <w:t>Введение</w:t>
      </w:r>
      <w:bookmarkEnd w:id="13"/>
    </w:p>
    <w:bookmarkEnd w:id="14"/>
    <w:p w14:paraId="571BE7CD" w14:textId="221B409F" w:rsidR="00AD218E" w:rsidRPr="00137B03" w:rsidRDefault="00AD218E" w:rsidP="00AD218E">
      <w:pPr>
        <w:pStyle w:val="phnormal"/>
      </w:pPr>
      <w:r w:rsidRPr="00137B03">
        <w:t xml:space="preserve">Полное наименование системы: </w:t>
      </w:r>
      <w:r w:rsidRPr="007F45A2">
        <w:t>Модуль «</w:t>
      </w:r>
      <w:r w:rsidR="005018B5">
        <w:t>Система дистанционного обучения</w:t>
      </w:r>
      <w:r>
        <w:t>» ГИС ТОР КНД</w:t>
      </w:r>
      <w:r w:rsidRPr="00137B03">
        <w:t>.</w:t>
      </w:r>
    </w:p>
    <w:p w14:paraId="64988973" w14:textId="77777777" w:rsidR="00AD218E" w:rsidRPr="00137B03" w:rsidRDefault="00AD218E" w:rsidP="00AD218E">
      <w:pPr>
        <w:pStyle w:val="phnormal"/>
      </w:pPr>
      <w:r w:rsidRPr="00137B03">
        <w:t xml:space="preserve">Условное наименование: </w:t>
      </w:r>
      <w:r>
        <w:t>СДО, Система.</w:t>
      </w:r>
    </w:p>
    <w:p w14:paraId="2BA26F05" w14:textId="77777777" w:rsidR="000321FC" w:rsidRDefault="000321FC" w:rsidP="000321FC">
      <w:pPr>
        <w:pStyle w:val="20"/>
        <w:keepNext w:val="0"/>
        <w:keepLines w:val="0"/>
        <w:spacing w:before="160" w:after="300"/>
        <w:ind w:right="0"/>
        <w:jc w:val="left"/>
      </w:pPr>
      <w:bookmarkStart w:id="15" w:name="_Toc433895125"/>
      <w:bookmarkStart w:id="16" w:name="_Toc433895219"/>
      <w:bookmarkStart w:id="17" w:name="_Toc433895277"/>
      <w:bookmarkStart w:id="18" w:name="_Toc433898667"/>
      <w:bookmarkStart w:id="19" w:name="_Toc27082429"/>
      <w:bookmarkStart w:id="20" w:name="_Toc28186345"/>
      <w:bookmarkStart w:id="21" w:name="_Toc40179262"/>
      <w:bookmarkStart w:id="22" w:name="_Toc349055681"/>
      <w:bookmarkStart w:id="23" w:name="_Toc346552866"/>
      <w:bookmarkStart w:id="24" w:name="_Toc405544798"/>
      <w:bookmarkStart w:id="25" w:name="_Toc406506797"/>
      <w:bookmarkStart w:id="26" w:name="_Toc433898668"/>
      <w:bookmarkStart w:id="27" w:name="_Toc499406149"/>
      <w:bookmarkStart w:id="28" w:name="_Toc529865608"/>
      <w:bookmarkStart w:id="29" w:name="_Toc529874570"/>
      <w:bookmarkEnd w:id="15"/>
      <w:bookmarkEnd w:id="16"/>
      <w:bookmarkEnd w:id="17"/>
      <w:bookmarkEnd w:id="18"/>
      <w:r>
        <w:t>Состав</w:t>
      </w:r>
      <w:r w:rsidRPr="00AF2FDE">
        <w:t xml:space="preserve"> системы</w:t>
      </w:r>
      <w:bookmarkEnd w:id="19"/>
      <w:bookmarkEnd w:id="20"/>
      <w:bookmarkEnd w:id="21"/>
    </w:p>
    <w:p w14:paraId="6CD9210F" w14:textId="696CADB7" w:rsidR="000549F6" w:rsidRPr="00E277C0" w:rsidRDefault="000549F6" w:rsidP="000549F6">
      <w:pPr>
        <w:pStyle w:val="phnormal"/>
        <w:rPr>
          <w:i/>
        </w:rPr>
      </w:pPr>
      <w:r>
        <w:t>Структура СДО состоит из следующих элементов (</w:t>
      </w:r>
      <w:r>
        <w:fldChar w:fldCharType="begin"/>
      </w:r>
      <w:r>
        <w:instrText xml:space="preserve"> REF _Ref38913514 \h </w:instrText>
      </w:r>
      <w:r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1</w:t>
      </w:r>
      <w:r>
        <w:fldChar w:fldCharType="end"/>
      </w:r>
      <w:r>
        <w:t>)</w:t>
      </w:r>
      <w:r w:rsidRPr="00E277C0">
        <w:t>:</w:t>
      </w:r>
    </w:p>
    <w:p w14:paraId="60D61B9B" w14:textId="77777777" w:rsidR="000549F6" w:rsidRPr="00DB480F" w:rsidRDefault="000549F6" w:rsidP="000549F6">
      <w:pPr>
        <w:pStyle w:val="phlistitemized1"/>
      </w:pPr>
      <w:r>
        <w:t>м</w:t>
      </w:r>
      <w:r w:rsidRPr="00DB480F">
        <w:t>одуль «Управлени</w:t>
      </w:r>
      <w:r>
        <w:t>е</w:t>
      </w:r>
      <w:r w:rsidRPr="00DB480F">
        <w:t xml:space="preserve"> курсами»;</w:t>
      </w:r>
    </w:p>
    <w:p w14:paraId="10EDFD60" w14:textId="77777777" w:rsidR="000549F6" w:rsidRPr="00DB480F" w:rsidRDefault="000549F6" w:rsidP="000549F6">
      <w:pPr>
        <w:pStyle w:val="phlistitemized1"/>
      </w:pPr>
      <w:r>
        <w:t>м</w:t>
      </w:r>
      <w:r w:rsidRPr="00DB480F">
        <w:t>одуль «Обучение и тестировани</w:t>
      </w:r>
      <w:r>
        <w:t>е</w:t>
      </w:r>
      <w:r w:rsidRPr="00DB480F">
        <w:t>»;</w:t>
      </w:r>
    </w:p>
    <w:p w14:paraId="151E0D37" w14:textId="77777777" w:rsidR="000549F6" w:rsidRPr="00DB480F" w:rsidRDefault="000549F6" w:rsidP="000549F6">
      <w:pPr>
        <w:pStyle w:val="phlistitemized1"/>
      </w:pPr>
      <w:r>
        <w:t>м</w:t>
      </w:r>
      <w:r w:rsidRPr="00DB480F">
        <w:t>одуль «Контрол</w:t>
      </w:r>
      <w:r>
        <w:t>ь</w:t>
      </w:r>
      <w:r w:rsidRPr="00DB480F">
        <w:t xml:space="preserve"> результатов»;</w:t>
      </w:r>
    </w:p>
    <w:p w14:paraId="3CEDB971" w14:textId="77777777" w:rsidR="000549F6" w:rsidRPr="00DB480F" w:rsidRDefault="000549F6" w:rsidP="000549F6">
      <w:pPr>
        <w:pStyle w:val="phlistitemized1"/>
      </w:pPr>
      <w:r>
        <w:t>м</w:t>
      </w:r>
      <w:r w:rsidRPr="00DB480F">
        <w:t>одуль «Личный кабинет»;</w:t>
      </w:r>
    </w:p>
    <w:p w14:paraId="06F00250" w14:textId="77777777" w:rsidR="000549F6" w:rsidRDefault="000549F6" w:rsidP="000549F6">
      <w:pPr>
        <w:pStyle w:val="phlistitemized1"/>
      </w:pPr>
      <w:r>
        <w:t>м</w:t>
      </w:r>
      <w:r w:rsidRPr="00DB480F">
        <w:t xml:space="preserve">одуль «Хранилище </w:t>
      </w:r>
      <w:r>
        <w:t>учебно-методических материалов».</w:t>
      </w:r>
    </w:p>
    <w:p w14:paraId="1189EF6E" w14:textId="43BF5E8D" w:rsidR="000321FC" w:rsidRPr="00514514" w:rsidRDefault="00CD5553" w:rsidP="000321FC">
      <w:pPr>
        <w:pStyle w:val="phfigure0"/>
        <w:rPr>
          <w:lang w:val="en-US"/>
        </w:rPr>
      </w:pPr>
      <w:r>
        <w:rPr>
          <w:noProof/>
        </w:rPr>
        <w:drawing>
          <wp:inline distT="0" distB="0" distL="0" distR="0" wp14:anchorId="1F9B2184" wp14:editId="1D617F2D">
            <wp:extent cx="4390476" cy="32476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3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15EA" w14:textId="400E3A71" w:rsidR="000321FC" w:rsidRPr="00AA77E4" w:rsidRDefault="000321FC" w:rsidP="000321FC">
      <w:pPr>
        <w:pStyle w:val="phfiguretitle"/>
      </w:pPr>
      <w:bookmarkStart w:id="30" w:name="_Ref38913514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</w:t>
      </w:r>
      <w:r w:rsidR="00011C03">
        <w:rPr>
          <w:noProof/>
        </w:rPr>
        <w:fldChar w:fldCharType="end"/>
      </w:r>
      <w:bookmarkEnd w:id="30"/>
      <w:r w:rsidRPr="00AA77E4">
        <w:t xml:space="preserve"> – </w:t>
      </w:r>
      <w:r>
        <w:t>С</w:t>
      </w:r>
      <w:r w:rsidRPr="00AA77E4">
        <w:t>труктурная схема СДО</w:t>
      </w:r>
    </w:p>
    <w:p w14:paraId="4004B10C" w14:textId="77777777" w:rsidR="000321FC" w:rsidRPr="00BF4A9D" w:rsidRDefault="000321FC" w:rsidP="000321FC">
      <w:pPr>
        <w:pStyle w:val="phnormal"/>
      </w:pPr>
      <w:r w:rsidRPr="003E5654">
        <w:t>Технологическая инфраструктура автоматизир</w:t>
      </w:r>
      <w:r>
        <w:t>ует</w:t>
      </w:r>
      <w:r w:rsidRPr="003E5654">
        <w:t xml:space="preserve"> следующие процессы:</w:t>
      </w:r>
    </w:p>
    <w:p w14:paraId="0F08E03F" w14:textId="352530C7" w:rsidR="000321FC" w:rsidRDefault="008E3CD4" w:rsidP="000321FC">
      <w:pPr>
        <w:pStyle w:val="phlistitemized1"/>
      </w:pPr>
      <w:r>
        <w:t>с</w:t>
      </w:r>
      <w:r w:rsidR="000549F6">
        <w:t>оздание/редактирование/</w:t>
      </w:r>
      <w:r w:rsidR="000321FC">
        <w:t>удаление категории и подкатегории обучения;</w:t>
      </w:r>
    </w:p>
    <w:p w14:paraId="628F7DEB" w14:textId="6DC35EF2" w:rsidR="000321FC" w:rsidRDefault="008E3CD4" w:rsidP="000321FC">
      <w:pPr>
        <w:pStyle w:val="phlistitemized1"/>
      </w:pPr>
      <w:r>
        <w:t>с</w:t>
      </w:r>
      <w:r w:rsidR="000549F6">
        <w:t>оздание/редактирование/</w:t>
      </w:r>
      <w:r w:rsidR="000321FC">
        <w:t>удаление курсов по категориям обучения;</w:t>
      </w:r>
    </w:p>
    <w:p w14:paraId="35DE8094" w14:textId="452164D2" w:rsidR="000321FC" w:rsidRDefault="008E3CD4" w:rsidP="000321FC">
      <w:pPr>
        <w:pStyle w:val="phlistitemized1"/>
      </w:pPr>
      <w:r>
        <w:t>у</w:t>
      </w:r>
      <w:r w:rsidR="000321FC">
        <w:t xml:space="preserve">правление </w:t>
      </w:r>
      <w:proofErr w:type="gramStart"/>
      <w:r w:rsidR="000321FC">
        <w:t>пользователями</w:t>
      </w:r>
      <w:proofErr w:type="gramEnd"/>
      <w:r w:rsidR="000321FC">
        <w:t xml:space="preserve"> обучающимися в системе;</w:t>
      </w:r>
    </w:p>
    <w:p w14:paraId="33F7904C" w14:textId="15F62D99" w:rsidR="000321FC" w:rsidRDefault="008E3CD4" w:rsidP="000321FC">
      <w:pPr>
        <w:pStyle w:val="phlistitemized1"/>
      </w:pPr>
      <w:r>
        <w:t>ф</w:t>
      </w:r>
      <w:r w:rsidR="000321FC">
        <w:t xml:space="preserve">ормирование системы оценок </w:t>
      </w:r>
      <w:proofErr w:type="gramStart"/>
      <w:r w:rsidR="000321FC">
        <w:t>для</w:t>
      </w:r>
      <w:proofErr w:type="gramEnd"/>
      <w:r w:rsidR="000321FC">
        <w:t xml:space="preserve"> инструктируемых;</w:t>
      </w:r>
    </w:p>
    <w:p w14:paraId="3B6787FB" w14:textId="52829672" w:rsidR="000321FC" w:rsidRDefault="008E3CD4" w:rsidP="000321FC">
      <w:pPr>
        <w:pStyle w:val="phlistitemized1"/>
      </w:pPr>
      <w:r>
        <w:t>у</w:t>
      </w:r>
      <w:r w:rsidR="000321FC">
        <w:t>правление форматом курса;</w:t>
      </w:r>
    </w:p>
    <w:p w14:paraId="0DD86FE5" w14:textId="045C89C5" w:rsidR="000321FC" w:rsidRDefault="008E3CD4" w:rsidP="000321FC">
      <w:pPr>
        <w:pStyle w:val="phlistitemized1"/>
      </w:pPr>
      <w:r>
        <w:lastRenderedPageBreak/>
        <w:t>з</w:t>
      </w:r>
      <w:r w:rsidR="000321FC">
        <w:t>агрузка курсов;</w:t>
      </w:r>
    </w:p>
    <w:p w14:paraId="43495126" w14:textId="3096D577" w:rsidR="000321FC" w:rsidRDefault="008E3CD4" w:rsidP="000321FC">
      <w:pPr>
        <w:pStyle w:val="phlistitemized1"/>
      </w:pPr>
      <w:r>
        <w:t>п</w:t>
      </w:r>
      <w:r w:rsidR="000321FC">
        <w:t>роведение тестирования пользователей;</w:t>
      </w:r>
    </w:p>
    <w:p w14:paraId="6EBAF80B" w14:textId="6E78E43F" w:rsidR="000321FC" w:rsidRDefault="008E3CD4" w:rsidP="000321FC">
      <w:pPr>
        <w:pStyle w:val="phlistitemized1"/>
      </w:pPr>
      <w:r>
        <w:t>о</w:t>
      </w:r>
      <w:r w:rsidR="000321FC">
        <w:t>существление переподготовки пользователей;</w:t>
      </w:r>
    </w:p>
    <w:p w14:paraId="15CAA4A7" w14:textId="5C42C2E2" w:rsidR="000321FC" w:rsidRDefault="008E3CD4" w:rsidP="000321FC">
      <w:pPr>
        <w:pStyle w:val="phlistitemized1"/>
      </w:pPr>
      <w:r>
        <w:t>о</w:t>
      </w:r>
      <w:r w:rsidR="000321FC">
        <w:t>рганизация хранилища знаний, агрегированных в системе;</w:t>
      </w:r>
    </w:p>
    <w:p w14:paraId="1A1B484D" w14:textId="307562D1" w:rsidR="000321FC" w:rsidRDefault="008E3CD4" w:rsidP="000321FC">
      <w:pPr>
        <w:pStyle w:val="phlistitemized1"/>
      </w:pPr>
      <w:r>
        <w:t>в</w:t>
      </w:r>
      <w:r w:rsidR="000321FC">
        <w:t>ыгрузка дан</w:t>
      </w:r>
      <w:r w:rsidR="001D56DF">
        <w:t>ных об обучении пользователей;</w:t>
      </w:r>
    </w:p>
    <w:p w14:paraId="23B17D34" w14:textId="011821CA" w:rsidR="000321FC" w:rsidRDefault="008E3CD4" w:rsidP="000321FC">
      <w:pPr>
        <w:pStyle w:val="phlistitemized1"/>
      </w:pPr>
      <w:r>
        <w:t>с</w:t>
      </w:r>
      <w:r w:rsidR="000321FC">
        <w:t>оздание механизма прохождения курсов для пользователей;</w:t>
      </w:r>
    </w:p>
    <w:p w14:paraId="6B1CF573" w14:textId="27FF728B" w:rsidR="000321FC" w:rsidRDefault="008E3CD4" w:rsidP="000321FC">
      <w:pPr>
        <w:pStyle w:val="phlistitemized1"/>
      </w:pPr>
      <w:proofErr w:type="gramStart"/>
      <w:r>
        <w:t>н</w:t>
      </w:r>
      <w:r w:rsidR="000321FC" w:rsidRPr="009D51F2">
        <w:t>азначение доступа к курсам пользователей с организацией разграничивая</w:t>
      </w:r>
      <w:proofErr w:type="gramEnd"/>
      <w:r w:rsidR="000321FC" w:rsidRPr="009D51F2">
        <w:t xml:space="preserve"> доступ на основании ролевой модели</w:t>
      </w:r>
      <w:r w:rsidR="000321FC">
        <w:t>.</w:t>
      </w:r>
    </w:p>
    <w:p w14:paraId="677DDF89" w14:textId="77777777" w:rsidR="00924D13" w:rsidRPr="007F45A2" w:rsidRDefault="00924D13" w:rsidP="00924D13">
      <w:pPr>
        <w:pStyle w:val="20"/>
        <w:rPr>
          <w:szCs w:val="24"/>
          <w:lang w:val="en-US"/>
        </w:rPr>
      </w:pPr>
      <w:bookmarkStart w:id="31" w:name="_Toc38912083"/>
      <w:bookmarkStart w:id="32" w:name="_Toc40179263"/>
      <w:r w:rsidRPr="007F45A2">
        <w:rPr>
          <w:szCs w:val="24"/>
        </w:rPr>
        <w:t>Краткое описание возможностей</w:t>
      </w:r>
      <w:bookmarkEnd w:id="31"/>
      <w:bookmarkEnd w:id="32"/>
    </w:p>
    <w:p w14:paraId="62F5837B" w14:textId="77777777" w:rsidR="00924D13" w:rsidRPr="00BF4A9D" w:rsidRDefault="00924D13" w:rsidP="00924D13">
      <w:pPr>
        <w:pStyle w:val="phnormal"/>
      </w:pPr>
      <w:bookmarkStart w:id="33" w:name="_Hlk38895795"/>
      <w:r w:rsidRPr="003E5654">
        <w:t>Технологическая инфраструктура автоматизир</w:t>
      </w:r>
      <w:r>
        <w:t>ует</w:t>
      </w:r>
      <w:r w:rsidRPr="003E5654">
        <w:t xml:space="preserve"> следующие процессы:</w:t>
      </w:r>
    </w:p>
    <w:p w14:paraId="7FC1E810" w14:textId="13BAE020" w:rsidR="00924D13" w:rsidRDefault="00924D13" w:rsidP="00924D13">
      <w:pPr>
        <w:pStyle w:val="phlistitemized1"/>
      </w:pPr>
      <w:r>
        <w:t>создание</w:t>
      </w:r>
      <w:r w:rsidR="00B17085">
        <w:t>/</w:t>
      </w:r>
      <w:r>
        <w:t>редактирование</w:t>
      </w:r>
      <w:r w:rsidR="00B17085">
        <w:t>/</w:t>
      </w:r>
      <w:r>
        <w:t>удаление категории и подкатегории обучения;</w:t>
      </w:r>
    </w:p>
    <w:p w14:paraId="4CF09A9C" w14:textId="67469F58" w:rsidR="00924D13" w:rsidRDefault="00924D13" w:rsidP="00924D13">
      <w:pPr>
        <w:pStyle w:val="phlistitemized1"/>
      </w:pPr>
      <w:r>
        <w:t>создание</w:t>
      </w:r>
      <w:r w:rsidR="00B17085">
        <w:t>/</w:t>
      </w:r>
      <w:r>
        <w:t>редактирование</w:t>
      </w:r>
      <w:r w:rsidR="00B17085">
        <w:t>/</w:t>
      </w:r>
      <w:r>
        <w:t>удаление курсов по категориям обучения;</w:t>
      </w:r>
    </w:p>
    <w:p w14:paraId="4568229F" w14:textId="77777777" w:rsidR="00924D13" w:rsidRDefault="00924D13" w:rsidP="00924D13">
      <w:pPr>
        <w:pStyle w:val="phlistitemized1"/>
      </w:pPr>
      <w:r>
        <w:t xml:space="preserve">управление </w:t>
      </w:r>
      <w:proofErr w:type="gramStart"/>
      <w:r>
        <w:t>пользователями</w:t>
      </w:r>
      <w:proofErr w:type="gramEnd"/>
      <w:r>
        <w:t xml:space="preserve"> обучающимися в системе;</w:t>
      </w:r>
    </w:p>
    <w:p w14:paraId="47050055" w14:textId="77777777" w:rsidR="00924D13" w:rsidRDefault="00924D13" w:rsidP="00924D13">
      <w:pPr>
        <w:pStyle w:val="phlistitemized1"/>
      </w:pPr>
      <w:r>
        <w:t xml:space="preserve">формирование системы оценок </w:t>
      </w:r>
      <w:proofErr w:type="gramStart"/>
      <w:r>
        <w:t>для</w:t>
      </w:r>
      <w:proofErr w:type="gramEnd"/>
      <w:r>
        <w:t xml:space="preserve"> инструктируемых;</w:t>
      </w:r>
    </w:p>
    <w:p w14:paraId="25EA9D2A" w14:textId="77777777" w:rsidR="00924D13" w:rsidRDefault="00924D13" w:rsidP="00924D13">
      <w:pPr>
        <w:pStyle w:val="phlistitemized1"/>
      </w:pPr>
      <w:r>
        <w:t>управление форматом курса;</w:t>
      </w:r>
    </w:p>
    <w:p w14:paraId="349C1765" w14:textId="77777777" w:rsidR="00924D13" w:rsidRDefault="00924D13" w:rsidP="00924D13">
      <w:pPr>
        <w:pStyle w:val="phlistitemized1"/>
      </w:pPr>
      <w:r>
        <w:t>загрузка курсов;</w:t>
      </w:r>
    </w:p>
    <w:p w14:paraId="633A4DF0" w14:textId="77777777" w:rsidR="00924D13" w:rsidRDefault="00924D13" w:rsidP="00924D13">
      <w:pPr>
        <w:pStyle w:val="phlistitemized1"/>
      </w:pPr>
      <w:r>
        <w:t>проведение тестирования пользователей;</w:t>
      </w:r>
    </w:p>
    <w:p w14:paraId="4ECCDEA2" w14:textId="77777777" w:rsidR="00924D13" w:rsidRDefault="00924D13" w:rsidP="00924D13">
      <w:pPr>
        <w:pStyle w:val="phlistitemized1"/>
      </w:pPr>
      <w:r>
        <w:t>осуществление переподготовки пользователей;</w:t>
      </w:r>
    </w:p>
    <w:p w14:paraId="2485BCA7" w14:textId="77777777" w:rsidR="00924D13" w:rsidRDefault="00924D13" w:rsidP="00924D13">
      <w:pPr>
        <w:pStyle w:val="phlistitemized1"/>
      </w:pPr>
      <w:r>
        <w:t>организация хранилища знаний, агрегированных в системе;</w:t>
      </w:r>
    </w:p>
    <w:p w14:paraId="39A3174E" w14:textId="77777777" w:rsidR="00924D13" w:rsidRDefault="00924D13" w:rsidP="00924D13">
      <w:pPr>
        <w:pStyle w:val="phlistitemized1"/>
      </w:pPr>
      <w:r>
        <w:t>выгрузка данных об обучении пользователей;</w:t>
      </w:r>
    </w:p>
    <w:p w14:paraId="40C1CD7F" w14:textId="77777777" w:rsidR="00924D13" w:rsidRDefault="00924D13" w:rsidP="00924D13">
      <w:pPr>
        <w:pStyle w:val="phlistitemized1"/>
      </w:pPr>
      <w:r>
        <w:t>создание механизма прохождения курсов для пользователей;</w:t>
      </w:r>
    </w:p>
    <w:p w14:paraId="65F569E2" w14:textId="0DA42212" w:rsidR="00924D13" w:rsidRPr="007F45A2" w:rsidRDefault="00924D13" w:rsidP="00924D13">
      <w:pPr>
        <w:pStyle w:val="phlistitemized1"/>
      </w:pPr>
      <w:r>
        <w:t>н</w:t>
      </w:r>
      <w:r w:rsidRPr="009D51F2">
        <w:t xml:space="preserve">азначение доступа к курсам пользователей </w:t>
      </w:r>
      <w:bookmarkEnd w:id="33"/>
      <w:r w:rsidR="00D65E4D">
        <w:t>с разграничением</w:t>
      </w:r>
      <w:r w:rsidR="00D65E4D" w:rsidRPr="009D51F2">
        <w:t xml:space="preserve"> на основании ролевой модели</w:t>
      </w:r>
      <w:r w:rsidR="00D65E4D">
        <w:t>.</w:t>
      </w:r>
    </w:p>
    <w:p w14:paraId="12EC00C2" w14:textId="77777777" w:rsidR="00924D13" w:rsidRDefault="00924D13" w:rsidP="00924D13">
      <w:pPr>
        <w:pStyle w:val="20"/>
        <w:rPr>
          <w:szCs w:val="24"/>
        </w:rPr>
      </w:pPr>
      <w:bookmarkStart w:id="34" w:name="_Toc38912084"/>
      <w:bookmarkStart w:id="35" w:name="_Toc40179264"/>
      <w:bookmarkStart w:id="36" w:name="_Toc405902066"/>
      <w:bookmarkStart w:id="37" w:name="_Toc406506802"/>
      <w:bookmarkStart w:id="38" w:name="_Toc433898673"/>
      <w:bookmarkStart w:id="39" w:name="_Ref464742123"/>
      <w:bookmarkStart w:id="40" w:name="_Toc499406154"/>
      <w:bookmarkStart w:id="41" w:name="_Toc529865613"/>
      <w:bookmarkStart w:id="42" w:name="_Toc529874575"/>
      <w:bookmarkStart w:id="43" w:name="_Toc27574947"/>
      <w:r>
        <w:rPr>
          <w:szCs w:val="24"/>
        </w:rPr>
        <w:t>Область применения</w:t>
      </w:r>
      <w:bookmarkEnd w:id="34"/>
      <w:bookmarkEnd w:id="35"/>
    </w:p>
    <w:p w14:paraId="02E5DD69" w14:textId="37EC5507" w:rsidR="00924D13" w:rsidRDefault="00924D13" w:rsidP="00924D13">
      <w:pPr>
        <w:pStyle w:val="phnormal"/>
      </w:pPr>
      <w:r w:rsidRPr="00442E28">
        <w:t xml:space="preserve">Настоящий документ описывает порядок работы </w:t>
      </w:r>
      <w:r>
        <w:t>администратора</w:t>
      </w:r>
      <w:r w:rsidRPr="00442E28">
        <w:t xml:space="preserve"> с </w:t>
      </w:r>
      <w:r>
        <w:t>интерфейсом СДО.</w:t>
      </w:r>
    </w:p>
    <w:p w14:paraId="0885953C" w14:textId="77777777" w:rsidR="00924D13" w:rsidRPr="00137B03" w:rsidRDefault="00924D13" w:rsidP="00924D13">
      <w:pPr>
        <w:pStyle w:val="20"/>
        <w:rPr>
          <w:szCs w:val="24"/>
        </w:rPr>
      </w:pPr>
      <w:bookmarkStart w:id="44" w:name="_Toc38912085"/>
      <w:bookmarkStart w:id="45" w:name="_Toc40179265"/>
      <w:r w:rsidRPr="00137B03">
        <w:rPr>
          <w:szCs w:val="24"/>
        </w:rPr>
        <w:t xml:space="preserve">Условия, при соблюдении которых обеспечивается применение 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r>
        <w:rPr>
          <w:szCs w:val="24"/>
        </w:rPr>
        <w:t>СДО</w:t>
      </w:r>
      <w:bookmarkEnd w:id="44"/>
      <w:bookmarkEnd w:id="45"/>
    </w:p>
    <w:p w14:paraId="77F7E19C" w14:textId="77777777" w:rsidR="00D65E4D" w:rsidRPr="00137B03" w:rsidRDefault="00D65E4D" w:rsidP="00D65E4D">
      <w:pPr>
        <w:pStyle w:val="phlistitemizedtitle"/>
        <w:keepNext w:val="0"/>
        <w:widowControl w:val="0"/>
        <w:rPr>
          <w:szCs w:val="24"/>
        </w:rPr>
      </w:pPr>
      <w:bookmarkStart w:id="46" w:name="_Toc521340521"/>
      <w:bookmarkStart w:id="47" w:name="_Toc28186346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137B03">
        <w:rPr>
          <w:szCs w:val="24"/>
        </w:rPr>
        <w:t xml:space="preserve">Для оптимальной работы Системы требуется персональный компьютер со следующей </w:t>
      </w:r>
      <w:r w:rsidRPr="00137B03">
        <w:rPr>
          <w:szCs w:val="24"/>
        </w:rPr>
        <w:lastRenderedPageBreak/>
        <w:t>конфигурацией:</w:t>
      </w:r>
    </w:p>
    <w:p w14:paraId="7B9718DA" w14:textId="77777777" w:rsidR="00D65E4D" w:rsidRPr="00137B03" w:rsidRDefault="00D65E4D" w:rsidP="00D65E4D">
      <w:pPr>
        <w:pStyle w:val="phlistitemized1"/>
      </w:pPr>
      <w:r w:rsidRPr="00137B03">
        <w:t>технические характеристики устройства:</w:t>
      </w:r>
    </w:p>
    <w:p w14:paraId="6EA154B6" w14:textId="77777777" w:rsidR="00D65E4D" w:rsidRPr="00137B03" w:rsidRDefault="00D65E4D" w:rsidP="00D65E4D">
      <w:pPr>
        <w:pStyle w:val="phlistitemized2"/>
      </w:pPr>
      <w:r w:rsidRPr="00137B03">
        <w:t>тактовая частота процессора – не менее 2 Ггц;</w:t>
      </w:r>
    </w:p>
    <w:p w14:paraId="3E3BAB26" w14:textId="77777777" w:rsidR="00D65E4D" w:rsidRPr="00137B03" w:rsidRDefault="00D65E4D" w:rsidP="00D65E4D">
      <w:pPr>
        <w:pStyle w:val="phlistitemized2"/>
      </w:pPr>
      <w:r w:rsidRPr="00137B03">
        <w:t>оперативная память – не менее 4 </w:t>
      </w:r>
      <w:r>
        <w:t>ГБ</w:t>
      </w:r>
      <w:r w:rsidRPr="00137B03">
        <w:t>;</w:t>
      </w:r>
    </w:p>
    <w:p w14:paraId="1221B357" w14:textId="77777777" w:rsidR="00D65E4D" w:rsidRPr="00137B03" w:rsidRDefault="00D65E4D" w:rsidP="00D65E4D">
      <w:pPr>
        <w:pStyle w:val="phlistitemized2"/>
      </w:pPr>
      <w:r w:rsidRPr="00137B03">
        <w:t>свободное место на жестком диске – не менее 20 </w:t>
      </w:r>
      <w:r>
        <w:t>ГБ</w:t>
      </w:r>
      <w:r w:rsidRPr="00137B03">
        <w:t>.</w:t>
      </w:r>
    </w:p>
    <w:p w14:paraId="31E9BE9D" w14:textId="77777777" w:rsidR="00D65E4D" w:rsidRPr="00137B03" w:rsidRDefault="00D65E4D" w:rsidP="00D65E4D">
      <w:pPr>
        <w:pStyle w:val="phlistitemized1"/>
      </w:pPr>
      <w:r w:rsidRPr="00137B03">
        <w:t xml:space="preserve">наименование программного обеспечения (один из </w:t>
      </w:r>
      <w:r>
        <w:t>веб-</w:t>
      </w:r>
      <w:r w:rsidRPr="00137B03">
        <w:t>браузеров):</w:t>
      </w:r>
    </w:p>
    <w:p w14:paraId="6F4254BD" w14:textId="77777777" w:rsidR="00D65E4D" w:rsidRPr="00137B03" w:rsidRDefault="00D65E4D" w:rsidP="00D65E4D">
      <w:pPr>
        <w:pStyle w:val="phlistitemized2"/>
      </w:pPr>
      <w:r w:rsidRPr="00137B03">
        <w:t>Mozilla firefox 67.x;</w:t>
      </w:r>
    </w:p>
    <w:p w14:paraId="5EB9D058" w14:textId="77777777" w:rsidR="00D65E4D" w:rsidRPr="00137B03" w:rsidRDefault="00D65E4D" w:rsidP="00D65E4D">
      <w:pPr>
        <w:pStyle w:val="phlistitemized2"/>
      </w:pPr>
      <w:r w:rsidRPr="00137B03">
        <w:t>Opera 60.x;</w:t>
      </w:r>
    </w:p>
    <w:p w14:paraId="197A9936" w14:textId="77777777" w:rsidR="00D65E4D" w:rsidRPr="00137B03" w:rsidRDefault="00D65E4D" w:rsidP="00D65E4D">
      <w:pPr>
        <w:pStyle w:val="phlistitemized2"/>
      </w:pPr>
      <w:r w:rsidRPr="00137B03">
        <w:t>Google chrome 74.x;</w:t>
      </w:r>
    </w:p>
    <w:p w14:paraId="0F546CE9" w14:textId="77777777" w:rsidR="00D65E4D" w:rsidRPr="00137B03" w:rsidRDefault="00D65E4D" w:rsidP="00D65E4D">
      <w:pPr>
        <w:pStyle w:val="phlistitemized2"/>
      </w:pPr>
      <w:r w:rsidRPr="00137B03">
        <w:t>Yandex browser 19.6.x</w:t>
      </w:r>
      <w:r>
        <w:t>.</w:t>
      </w:r>
    </w:p>
    <w:p w14:paraId="34E2D447" w14:textId="77777777" w:rsidR="00D65E4D" w:rsidRPr="00137B03" w:rsidRDefault="00D65E4D" w:rsidP="00D65E4D">
      <w:pPr>
        <w:pStyle w:val="phlistitemized1"/>
      </w:pPr>
      <w:r w:rsidRPr="00137B03">
        <w:t>офисные приложения для работы с документами;</w:t>
      </w:r>
    </w:p>
    <w:p w14:paraId="7CF67305" w14:textId="77777777" w:rsidR="00D65E4D" w:rsidRPr="00137B03" w:rsidRDefault="00D65E4D" w:rsidP="00D65E4D">
      <w:pPr>
        <w:pStyle w:val="phlistitemized1"/>
      </w:pPr>
      <w:r w:rsidRPr="00137B03">
        <w:t>программа чтения pdf-файлов adobe reader или аналог, последней доступной версии;</w:t>
      </w:r>
    </w:p>
    <w:p w14:paraId="15A76EBF" w14:textId="77777777" w:rsidR="00D65E4D" w:rsidRPr="00137B03" w:rsidRDefault="00D65E4D" w:rsidP="00D65E4D">
      <w:pPr>
        <w:pStyle w:val="phlistitemized1"/>
      </w:pPr>
      <w:r w:rsidRPr="00137B03">
        <w:t>операционная система клиентских рабочих мест:</w:t>
      </w:r>
    </w:p>
    <w:p w14:paraId="53504677" w14:textId="77777777" w:rsidR="00D65E4D" w:rsidRPr="00137B03" w:rsidRDefault="00D65E4D" w:rsidP="00D65E4D">
      <w:pPr>
        <w:pStyle w:val="phlistitemized2"/>
      </w:pPr>
      <w:r w:rsidRPr="00137B03">
        <w:t>Microsoft Windows XP;</w:t>
      </w:r>
    </w:p>
    <w:p w14:paraId="49AC1C18" w14:textId="77777777" w:rsidR="00D65E4D" w:rsidRPr="00137B03" w:rsidRDefault="00D65E4D" w:rsidP="00D65E4D">
      <w:pPr>
        <w:pStyle w:val="phlistitemized2"/>
      </w:pPr>
      <w:r w:rsidRPr="00137B03">
        <w:t>Microsoft Windows 7;</w:t>
      </w:r>
    </w:p>
    <w:p w14:paraId="6ABEAEE4" w14:textId="77777777" w:rsidR="00D65E4D" w:rsidRPr="00137B03" w:rsidRDefault="00D65E4D" w:rsidP="00D65E4D">
      <w:pPr>
        <w:pStyle w:val="phlistitemized2"/>
      </w:pPr>
      <w:r w:rsidRPr="00137B03">
        <w:t>Microsoft Windows 8;</w:t>
      </w:r>
    </w:p>
    <w:p w14:paraId="3048496E" w14:textId="77777777" w:rsidR="00D65E4D" w:rsidRPr="00137B03" w:rsidRDefault="00D65E4D" w:rsidP="00D65E4D">
      <w:pPr>
        <w:pStyle w:val="phlistitemized2"/>
      </w:pPr>
      <w:r w:rsidRPr="00137B03">
        <w:t xml:space="preserve">Microsoft Windows 10; </w:t>
      </w:r>
    </w:p>
    <w:p w14:paraId="6035CA50" w14:textId="77777777" w:rsidR="00D65E4D" w:rsidRPr="00137B03" w:rsidRDefault="00D65E4D" w:rsidP="00D65E4D">
      <w:pPr>
        <w:pStyle w:val="phlistitemized2"/>
      </w:pPr>
      <w:r w:rsidRPr="00137B03">
        <w:t>Unix-подобные системы.</w:t>
      </w:r>
    </w:p>
    <w:p w14:paraId="0A9F589A" w14:textId="77777777" w:rsidR="00D65E4D" w:rsidRPr="00137B03" w:rsidRDefault="00D65E4D" w:rsidP="00D65E4D">
      <w:pPr>
        <w:pStyle w:val="phnormal"/>
      </w:pPr>
      <w:r w:rsidRPr="00137B03">
        <w:t>Для работы с отчетами требуется следующие системные характеристики:</w:t>
      </w:r>
    </w:p>
    <w:p w14:paraId="1E16B0E3" w14:textId="77777777" w:rsidR="00D65E4D" w:rsidRPr="00137B03" w:rsidRDefault="00D65E4D" w:rsidP="00D65E4D">
      <w:pPr>
        <w:pStyle w:val="phlistitemized1"/>
      </w:pPr>
      <w:r w:rsidRPr="00137B03">
        <w:t>к серверу баз данных предъявляются следующие системные требования:</w:t>
      </w:r>
    </w:p>
    <w:p w14:paraId="678CBCFE" w14:textId="77777777" w:rsidR="00D65E4D" w:rsidRPr="00137B03" w:rsidRDefault="00D65E4D" w:rsidP="00D65E4D">
      <w:pPr>
        <w:pStyle w:val="phlistitemized2"/>
      </w:pPr>
      <w:r w:rsidRPr="00137B03">
        <w:t>процессор: 4 ядра, тактовая частота 2.90 ГГц и выше;</w:t>
      </w:r>
    </w:p>
    <w:p w14:paraId="1D3B55E2" w14:textId="77777777" w:rsidR="00D65E4D" w:rsidRPr="00137B03" w:rsidRDefault="00D65E4D" w:rsidP="00D65E4D">
      <w:pPr>
        <w:pStyle w:val="phlistitemized2"/>
      </w:pPr>
      <w:r w:rsidRPr="00137B03">
        <w:t>платформа: 64-х разрядная;</w:t>
      </w:r>
    </w:p>
    <w:p w14:paraId="085A9160" w14:textId="77777777" w:rsidR="00D65E4D" w:rsidRPr="00137B03" w:rsidRDefault="00D65E4D" w:rsidP="00D65E4D">
      <w:pPr>
        <w:pStyle w:val="phlistitemized2"/>
      </w:pPr>
      <w:r w:rsidRPr="00137B03">
        <w:t>оперативная память: 8 ГБ и выше;</w:t>
      </w:r>
    </w:p>
    <w:p w14:paraId="1587D44A" w14:textId="77777777" w:rsidR="00D65E4D" w:rsidRPr="00137B03" w:rsidRDefault="00D65E4D" w:rsidP="00D65E4D">
      <w:pPr>
        <w:pStyle w:val="phlistitemized2"/>
      </w:pPr>
      <w:r w:rsidRPr="00137B03">
        <w:t>СУБД: PostgreSQL, 11 версия</w:t>
      </w:r>
      <w:r>
        <w:t>;</w:t>
      </w:r>
    </w:p>
    <w:p w14:paraId="16E7C824" w14:textId="77777777" w:rsidR="00D65E4D" w:rsidRPr="00137B03" w:rsidRDefault="00D65E4D" w:rsidP="00D65E4D">
      <w:pPr>
        <w:pStyle w:val="phlistitemized2"/>
      </w:pPr>
      <w:r w:rsidRPr="00137B03">
        <w:t>жесткий диск: размер определяется объемом данных.</w:t>
      </w:r>
    </w:p>
    <w:p w14:paraId="54F5DBD4" w14:textId="77777777" w:rsidR="00D65E4D" w:rsidRPr="00137B03" w:rsidRDefault="00D65E4D" w:rsidP="00D65E4D">
      <w:pPr>
        <w:pStyle w:val="phlistitemized1"/>
      </w:pPr>
      <w:r w:rsidRPr="00137B03">
        <w:t>к серверу приложения предъявляются следующие системные требования:</w:t>
      </w:r>
    </w:p>
    <w:p w14:paraId="76FF2A2E" w14:textId="77777777" w:rsidR="00D65E4D" w:rsidRPr="00137B03" w:rsidRDefault="00D65E4D" w:rsidP="00D65E4D">
      <w:pPr>
        <w:pStyle w:val="phlistitemized2"/>
      </w:pPr>
      <w:r w:rsidRPr="00137B03">
        <w:t>процессор: 4 ядра, тактовая частота 2.90 ГГц и выше;</w:t>
      </w:r>
    </w:p>
    <w:p w14:paraId="36022291" w14:textId="77777777" w:rsidR="00D65E4D" w:rsidRPr="00137B03" w:rsidRDefault="00D65E4D" w:rsidP="00D65E4D">
      <w:pPr>
        <w:pStyle w:val="phlistitemized2"/>
      </w:pPr>
      <w:r w:rsidRPr="00137B03">
        <w:t>платформа: 64-х разрядная;</w:t>
      </w:r>
    </w:p>
    <w:p w14:paraId="0AF4F842" w14:textId="77777777" w:rsidR="00D65E4D" w:rsidRPr="00137B03" w:rsidRDefault="00D65E4D" w:rsidP="00D65E4D">
      <w:pPr>
        <w:pStyle w:val="phlistitemized2"/>
      </w:pPr>
      <w:r w:rsidRPr="00137B03">
        <w:t>оперативная память: 16 ГБ и выше;</w:t>
      </w:r>
    </w:p>
    <w:p w14:paraId="72E4BECF" w14:textId="77777777" w:rsidR="00D65E4D" w:rsidRPr="00137B03" w:rsidRDefault="00D65E4D" w:rsidP="00D65E4D">
      <w:pPr>
        <w:pStyle w:val="phlistitemized2"/>
      </w:pPr>
      <w:r w:rsidRPr="00137B03">
        <w:t>операционная система: любая с поддержкой технологии контейнеризации Docker (рекомендуемая Debian 9);</w:t>
      </w:r>
    </w:p>
    <w:p w14:paraId="4C790C4D" w14:textId="77777777" w:rsidR="00D65E4D" w:rsidRPr="00137B03" w:rsidRDefault="00D65E4D" w:rsidP="00D65E4D">
      <w:pPr>
        <w:pStyle w:val="phlistitemized2"/>
      </w:pPr>
      <w:r w:rsidRPr="00137B03">
        <w:t>жесткий диск: 100 ГБ и выше</w:t>
      </w:r>
      <w:r>
        <w:t>.</w:t>
      </w:r>
    </w:p>
    <w:p w14:paraId="5AD9BE9D" w14:textId="77777777" w:rsidR="00D65E4D" w:rsidRPr="00137B03" w:rsidRDefault="00D65E4D" w:rsidP="00D65E4D">
      <w:pPr>
        <w:pStyle w:val="phnormal"/>
      </w:pPr>
      <w:r w:rsidRPr="00137B03">
        <w:lastRenderedPageBreak/>
        <w:t>Персональный компьютер должен быть подключен к сети Интернет со скоростью передачи данных не менее 1 Мбит/</w:t>
      </w:r>
      <w:proofErr w:type="gramStart"/>
      <w:r w:rsidRPr="00137B03">
        <w:t>с</w:t>
      </w:r>
      <w:proofErr w:type="gramEnd"/>
      <w:r w:rsidRPr="00137B03">
        <w:t>.</w:t>
      </w:r>
    </w:p>
    <w:p w14:paraId="6E72624D" w14:textId="77777777" w:rsidR="00D65E4D" w:rsidRPr="00137B03" w:rsidRDefault="00D65E4D" w:rsidP="00D65E4D">
      <w:pPr>
        <w:pStyle w:val="phnormal"/>
      </w:pPr>
      <w:r w:rsidRPr="00137B03">
        <w:t>Системные программные средства, необходимые для работы с Системой, должны быть представлены лицензионной локализованной версией системного программного обеспечения</w:t>
      </w:r>
      <w:r>
        <w:t>.</w:t>
      </w:r>
    </w:p>
    <w:p w14:paraId="51013A82" w14:textId="77777777" w:rsidR="000321FC" w:rsidRPr="00137B03" w:rsidRDefault="000321FC" w:rsidP="000321FC">
      <w:pPr>
        <w:pStyle w:val="14"/>
      </w:pPr>
      <w:bookmarkStart w:id="48" w:name="_Toc40179266"/>
      <w:r w:rsidRPr="00137B03">
        <w:lastRenderedPageBreak/>
        <w:t>А</w:t>
      </w:r>
      <w:bookmarkEnd w:id="46"/>
      <w:r w:rsidRPr="00137B03">
        <w:t>вторизация в Системе</w:t>
      </w:r>
      <w:bookmarkEnd w:id="47"/>
      <w:bookmarkEnd w:id="48"/>
    </w:p>
    <w:p w14:paraId="372E5F20" w14:textId="7C1253AA" w:rsidR="000321FC" w:rsidRPr="00137B03" w:rsidRDefault="000321FC" w:rsidP="000321FC">
      <w:pPr>
        <w:pStyle w:val="phnormal"/>
      </w:pPr>
      <w:r w:rsidRPr="00137B03">
        <w:t xml:space="preserve">Для начала работы в </w:t>
      </w:r>
      <w:r>
        <w:t>СДО</w:t>
      </w:r>
      <w:r w:rsidRPr="00137B03">
        <w:t xml:space="preserve"> требуется авторизация. Для авторизации </w:t>
      </w:r>
      <w:r w:rsidR="00CD5553">
        <w:t>необходимо выполнить</w:t>
      </w:r>
      <w:r>
        <w:t xml:space="preserve"> </w:t>
      </w:r>
      <w:r w:rsidRPr="00137B03">
        <w:t>следующие действия:</w:t>
      </w:r>
    </w:p>
    <w:p w14:paraId="0904168F" w14:textId="4CEF81F6" w:rsidR="000321FC" w:rsidRPr="00137B03" w:rsidRDefault="000321FC" w:rsidP="000321FC">
      <w:pPr>
        <w:pStyle w:val="phlistitemized1"/>
      </w:pPr>
      <w:r w:rsidRPr="00137B03">
        <w:t>запустит</w:t>
      </w:r>
      <w:r w:rsidR="00CD5553">
        <w:t>ь</w:t>
      </w:r>
      <w:r w:rsidRPr="00137B03">
        <w:t xml:space="preserve"> веб-браузер;</w:t>
      </w:r>
    </w:p>
    <w:p w14:paraId="7CE22DCF" w14:textId="4AF8F327" w:rsidR="000321FC" w:rsidRPr="00137B03" w:rsidRDefault="000321FC" w:rsidP="000321FC">
      <w:pPr>
        <w:pStyle w:val="phlistitemized1"/>
      </w:pPr>
      <w:r w:rsidRPr="00137B03">
        <w:t xml:space="preserve">в адресной строке </w:t>
      </w:r>
      <w:r w:rsidR="00CD5553">
        <w:t>ввести</w:t>
      </w:r>
      <w:r w:rsidRPr="00137B03">
        <w:t xml:space="preserve"> адрес Системы </w:t>
      </w:r>
      <w:hyperlink r:id="rId13" w:history="1">
        <w:r w:rsidRPr="002C716C">
          <w:rPr>
            <w:rStyle w:val="aff1"/>
          </w:rPr>
          <w:t>https://sdo.tor-knd.ru</w:t>
        </w:r>
      </w:hyperlink>
      <w:r>
        <w:t xml:space="preserve">, </w:t>
      </w:r>
      <w:r w:rsidRPr="00137B03">
        <w:t>перей</w:t>
      </w:r>
      <w:r w:rsidR="00CD5553">
        <w:t>ти</w:t>
      </w:r>
      <w:r w:rsidRPr="00137B03">
        <w:t xml:space="preserve"> по ссылке. </w:t>
      </w:r>
      <w:r w:rsidR="001D56DF">
        <w:t>О</w:t>
      </w:r>
      <w:r w:rsidRPr="00137B03">
        <w:t>ткроется главная страница входа в Систему;</w:t>
      </w:r>
    </w:p>
    <w:p w14:paraId="0C045171" w14:textId="5C12ACA1" w:rsidR="000321FC" w:rsidRPr="00137B03" w:rsidRDefault="00CD5553" w:rsidP="000321FC">
      <w:pPr>
        <w:pStyle w:val="phlistitemized1"/>
      </w:pPr>
      <w:r>
        <w:t>ввести</w:t>
      </w:r>
      <w:r w:rsidR="000321FC" w:rsidRPr="00137B03">
        <w:t xml:space="preserve"> </w:t>
      </w:r>
      <w:r w:rsidR="001D56DF">
        <w:t>логин пользователя</w:t>
      </w:r>
      <w:r w:rsidR="000321FC" w:rsidRPr="00137B03">
        <w:t xml:space="preserve"> и пароль, </w:t>
      </w:r>
      <w:r w:rsidR="005A6382">
        <w:t>нажать</w:t>
      </w:r>
      <w:r w:rsidR="001D56DF">
        <w:t xml:space="preserve"> кнопку «</w:t>
      </w:r>
      <w:r w:rsidR="000321FC" w:rsidRPr="00137B03">
        <w:t>В</w:t>
      </w:r>
      <w:r w:rsidR="001D56DF">
        <w:t>ход</w:t>
      </w:r>
      <w:r w:rsidR="000321FC" w:rsidRPr="00137B03">
        <w:t>» (</w:t>
      </w:r>
      <w:r w:rsidR="001D56DF">
        <w:fldChar w:fldCharType="begin"/>
      </w:r>
      <w:r w:rsidR="001D56DF">
        <w:instrText xml:space="preserve"> REF _Ref39566092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</w:t>
      </w:r>
      <w:r w:rsidR="001D56DF">
        <w:fldChar w:fldCharType="end"/>
      </w:r>
      <w:r w:rsidR="000321FC" w:rsidRPr="00137B03">
        <w:t>).</w:t>
      </w:r>
    </w:p>
    <w:p w14:paraId="1CB51D77" w14:textId="2A77E6FF" w:rsidR="000321FC" w:rsidRPr="00137B03" w:rsidRDefault="000321FC" w:rsidP="000321FC">
      <w:pPr>
        <w:pStyle w:val="phfigure0"/>
      </w:pPr>
      <w:r w:rsidRPr="000321FC">
        <w:rPr>
          <w:noProof/>
        </w:rPr>
        <w:drawing>
          <wp:inline distT="0" distB="0" distL="0" distR="0" wp14:anchorId="4CB1F4DD" wp14:editId="620BA9E9">
            <wp:extent cx="6300470" cy="2950480"/>
            <wp:effectExtent l="0" t="0" r="5080" b="2540"/>
            <wp:docPr id="109" name="Рисунок 109" descr="D:\Документы\ShareX\Screenshots\2019-12\201912250905127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D:\Документы\ShareX\Screenshots\2019-12\201912250905127[3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27A8" w14:textId="6620A42E" w:rsidR="000321FC" w:rsidRPr="00137B03" w:rsidRDefault="000321FC" w:rsidP="000321FC">
      <w:pPr>
        <w:pStyle w:val="phfiguretitle"/>
        <w:rPr>
          <w:b/>
        </w:rPr>
      </w:pPr>
      <w:bookmarkStart w:id="49" w:name="_Ref3956609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</w:t>
      </w:r>
      <w:r w:rsidR="00011C03">
        <w:rPr>
          <w:noProof/>
        </w:rPr>
        <w:fldChar w:fldCharType="end"/>
      </w:r>
      <w:bookmarkEnd w:id="49"/>
      <w:r w:rsidRPr="00AA77E4">
        <w:t xml:space="preserve"> – </w:t>
      </w:r>
      <w:r w:rsidRPr="00137B03">
        <w:t xml:space="preserve">Вход в </w:t>
      </w:r>
      <w:r>
        <w:t>СДО</w:t>
      </w:r>
    </w:p>
    <w:p w14:paraId="780B392F" w14:textId="77777777" w:rsidR="00CD5553" w:rsidRDefault="001D56DF" w:rsidP="000321FC">
      <w:pPr>
        <w:pStyle w:val="phnormal"/>
      </w:pPr>
      <w:r>
        <w:t>Будет выполнена</w:t>
      </w:r>
      <w:r w:rsidR="000321FC" w:rsidRPr="00137B03">
        <w:t xml:space="preserve"> авторизация пользователя и вход в Систему.</w:t>
      </w:r>
    </w:p>
    <w:p w14:paraId="5F8F4706" w14:textId="16D6712A" w:rsidR="000321FC" w:rsidRPr="00137B03" w:rsidRDefault="000321FC" w:rsidP="000321FC">
      <w:pPr>
        <w:pStyle w:val="phnormal"/>
      </w:pPr>
      <w:r w:rsidRPr="00137B03">
        <w:t xml:space="preserve">При неправильном вводе данных </w:t>
      </w:r>
      <w:r w:rsidR="005A6382">
        <w:t>отобразится окно ошибки авторизации</w:t>
      </w:r>
      <w:r w:rsidRPr="00137B03">
        <w:t>.</w:t>
      </w:r>
      <w:r w:rsidR="005A6382">
        <w:t xml:space="preserve"> Необходимо ввести данные повторно и нажать кнопку «Вход».</w:t>
      </w:r>
    </w:p>
    <w:p w14:paraId="16A4A76B" w14:textId="364B3E8D" w:rsidR="000321FC" w:rsidRDefault="000321FC" w:rsidP="000321FC">
      <w:pPr>
        <w:pStyle w:val="phnormal"/>
        <w:rPr>
          <w:rFonts w:eastAsia="Calibri"/>
        </w:rPr>
      </w:pPr>
      <w:r>
        <w:rPr>
          <w:rFonts w:eastAsia="Calibri"/>
        </w:rPr>
        <w:t>Возможна авторизация с использованием учетной записи ЕСИА.</w:t>
      </w:r>
      <w:r w:rsidR="005A6382">
        <w:rPr>
          <w:rFonts w:eastAsia="Calibri"/>
        </w:rPr>
        <w:t xml:space="preserve"> Дл</w:t>
      </w:r>
      <w:r w:rsidR="00DF0BC2">
        <w:rPr>
          <w:rFonts w:eastAsia="Calibri"/>
        </w:rPr>
        <w:t>я</w:t>
      </w:r>
      <w:r w:rsidR="005A6382">
        <w:rPr>
          <w:rFonts w:eastAsia="Calibri"/>
        </w:rPr>
        <w:t xml:space="preserve"> этого необходимо нажать на кнопку «ЕСИА» и ввести данные учетной записи ЕСИА.</w:t>
      </w:r>
    </w:p>
    <w:p w14:paraId="2BA2295D" w14:textId="77777777" w:rsidR="000321FC" w:rsidRDefault="000321FC" w:rsidP="000321FC">
      <w:pPr>
        <w:pStyle w:val="14"/>
      </w:pPr>
      <w:bookmarkStart w:id="50" w:name="_Toc27471440"/>
      <w:bookmarkStart w:id="51" w:name="_Toc28186347"/>
      <w:bookmarkStart w:id="52" w:name="_Toc40179267"/>
      <w:r>
        <w:lastRenderedPageBreak/>
        <w:t>Администрирование</w:t>
      </w:r>
      <w:bookmarkEnd w:id="50"/>
      <w:bookmarkEnd w:id="51"/>
      <w:bookmarkEnd w:id="52"/>
    </w:p>
    <w:p w14:paraId="0719978D" w14:textId="77777777" w:rsidR="000321FC" w:rsidRPr="00FA3A10" w:rsidRDefault="000321FC" w:rsidP="000321FC">
      <w:pPr>
        <w:pStyle w:val="phnormal"/>
      </w:pPr>
      <w:r w:rsidRPr="00FA3A10">
        <w:t>Основные инструменты администратора располагаются в панели «Администрирование». Доступ к панели организован с помощью пункта меню в правой боковой части экранной формы.</w:t>
      </w:r>
    </w:p>
    <w:p w14:paraId="7BD7A9A0" w14:textId="07A65553" w:rsidR="000321FC" w:rsidRPr="00FA3A10" w:rsidRDefault="000321FC" w:rsidP="000321FC">
      <w:pPr>
        <w:pStyle w:val="phnormal"/>
      </w:pPr>
      <w:r w:rsidRPr="00FA3A10">
        <w:t xml:space="preserve">Панель администрирования </w:t>
      </w:r>
      <w:r>
        <w:t>(</w:t>
      </w:r>
      <w:r w:rsidRPr="00AA77E4">
        <w:t>Р</w:t>
      </w:r>
      <w:r w:rsidR="00CD5553">
        <w:t>исунок </w:t>
      </w:r>
      <w:r>
        <w:t>3</w:t>
      </w:r>
      <w:r w:rsidRPr="00AA77E4">
        <w:t xml:space="preserve"> –</w:t>
      </w:r>
      <w:r>
        <w:t xml:space="preserve"> </w:t>
      </w:r>
      <w:r w:rsidRPr="00297002">
        <w:t>Панель администрирования</w:t>
      </w:r>
      <w:r>
        <w:t xml:space="preserve">) </w:t>
      </w:r>
      <w:r w:rsidRPr="00FA3A10">
        <w:t xml:space="preserve">содержит поле поиска (1) и набор вкладок – подразделов с инструментами для соответствующих функциональных блоков </w:t>
      </w:r>
      <w:r w:rsidR="005A6382">
        <w:t>С</w:t>
      </w:r>
      <w:r w:rsidRPr="00FA3A10">
        <w:t>истемы (2).</w:t>
      </w:r>
    </w:p>
    <w:p w14:paraId="1B93622D" w14:textId="77777777" w:rsidR="000321FC" w:rsidRPr="00FA3A10" w:rsidRDefault="000321FC" w:rsidP="000321FC">
      <w:pPr>
        <w:pStyle w:val="phnormal"/>
      </w:pPr>
      <w:r w:rsidRPr="00FA3A10">
        <w:t>Доступны следующие вкладки:</w:t>
      </w:r>
    </w:p>
    <w:p w14:paraId="002A265A" w14:textId="1B47D84F" w:rsidR="000321FC" w:rsidRPr="00FA3A10" w:rsidRDefault="008E3CD4" w:rsidP="000321FC">
      <w:pPr>
        <w:pStyle w:val="phlistitemized1"/>
      </w:pPr>
      <w:r>
        <w:t>«</w:t>
      </w:r>
      <w:r w:rsidR="000321FC" w:rsidRPr="00FA3A10">
        <w:t>Администрирование</w:t>
      </w:r>
      <w:r>
        <w:t>»</w:t>
      </w:r>
      <w:r w:rsidR="000321FC" w:rsidRPr="00FA3A10">
        <w:t>;</w:t>
      </w:r>
    </w:p>
    <w:p w14:paraId="6C0E018A" w14:textId="4FD8A9B6" w:rsidR="000321FC" w:rsidRPr="00FA3A10" w:rsidRDefault="008E3CD4" w:rsidP="000321FC">
      <w:pPr>
        <w:pStyle w:val="phlistitemized1"/>
      </w:pPr>
      <w:r>
        <w:t>«</w:t>
      </w:r>
      <w:r w:rsidR="000321FC" w:rsidRPr="00FA3A10">
        <w:t>Пользователи</w:t>
      </w:r>
      <w:r>
        <w:t>»</w:t>
      </w:r>
      <w:r w:rsidR="000321FC" w:rsidRPr="00FA3A10">
        <w:t>;</w:t>
      </w:r>
    </w:p>
    <w:p w14:paraId="705E09D6" w14:textId="5190D5B2" w:rsidR="000321FC" w:rsidRPr="00FA3A10" w:rsidRDefault="008E3CD4" w:rsidP="000321FC">
      <w:pPr>
        <w:pStyle w:val="phlistitemized1"/>
      </w:pPr>
      <w:r>
        <w:t>«</w:t>
      </w:r>
      <w:r w:rsidR="000321FC" w:rsidRPr="00FA3A10">
        <w:t>Курсы</w:t>
      </w:r>
      <w:r>
        <w:t>»</w:t>
      </w:r>
      <w:r w:rsidR="000321FC" w:rsidRPr="00FA3A10">
        <w:t>;</w:t>
      </w:r>
    </w:p>
    <w:p w14:paraId="62AC44CF" w14:textId="2618BA61" w:rsidR="000321FC" w:rsidRPr="00FA3A10" w:rsidRDefault="008E3CD4" w:rsidP="000321FC">
      <w:pPr>
        <w:pStyle w:val="phlistitemized1"/>
      </w:pPr>
      <w:r>
        <w:t>«</w:t>
      </w:r>
      <w:r w:rsidR="000321FC" w:rsidRPr="00FA3A10">
        <w:t>Оценки</w:t>
      </w:r>
      <w:r>
        <w:t>»</w:t>
      </w:r>
      <w:r w:rsidR="000321FC" w:rsidRPr="00FA3A10">
        <w:t>;</w:t>
      </w:r>
    </w:p>
    <w:p w14:paraId="05D8B2F6" w14:textId="70D07D9D" w:rsidR="000321FC" w:rsidRPr="00FA3A10" w:rsidRDefault="008E3CD4" w:rsidP="000321FC">
      <w:pPr>
        <w:pStyle w:val="phlistitemized1"/>
      </w:pPr>
      <w:r>
        <w:t>«</w:t>
      </w:r>
      <w:r w:rsidR="000321FC" w:rsidRPr="00FA3A10">
        <w:t>Плагины</w:t>
      </w:r>
      <w:r>
        <w:t>»</w:t>
      </w:r>
      <w:r w:rsidR="000321FC" w:rsidRPr="00FA3A10">
        <w:t>;</w:t>
      </w:r>
    </w:p>
    <w:p w14:paraId="65564136" w14:textId="45B548D4" w:rsidR="000321FC" w:rsidRPr="00FA3A10" w:rsidRDefault="008E3CD4" w:rsidP="000321FC">
      <w:pPr>
        <w:pStyle w:val="phlistitemized1"/>
      </w:pPr>
      <w:r>
        <w:t>«</w:t>
      </w:r>
      <w:r w:rsidR="000321FC" w:rsidRPr="00FA3A10">
        <w:t>Внешний вид</w:t>
      </w:r>
      <w:r>
        <w:t>»</w:t>
      </w:r>
      <w:r w:rsidR="000321FC" w:rsidRPr="00FA3A10">
        <w:t>;</w:t>
      </w:r>
    </w:p>
    <w:p w14:paraId="39109726" w14:textId="0D1480BC" w:rsidR="000321FC" w:rsidRPr="00FA3A10" w:rsidRDefault="008E3CD4" w:rsidP="000321FC">
      <w:pPr>
        <w:pStyle w:val="phlistitemized1"/>
      </w:pPr>
      <w:r>
        <w:t>«</w:t>
      </w:r>
      <w:r w:rsidR="000321FC" w:rsidRPr="00FA3A10">
        <w:t>Сервер</w:t>
      </w:r>
      <w:r>
        <w:t>»</w:t>
      </w:r>
      <w:r w:rsidR="000321FC" w:rsidRPr="00FA3A10">
        <w:t>;</w:t>
      </w:r>
    </w:p>
    <w:p w14:paraId="4C83612C" w14:textId="33607ED1" w:rsidR="000321FC" w:rsidRPr="00FA3A10" w:rsidRDefault="008E3CD4" w:rsidP="000321FC">
      <w:pPr>
        <w:pStyle w:val="phlistitemized1"/>
      </w:pPr>
      <w:r>
        <w:t>«</w:t>
      </w:r>
      <w:r w:rsidR="000321FC" w:rsidRPr="00FA3A10">
        <w:t>Отчеты</w:t>
      </w:r>
      <w:r>
        <w:t>»</w:t>
      </w:r>
      <w:r w:rsidR="000321FC" w:rsidRPr="00FA3A10">
        <w:t>;</w:t>
      </w:r>
    </w:p>
    <w:p w14:paraId="6733C30D" w14:textId="222B9623" w:rsidR="000321FC" w:rsidRDefault="008E3CD4" w:rsidP="000321FC">
      <w:pPr>
        <w:pStyle w:val="phlistitemized1"/>
      </w:pPr>
      <w:r>
        <w:t>«</w:t>
      </w:r>
      <w:r w:rsidR="000321FC" w:rsidRPr="00FA3A10">
        <w:t>Разработка</w:t>
      </w:r>
      <w:r>
        <w:t>»</w:t>
      </w:r>
      <w:r w:rsidR="000321FC" w:rsidRPr="00FA3A10">
        <w:t>.</w:t>
      </w:r>
    </w:p>
    <w:p w14:paraId="47CEC368" w14:textId="77777777" w:rsidR="000321FC" w:rsidRDefault="000321FC" w:rsidP="000321FC">
      <w:pPr>
        <w:pStyle w:val="phfigure0"/>
      </w:pPr>
      <w:r w:rsidRPr="005E61A3">
        <w:rPr>
          <w:noProof/>
        </w:rPr>
        <w:drawing>
          <wp:inline distT="0" distB="0" distL="0" distR="0" wp14:anchorId="7482317F" wp14:editId="41B1DDE2">
            <wp:extent cx="6300470" cy="3121443"/>
            <wp:effectExtent l="0" t="0" r="5080" b="3175"/>
            <wp:docPr id="86" name="Рисунок 86" descr="D:\Документы\ShareX\Screenshots\2019-12\201912251511175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окументы\ShareX\Screenshots\2019-12\201912251511175[3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4605" w14:textId="2FB77276" w:rsidR="000321FC" w:rsidRDefault="000321FC" w:rsidP="000321FC">
      <w:pPr>
        <w:pStyle w:val="phfiguretitle"/>
      </w:pPr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</w:t>
      </w:r>
      <w:r w:rsidR="00011C03">
        <w:rPr>
          <w:noProof/>
        </w:rPr>
        <w:fldChar w:fldCharType="end"/>
      </w:r>
      <w:r w:rsidRPr="00AA77E4">
        <w:t xml:space="preserve"> –</w:t>
      </w:r>
      <w:r>
        <w:t xml:space="preserve"> </w:t>
      </w:r>
      <w:r w:rsidRPr="00297002">
        <w:t>Панель администрирования</w:t>
      </w:r>
    </w:p>
    <w:p w14:paraId="312A1478" w14:textId="77777777" w:rsidR="000321FC" w:rsidRDefault="000321FC" w:rsidP="000321FC">
      <w:pPr>
        <w:pStyle w:val="14"/>
      </w:pPr>
      <w:bookmarkStart w:id="53" w:name="_Toc27471441"/>
      <w:bookmarkStart w:id="54" w:name="_Toc28186348"/>
      <w:bookmarkStart w:id="55" w:name="_Toc40179268"/>
      <w:r>
        <w:lastRenderedPageBreak/>
        <w:t>Категория курса</w:t>
      </w:r>
      <w:bookmarkEnd w:id="53"/>
      <w:bookmarkEnd w:id="54"/>
      <w:bookmarkEnd w:id="55"/>
    </w:p>
    <w:p w14:paraId="36601397" w14:textId="77777777" w:rsidR="000321FC" w:rsidRPr="00E95D7B" w:rsidRDefault="000321FC" w:rsidP="000321FC">
      <w:pPr>
        <w:pStyle w:val="20"/>
      </w:pPr>
      <w:bookmarkStart w:id="56" w:name="_Toc27471442"/>
      <w:bookmarkStart w:id="57" w:name="_Toc27471443"/>
      <w:bookmarkStart w:id="58" w:name="_Toc27471444"/>
      <w:bookmarkStart w:id="59" w:name="_Toc28186349"/>
      <w:bookmarkStart w:id="60" w:name="_Toc40179269"/>
      <w:bookmarkEnd w:id="56"/>
      <w:bookmarkEnd w:id="57"/>
      <w:r w:rsidRPr="00E95D7B">
        <w:t>Создание новой категории</w:t>
      </w:r>
      <w:bookmarkEnd w:id="58"/>
      <w:bookmarkEnd w:id="59"/>
      <w:bookmarkEnd w:id="60"/>
    </w:p>
    <w:p w14:paraId="1EDC5316" w14:textId="77777777" w:rsidR="000321FC" w:rsidRDefault="000321FC" w:rsidP="000321FC">
      <w:pPr>
        <w:pStyle w:val="phnormal"/>
      </w:pPr>
      <w:r>
        <w:t>Новая категория может быть создана двумя способами:</w:t>
      </w:r>
    </w:p>
    <w:p w14:paraId="056C348F" w14:textId="43DB5822" w:rsidR="000321FC" w:rsidRDefault="001D56DF" w:rsidP="001D56DF">
      <w:pPr>
        <w:pStyle w:val="phlistitemized1"/>
      </w:pPr>
      <w:r>
        <w:t>и</w:t>
      </w:r>
      <w:r w:rsidR="000321FC">
        <w:t>з подраздела «</w:t>
      </w:r>
      <w:r>
        <w:t>Курсы» панели администрирования;</w:t>
      </w:r>
    </w:p>
    <w:p w14:paraId="232902F4" w14:textId="7781C4D1" w:rsidR="000321FC" w:rsidRPr="00387D8C" w:rsidRDefault="001D56DF" w:rsidP="001D56DF">
      <w:pPr>
        <w:pStyle w:val="phlistitemized1"/>
      </w:pPr>
      <w:r>
        <w:t>н</w:t>
      </w:r>
      <w:r w:rsidR="000321FC">
        <w:t>а странице управления курсами и категориями.</w:t>
      </w:r>
    </w:p>
    <w:p w14:paraId="77631C89" w14:textId="677160C6" w:rsidR="000321FC" w:rsidRPr="00FA3A10" w:rsidRDefault="00407749" w:rsidP="000321FC">
      <w:pPr>
        <w:pStyle w:val="phnormal"/>
      </w:pPr>
      <w:r>
        <w:t>Чтобы</w:t>
      </w:r>
      <w:r w:rsidR="000321FC" w:rsidRPr="00FA3A10">
        <w:t xml:space="preserve"> создать новую категорию</w:t>
      </w:r>
      <w:r w:rsidR="000321FC">
        <w:t xml:space="preserve"> из подраздела «Курсы»</w:t>
      </w:r>
      <w:r>
        <w:t>,</w:t>
      </w:r>
      <w:r w:rsidR="000321FC" w:rsidRPr="00FA3A10">
        <w:t xml:space="preserve"> необходимо перейти в панель администрирования (1), перейти на вкладку «Курсы» (2) и выбрать пункт «Добавить категорию» (3)</w:t>
      </w:r>
      <w:r w:rsidR="000321FC">
        <w:t xml:space="preserve"> (</w:t>
      </w:r>
      <w:r w:rsidR="001D56DF">
        <w:fldChar w:fldCharType="begin"/>
      </w:r>
      <w:r w:rsidR="001D56DF">
        <w:instrText xml:space="preserve"> REF _Ref39566225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</w:t>
      </w:r>
      <w:r w:rsidR="001D56DF">
        <w:fldChar w:fldCharType="end"/>
      </w:r>
      <w:r w:rsidR="000321FC">
        <w:t>)</w:t>
      </w:r>
      <w:r w:rsidR="000321FC" w:rsidRPr="00FA3A10">
        <w:t>.</w:t>
      </w:r>
    </w:p>
    <w:p w14:paraId="304AA211" w14:textId="77777777" w:rsidR="000321FC" w:rsidRDefault="000321FC" w:rsidP="000321FC">
      <w:pPr>
        <w:pStyle w:val="phfigure0"/>
      </w:pPr>
      <w:r w:rsidRPr="004F4DAA">
        <w:rPr>
          <w:noProof/>
        </w:rPr>
        <w:drawing>
          <wp:inline distT="0" distB="0" distL="0" distR="0" wp14:anchorId="5F99ED9C" wp14:editId="2F3D5097">
            <wp:extent cx="6300470" cy="2792744"/>
            <wp:effectExtent l="0" t="0" r="5080" b="7620"/>
            <wp:docPr id="87" name="Рисунок 87" descr="D:\Документы\ShareX\Screenshots\2019-12\201912251515176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окументы\ShareX\Screenshots\2019-12\201912251515176[3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280A" w14:textId="0B42B483" w:rsidR="000321FC" w:rsidRDefault="000321FC" w:rsidP="000321FC">
      <w:pPr>
        <w:pStyle w:val="phfiguretitle"/>
      </w:pPr>
      <w:bookmarkStart w:id="61" w:name="_Ref39566225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</w:t>
      </w:r>
      <w:r w:rsidR="00011C03">
        <w:rPr>
          <w:noProof/>
        </w:rPr>
        <w:fldChar w:fldCharType="end"/>
      </w:r>
      <w:bookmarkEnd w:id="61"/>
      <w:r w:rsidRPr="00AA77E4">
        <w:t xml:space="preserve"> –</w:t>
      </w:r>
      <w:r>
        <w:t xml:space="preserve"> </w:t>
      </w:r>
      <w:r w:rsidRPr="00FA3A10">
        <w:t>Панель администрирования</w:t>
      </w:r>
    </w:p>
    <w:p w14:paraId="12396701" w14:textId="2A00C536" w:rsidR="000321FC" w:rsidRPr="002E46BC" w:rsidRDefault="00407749" w:rsidP="000321FC">
      <w:pPr>
        <w:pStyle w:val="phnormal"/>
      </w:pPr>
      <w:r>
        <w:t>Чтобы</w:t>
      </w:r>
      <w:r w:rsidR="000321FC" w:rsidRPr="002E46BC">
        <w:t xml:space="preserve"> создать новую категорию со страницы управления курсами и категориями</w:t>
      </w:r>
      <w:r>
        <w:t>,</w:t>
      </w:r>
      <w:r w:rsidR="000321FC" w:rsidRPr="002E46BC">
        <w:t xml:space="preserve"> необходимо на вкладке «Курсы» выбрать пункт «Управление курсами и категориями» и затем на открывшейся форме нажать кн</w:t>
      </w:r>
      <w:r w:rsidR="001D56DF">
        <w:t>опку «Создать новую категорию».</w:t>
      </w:r>
    </w:p>
    <w:p w14:paraId="3F315ACB" w14:textId="77777777" w:rsidR="000321FC" w:rsidRPr="002E46BC" w:rsidRDefault="000321FC" w:rsidP="000321FC">
      <w:pPr>
        <w:pStyle w:val="phnormal"/>
      </w:pPr>
      <w:r w:rsidRPr="002E46BC">
        <w:t>Независимо от того какой способ создания новой категории был выбран и в том и в другом случае откроется экранная форма добавления новой категории.</w:t>
      </w:r>
    </w:p>
    <w:p w14:paraId="6374F7E2" w14:textId="77777777" w:rsidR="000321FC" w:rsidRPr="00234663" w:rsidRDefault="000321FC" w:rsidP="000321FC">
      <w:pPr>
        <w:pStyle w:val="phnormal"/>
      </w:pPr>
      <w:r w:rsidRPr="00234663">
        <w:t>Экранная форма добавления новой категории содержит следующие поля:</w:t>
      </w:r>
    </w:p>
    <w:p w14:paraId="195686A6" w14:textId="687EDE66" w:rsidR="000321FC" w:rsidRPr="00234663" w:rsidRDefault="008E3CD4" w:rsidP="000321FC">
      <w:pPr>
        <w:pStyle w:val="phlistitemized1"/>
      </w:pPr>
      <w:r>
        <w:t>«</w:t>
      </w:r>
      <w:r w:rsidR="000321FC" w:rsidRPr="00234663">
        <w:t>Родительская категория</w:t>
      </w:r>
      <w:r>
        <w:t>»</w:t>
      </w:r>
      <w:r w:rsidR="000321FC" w:rsidRPr="00234663">
        <w:t xml:space="preserve"> (1) – необязательно для заполнения, содержит перечень категорий для выбора, хранящихся в </w:t>
      </w:r>
      <w:r w:rsidR="005A6382">
        <w:t>С</w:t>
      </w:r>
      <w:r w:rsidR="000321FC" w:rsidRPr="00234663">
        <w:t>истеме, в которые может быть вложена создаваемая категория;</w:t>
      </w:r>
    </w:p>
    <w:p w14:paraId="27785736" w14:textId="50B84041" w:rsidR="000321FC" w:rsidRPr="00234663" w:rsidRDefault="008E3CD4" w:rsidP="000321FC">
      <w:pPr>
        <w:pStyle w:val="phlistitemized1"/>
      </w:pPr>
      <w:r>
        <w:t>«</w:t>
      </w:r>
      <w:r w:rsidR="000321FC" w:rsidRPr="00234663">
        <w:t>Название категории</w:t>
      </w:r>
      <w:r>
        <w:t>»</w:t>
      </w:r>
      <w:r w:rsidR="000321FC" w:rsidRPr="00234663">
        <w:t>(2) – текстовое поле, обязательно для заполнения;</w:t>
      </w:r>
    </w:p>
    <w:p w14:paraId="4EB68257" w14:textId="74E745E9" w:rsidR="000321FC" w:rsidRPr="00234663" w:rsidRDefault="008E3CD4" w:rsidP="000321FC">
      <w:pPr>
        <w:pStyle w:val="phlistitemized1"/>
      </w:pPr>
      <w:r>
        <w:lastRenderedPageBreak/>
        <w:t>«</w:t>
      </w:r>
      <w:r w:rsidR="000321FC" w:rsidRPr="00234663">
        <w:t>Идентификационный номер категории</w:t>
      </w:r>
      <w:r>
        <w:t>»</w:t>
      </w:r>
      <w:r w:rsidR="000321FC" w:rsidRPr="00234663">
        <w:t xml:space="preserve"> (3) – необязательное для заполнения поле, заполняется официальным кодовым обозначением, если оно имеется у категории</w:t>
      </w:r>
      <w:r w:rsidR="00DF0BC2">
        <w:t>. И</w:t>
      </w:r>
      <w:r w:rsidR="000321FC" w:rsidRPr="00234663">
        <w:t>спользуется для сопоставления категории с внешними системами;</w:t>
      </w:r>
    </w:p>
    <w:p w14:paraId="4AB327A2" w14:textId="4FAAFBB1" w:rsidR="000321FC" w:rsidRPr="00234663" w:rsidRDefault="008E3CD4" w:rsidP="000321FC">
      <w:pPr>
        <w:pStyle w:val="phlistitemized1"/>
      </w:pPr>
      <w:r>
        <w:t>«</w:t>
      </w:r>
      <w:r w:rsidR="000321FC" w:rsidRPr="00234663">
        <w:t>Описание</w:t>
      </w:r>
      <w:r>
        <w:t>»</w:t>
      </w:r>
      <w:r w:rsidR="000321FC" w:rsidRPr="00234663">
        <w:t xml:space="preserve"> (4) – текстовое поле, необязательно для заполнения.</w:t>
      </w:r>
    </w:p>
    <w:p w14:paraId="56045E7F" w14:textId="6CADBC30" w:rsidR="000321FC" w:rsidRPr="00234663" w:rsidRDefault="000321FC" w:rsidP="000321FC">
      <w:pPr>
        <w:pStyle w:val="phnormal"/>
      </w:pPr>
      <w:r w:rsidRPr="00234663">
        <w:t xml:space="preserve">Для добавления новой категории необходимо заполнить как минимум обязательные поля </w:t>
      </w:r>
      <w:r>
        <w:t xml:space="preserve">на форме </w:t>
      </w:r>
      <w:r w:rsidRPr="00234663">
        <w:t>и нажать кнопку «Создать категорию»</w:t>
      </w:r>
      <w:r>
        <w:t xml:space="preserve"> (</w:t>
      </w:r>
      <w:r w:rsidR="001D56DF">
        <w:fldChar w:fldCharType="begin"/>
      </w:r>
      <w:r w:rsidR="001D56DF">
        <w:instrText xml:space="preserve"> REF _Ref39566326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</w:t>
      </w:r>
      <w:r w:rsidR="001D56DF">
        <w:fldChar w:fldCharType="end"/>
      </w:r>
      <w:r w:rsidR="005A6382">
        <w:t xml:space="preserve">). На форме </w:t>
      </w:r>
      <w:r w:rsidR="00DF0BC2">
        <w:t>расположены</w:t>
      </w:r>
      <w:r w:rsidR="005A6382">
        <w:t xml:space="preserve"> следующие </w:t>
      </w:r>
      <w:r w:rsidR="00DF0BC2">
        <w:t>элементы</w:t>
      </w:r>
      <w:r w:rsidR="001D56DF">
        <w:t>:</w:t>
      </w:r>
      <w:r>
        <w:t xml:space="preserve"> </w:t>
      </w:r>
      <w:r w:rsidRPr="00112341">
        <w:t>(1</w:t>
      </w:r>
      <w:r>
        <w:t xml:space="preserve">) </w:t>
      </w:r>
      <w:r w:rsidR="001D56DF">
        <w:t xml:space="preserve">– </w:t>
      </w:r>
      <w:r>
        <w:t>поле «Родительская категория»</w:t>
      </w:r>
      <w:r w:rsidR="001D56DF">
        <w:t>,</w:t>
      </w:r>
      <w:r w:rsidRPr="00B16AF7">
        <w:t xml:space="preserve"> </w:t>
      </w:r>
      <w:r w:rsidRPr="00112341">
        <w:t>(2)</w:t>
      </w:r>
      <w:r w:rsidR="001D56DF">
        <w:t xml:space="preserve"> – поле «Название категории»,</w:t>
      </w:r>
      <w:r w:rsidRPr="00112341">
        <w:t xml:space="preserve"> (3) </w:t>
      </w:r>
      <w:r w:rsidR="001D56DF">
        <w:t xml:space="preserve">– </w:t>
      </w:r>
      <w:r w:rsidRPr="00112341">
        <w:t>поле «Иде</w:t>
      </w:r>
      <w:r w:rsidR="001D56DF">
        <w:t>нтификационный номер категории»,</w:t>
      </w:r>
      <w:r w:rsidRPr="00112341">
        <w:t xml:space="preserve"> (4)</w:t>
      </w:r>
      <w:r w:rsidR="001D56DF">
        <w:t xml:space="preserve"> –</w:t>
      </w:r>
      <w:r w:rsidR="00CD5553">
        <w:t xml:space="preserve"> </w:t>
      </w:r>
      <w:r w:rsidR="001D56DF">
        <w:t>поле «Описание»,</w:t>
      </w:r>
      <w:r w:rsidRPr="00112341">
        <w:t xml:space="preserve"> (5) </w:t>
      </w:r>
      <w:r w:rsidR="001D56DF">
        <w:t xml:space="preserve">– </w:t>
      </w:r>
      <w:r w:rsidRPr="00112341">
        <w:t>функциональные кнопки</w:t>
      </w:r>
      <w:r w:rsidRPr="00234663">
        <w:t>.</w:t>
      </w:r>
    </w:p>
    <w:p w14:paraId="00AA1684" w14:textId="77777777" w:rsidR="000321FC" w:rsidRDefault="000321FC" w:rsidP="000321FC">
      <w:pPr>
        <w:pStyle w:val="phfigure0"/>
      </w:pPr>
      <w:r>
        <w:rPr>
          <w:noProof/>
        </w:rPr>
        <w:drawing>
          <wp:inline distT="0" distB="0" distL="0" distR="0" wp14:anchorId="5E497F4E" wp14:editId="44A5B3FE">
            <wp:extent cx="5940425" cy="2847546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520"/>
                    <a:stretch/>
                  </pic:blipFill>
                  <pic:spPr bwMode="auto">
                    <a:xfrm>
                      <a:off x="0" y="0"/>
                      <a:ext cx="5940425" cy="284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E7A68" w14:textId="1860F940" w:rsidR="000321FC" w:rsidRDefault="000321FC" w:rsidP="000321FC">
      <w:pPr>
        <w:pStyle w:val="phfiguretitle"/>
      </w:pPr>
      <w:bookmarkStart w:id="62" w:name="_Ref3956632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</w:t>
      </w:r>
      <w:r w:rsidR="00011C03">
        <w:rPr>
          <w:noProof/>
        </w:rPr>
        <w:fldChar w:fldCharType="end"/>
      </w:r>
      <w:bookmarkEnd w:id="62"/>
      <w:r w:rsidRPr="00AA77E4">
        <w:t xml:space="preserve"> –</w:t>
      </w:r>
      <w:r>
        <w:t xml:space="preserve"> </w:t>
      </w:r>
      <w:r w:rsidRPr="00112341">
        <w:t>Экранная форма добавления новой категории</w:t>
      </w:r>
    </w:p>
    <w:p w14:paraId="7A9D8651" w14:textId="7C14E6E8" w:rsidR="000321FC" w:rsidRDefault="000321FC" w:rsidP="000321FC">
      <w:pPr>
        <w:pStyle w:val="phnormal"/>
      </w:pPr>
      <w:r w:rsidRPr="00112341">
        <w:t>После того как новая категория успешно создана автоматически осуществляется переход на форму управления категориями и курсами</w:t>
      </w:r>
      <w:r w:rsidRPr="00B16AF7">
        <w:t xml:space="preserve"> (</w:t>
      </w:r>
      <w:r w:rsidR="001D56DF">
        <w:fldChar w:fldCharType="begin"/>
      </w:r>
      <w:r w:rsidR="001D56DF">
        <w:instrText xml:space="preserve"> REF _Ref39566392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</w:t>
      </w:r>
      <w:r w:rsidR="001D56DF">
        <w:fldChar w:fldCharType="end"/>
      </w:r>
      <w:r w:rsidR="00CD5553">
        <w:t>). На форме расположены следующие элементы</w:t>
      </w:r>
      <w:r w:rsidRPr="00B16AF7">
        <w:t>:</w:t>
      </w:r>
      <w:r>
        <w:t xml:space="preserve"> </w:t>
      </w:r>
      <w:r w:rsidRPr="00112341">
        <w:t>(1)</w:t>
      </w:r>
      <w:r w:rsidR="001D56DF">
        <w:t xml:space="preserve"> –</w:t>
      </w:r>
      <w:r w:rsidRPr="00112341">
        <w:t xml:space="preserve"> </w:t>
      </w:r>
      <w:r w:rsidR="001D56DF">
        <w:t>кнопка создания новой категории,</w:t>
      </w:r>
      <w:r w:rsidRPr="00B16AF7">
        <w:t xml:space="preserve"> </w:t>
      </w:r>
      <w:r w:rsidRPr="00112341">
        <w:t>(2)</w:t>
      </w:r>
      <w:r w:rsidR="001D56DF">
        <w:t xml:space="preserve"> –</w:t>
      </w:r>
      <w:r w:rsidRPr="00112341">
        <w:t xml:space="preserve"> перечень с</w:t>
      </w:r>
      <w:r w:rsidR="001D56DF">
        <w:t xml:space="preserve">уществующих в </w:t>
      </w:r>
      <w:r w:rsidR="005A6382">
        <w:t>С</w:t>
      </w:r>
      <w:r w:rsidR="001D56DF">
        <w:t>истеме категорий,</w:t>
      </w:r>
      <w:r w:rsidRPr="00B16AF7">
        <w:t xml:space="preserve"> </w:t>
      </w:r>
      <w:r w:rsidRPr="00112341">
        <w:t>(3)</w:t>
      </w:r>
      <w:r w:rsidR="001D56DF">
        <w:t xml:space="preserve"> – методы для обработки категорий,</w:t>
      </w:r>
      <w:r w:rsidRPr="00112341">
        <w:t xml:space="preserve"> (4) </w:t>
      </w:r>
      <w:r w:rsidR="001D56DF">
        <w:t xml:space="preserve">– </w:t>
      </w:r>
      <w:r w:rsidRPr="00112341">
        <w:t>перечень курсов для выбранной категории</w:t>
      </w:r>
      <w:r w:rsidR="001D56DF">
        <w:t>.</w:t>
      </w:r>
    </w:p>
    <w:p w14:paraId="373E3015" w14:textId="77777777" w:rsidR="000321FC" w:rsidRDefault="000321FC" w:rsidP="000321FC">
      <w:pPr>
        <w:pStyle w:val="phfigure0"/>
      </w:pPr>
      <w:r>
        <w:rPr>
          <w:noProof/>
        </w:rPr>
        <w:lastRenderedPageBreak/>
        <w:drawing>
          <wp:inline distT="0" distB="0" distL="0" distR="0" wp14:anchorId="23F6FD41" wp14:editId="555E6241">
            <wp:extent cx="5363395" cy="261850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94" t="8902"/>
                    <a:stretch/>
                  </pic:blipFill>
                  <pic:spPr bwMode="auto">
                    <a:xfrm>
                      <a:off x="0" y="0"/>
                      <a:ext cx="5380271" cy="262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6D993" w14:textId="45AD4CA6" w:rsidR="000321FC" w:rsidRDefault="000321FC" w:rsidP="000321FC">
      <w:pPr>
        <w:pStyle w:val="phfiguretitle"/>
      </w:pPr>
      <w:bookmarkStart w:id="63" w:name="_Ref3956639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</w:t>
      </w:r>
      <w:r w:rsidR="00011C03">
        <w:rPr>
          <w:noProof/>
        </w:rPr>
        <w:fldChar w:fldCharType="end"/>
      </w:r>
      <w:bookmarkEnd w:id="63"/>
      <w:r w:rsidRPr="00AA77E4">
        <w:t xml:space="preserve"> –</w:t>
      </w:r>
      <w:r>
        <w:t xml:space="preserve"> </w:t>
      </w:r>
      <w:r w:rsidRPr="00112341">
        <w:t>Экранная форма управления курсами и категориями</w:t>
      </w:r>
    </w:p>
    <w:p w14:paraId="3B459187" w14:textId="2DCE0BD1" w:rsidR="000321FC" w:rsidRDefault="000321FC" w:rsidP="000321FC">
      <w:pPr>
        <w:pStyle w:val="phnormal"/>
      </w:pPr>
      <w:r w:rsidRPr="00333006">
        <w:t xml:space="preserve">В перечне категорий для каждой категории доступны опции настройки видимости (1), </w:t>
      </w:r>
      <w:r>
        <w:t>перемещение</w:t>
      </w:r>
      <w:r w:rsidRPr="00333006">
        <w:t xml:space="preserve"> внутри перечня (2), доступ к настройкам категории (3)</w:t>
      </w:r>
      <w:r w:rsidRPr="00B16AF7">
        <w:t xml:space="preserve"> (</w:t>
      </w:r>
      <w:r w:rsidR="001D56DF">
        <w:fldChar w:fldCharType="begin"/>
      </w:r>
      <w:r w:rsidR="001D56DF">
        <w:instrText xml:space="preserve"> REF _Ref39566440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7</w:t>
      </w:r>
      <w:r w:rsidR="001D56DF">
        <w:fldChar w:fldCharType="end"/>
      </w:r>
      <w:r>
        <w:t>,</w:t>
      </w:r>
      <w:r w:rsidR="001D56DF">
        <w:t xml:space="preserve"> </w:t>
      </w:r>
      <w:r w:rsidR="001D56DF">
        <w:fldChar w:fldCharType="begin"/>
      </w:r>
      <w:r w:rsidR="001D56DF">
        <w:instrText xml:space="preserve"> REF _Ref39566449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8</w:t>
      </w:r>
      <w:r w:rsidR="001D56DF">
        <w:fldChar w:fldCharType="end"/>
      </w:r>
      <w:r w:rsidRPr="00B16AF7">
        <w:t>)</w:t>
      </w:r>
      <w:r w:rsidRPr="00333006">
        <w:t>.</w:t>
      </w:r>
    </w:p>
    <w:p w14:paraId="76ECB990" w14:textId="77777777" w:rsidR="000321FC" w:rsidRDefault="000321FC" w:rsidP="000321FC">
      <w:pPr>
        <w:pStyle w:val="phfigure0"/>
      </w:pPr>
      <w:r>
        <w:rPr>
          <w:noProof/>
        </w:rPr>
        <w:drawing>
          <wp:inline distT="0" distB="0" distL="0" distR="0" wp14:anchorId="20EC47EF" wp14:editId="23905A04">
            <wp:extent cx="3372910" cy="203068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0356" cy="205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BB20" w14:textId="07802885" w:rsidR="000321FC" w:rsidRDefault="000321FC" w:rsidP="000321FC">
      <w:pPr>
        <w:pStyle w:val="phfiguretitle"/>
      </w:pPr>
      <w:bookmarkStart w:id="64" w:name="_Ref3956644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7</w:t>
      </w:r>
      <w:r w:rsidR="00011C03">
        <w:rPr>
          <w:noProof/>
        </w:rPr>
        <w:fldChar w:fldCharType="end"/>
      </w:r>
      <w:bookmarkEnd w:id="64"/>
      <w:r w:rsidRPr="00AA77E4">
        <w:t xml:space="preserve"> –</w:t>
      </w:r>
      <w:r>
        <w:t xml:space="preserve"> </w:t>
      </w:r>
      <w:r w:rsidRPr="00333006">
        <w:t xml:space="preserve">Перечень категорий, созданных в </w:t>
      </w:r>
      <w:r w:rsidR="005A6382">
        <w:t>С</w:t>
      </w:r>
      <w:r w:rsidRPr="00333006">
        <w:t>истеме</w:t>
      </w:r>
    </w:p>
    <w:p w14:paraId="41F2B788" w14:textId="77777777" w:rsidR="000321FC" w:rsidRDefault="000321FC" w:rsidP="000321FC">
      <w:pPr>
        <w:pStyle w:val="phfigure0"/>
      </w:pPr>
      <w:r>
        <w:rPr>
          <w:noProof/>
        </w:rPr>
        <w:drawing>
          <wp:inline distT="0" distB="0" distL="0" distR="0" wp14:anchorId="73DA1C26" wp14:editId="1176CFB3">
            <wp:extent cx="3024545" cy="2107871"/>
            <wp:effectExtent l="0" t="0" r="444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9469" cy="213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AE75" w14:textId="224AAEFB" w:rsidR="000321FC" w:rsidRDefault="000321FC" w:rsidP="000321FC">
      <w:pPr>
        <w:pStyle w:val="phfiguretitle"/>
      </w:pPr>
      <w:bookmarkStart w:id="65" w:name="_Ref39566449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8</w:t>
      </w:r>
      <w:r w:rsidR="00011C03">
        <w:rPr>
          <w:noProof/>
        </w:rPr>
        <w:fldChar w:fldCharType="end"/>
      </w:r>
      <w:bookmarkEnd w:id="65"/>
      <w:r w:rsidRPr="00AA77E4">
        <w:t xml:space="preserve"> –</w:t>
      </w:r>
      <w:r>
        <w:t xml:space="preserve"> </w:t>
      </w:r>
      <w:r w:rsidRPr="00333006">
        <w:t>Контекстное меню настроек категории</w:t>
      </w:r>
    </w:p>
    <w:p w14:paraId="0BC522B7" w14:textId="147A54F4" w:rsidR="000321FC" w:rsidRDefault="000321FC" w:rsidP="000321FC">
      <w:pPr>
        <w:pStyle w:val="phnormal"/>
      </w:pPr>
      <w:r w:rsidRPr="00333006">
        <w:lastRenderedPageBreak/>
        <w:t xml:space="preserve">К перечню категорий могут быть применены различные виды сортировок (2), (3). </w:t>
      </w:r>
      <w:r w:rsidR="00407749">
        <w:t>Чтобы</w:t>
      </w:r>
      <w:r w:rsidRPr="00333006">
        <w:t xml:space="preserve"> применить сортировку к перечню категорий</w:t>
      </w:r>
      <w:r w:rsidR="00407749">
        <w:t>,</w:t>
      </w:r>
      <w:r w:rsidRPr="00333006">
        <w:t xml:space="preserve"> необходимо выбрать категории </w:t>
      </w:r>
      <w:r w:rsidR="00DF0BC2">
        <w:t>установкой «флажка» справа от названия категории</w:t>
      </w:r>
      <w:r w:rsidRPr="00333006">
        <w:t xml:space="preserve"> (1), выбрать из выпадающего списка тип сортировки (2), (3) и нажать кнопку «Отсортировать» (4)</w:t>
      </w:r>
      <w:r>
        <w:t xml:space="preserve"> (</w:t>
      </w:r>
      <w:r w:rsidR="001D56DF">
        <w:fldChar w:fldCharType="begin"/>
      </w:r>
      <w:r w:rsidR="001D56DF">
        <w:instrText xml:space="preserve"> REF _Ref39566476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9</w:t>
      </w:r>
      <w:r w:rsidR="001D56DF">
        <w:fldChar w:fldCharType="end"/>
      </w:r>
      <w:r>
        <w:t>)</w:t>
      </w:r>
    </w:p>
    <w:p w14:paraId="24D16DBF" w14:textId="77777777" w:rsidR="000321FC" w:rsidRDefault="000321FC" w:rsidP="000321FC">
      <w:pPr>
        <w:pStyle w:val="phfigure0"/>
      </w:pPr>
      <w:r>
        <w:rPr>
          <w:noProof/>
        </w:rPr>
        <w:drawing>
          <wp:inline distT="0" distB="0" distL="0" distR="0" wp14:anchorId="160ABD1A" wp14:editId="35055554">
            <wp:extent cx="5170170" cy="256507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8195" cy="256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F2C2" w14:textId="4BA803AF" w:rsidR="000321FC" w:rsidRDefault="000321FC" w:rsidP="000321FC">
      <w:pPr>
        <w:pStyle w:val="phfiguretitle"/>
      </w:pPr>
      <w:bookmarkStart w:id="66" w:name="_Ref3956647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9</w:t>
      </w:r>
      <w:r w:rsidR="00011C03">
        <w:rPr>
          <w:noProof/>
        </w:rPr>
        <w:fldChar w:fldCharType="end"/>
      </w:r>
      <w:bookmarkEnd w:id="66"/>
      <w:r w:rsidRPr="00AA77E4">
        <w:t xml:space="preserve"> –</w:t>
      </w:r>
      <w:r>
        <w:t xml:space="preserve"> </w:t>
      </w:r>
      <w:r w:rsidRPr="00333006">
        <w:t>Сортировка категорий</w:t>
      </w:r>
    </w:p>
    <w:p w14:paraId="754CC30E" w14:textId="74502A05" w:rsidR="000321FC" w:rsidRDefault="000321FC" w:rsidP="000321FC">
      <w:pPr>
        <w:pStyle w:val="phnormal"/>
      </w:pPr>
      <w:r w:rsidRPr="003E044B">
        <w:t>Категория может быть перенесена в родительскую категорию. Для этого необходимо выбрать категорию в перечне доступных (1), выбрать в выпадающем списке категорию, которая будет являться родительской (2) и нажать кнопку «Перенести» (3)</w:t>
      </w:r>
      <w:r>
        <w:t xml:space="preserve"> (</w:t>
      </w:r>
      <w:r w:rsidR="001D56DF">
        <w:fldChar w:fldCharType="begin"/>
      </w:r>
      <w:r w:rsidR="001D56DF">
        <w:instrText xml:space="preserve"> REF _Ref39566490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10</w:t>
      </w:r>
      <w:r w:rsidR="001D56DF">
        <w:fldChar w:fldCharType="end"/>
      </w:r>
      <w:r>
        <w:t>)</w:t>
      </w:r>
      <w:r w:rsidRPr="003E044B">
        <w:t>.</w:t>
      </w:r>
    </w:p>
    <w:p w14:paraId="644AB0E8" w14:textId="77777777" w:rsidR="000321FC" w:rsidRDefault="000321FC" w:rsidP="000321FC">
      <w:pPr>
        <w:pStyle w:val="phfigure0"/>
      </w:pPr>
      <w:r>
        <w:rPr>
          <w:noProof/>
        </w:rPr>
        <w:drawing>
          <wp:inline distT="0" distB="0" distL="0" distR="0" wp14:anchorId="28A74AEA" wp14:editId="34F1ACDA">
            <wp:extent cx="5908917" cy="317664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8845" cy="318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F456" w14:textId="50DE52CE" w:rsidR="000321FC" w:rsidRPr="006D41C8" w:rsidRDefault="000321FC" w:rsidP="000321FC">
      <w:pPr>
        <w:pStyle w:val="phfiguretitle"/>
      </w:pPr>
      <w:bookmarkStart w:id="67" w:name="_Ref3956649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10</w:t>
      </w:r>
      <w:r w:rsidR="00011C03">
        <w:rPr>
          <w:noProof/>
        </w:rPr>
        <w:fldChar w:fldCharType="end"/>
      </w:r>
      <w:bookmarkEnd w:id="67"/>
      <w:r w:rsidRPr="00AA77E4">
        <w:t xml:space="preserve"> –</w:t>
      </w:r>
      <w:r>
        <w:t xml:space="preserve"> </w:t>
      </w:r>
      <w:r w:rsidRPr="003E044B">
        <w:t>Перемещение категории</w:t>
      </w:r>
    </w:p>
    <w:p w14:paraId="702151A5" w14:textId="77777777" w:rsidR="000321FC" w:rsidRDefault="000321FC" w:rsidP="000321FC">
      <w:pPr>
        <w:pStyle w:val="14"/>
      </w:pPr>
      <w:bookmarkStart w:id="68" w:name="_Toc27471445"/>
      <w:bookmarkStart w:id="69" w:name="_Toc28186350"/>
      <w:bookmarkStart w:id="70" w:name="_Toc40179270"/>
      <w:r>
        <w:lastRenderedPageBreak/>
        <w:t>Курс</w:t>
      </w:r>
      <w:bookmarkEnd w:id="68"/>
      <w:bookmarkEnd w:id="69"/>
      <w:bookmarkEnd w:id="70"/>
    </w:p>
    <w:p w14:paraId="49460EF1" w14:textId="77777777" w:rsidR="000321FC" w:rsidRPr="008A0587" w:rsidRDefault="000321FC" w:rsidP="000321FC">
      <w:pPr>
        <w:pStyle w:val="20"/>
        <w:spacing w:before="160" w:after="300"/>
        <w:ind w:right="0"/>
        <w:jc w:val="left"/>
        <w:rPr>
          <w:bCs/>
        </w:rPr>
      </w:pPr>
      <w:bookmarkStart w:id="71" w:name="_Toc27133164"/>
      <w:bookmarkStart w:id="72" w:name="_Toc27471446"/>
      <w:bookmarkStart w:id="73" w:name="_Toc27471447"/>
      <w:bookmarkStart w:id="74" w:name="_Toc28186351"/>
      <w:bookmarkStart w:id="75" w:name="_Toc40179271"/>
      <w:bookmarkEnd w:id="71"/>
      <w:bookmarkEnd w:id="72"/>
      <w:r w:rsidRPr="008A0587">
        <w:rPr>
          <w:bCs/>
        </w:rPr>
        <w:t>Создание курсов различных типов</w:t>
      </w:r>
      <w:bookmarkEnd w:id="73"/>
      <w:bookmarkEnd w:id="74"/>
      <w:bookmarkEnd w:id="75"/>
    </w:p>
    <w:p w14:paraId="1FB811E3" w14:textId="77777777" w:rsidR="000321FC" w:rsidRDefault="000321FC" w:rsidP="000321FC">
      <w:pPr>
        <w:pStyle w:val="phnormal"/>
      </w:pPr>
      <w:r>
        <w:t>Новый курс может быть создан двумя способами:</w:t>
      </w:r>
    </w:p>
    <w:p w14:paraId="7392FF3D" w14:textId="624C4879" w:rsidR="000321FC" w:rsidRDefault="008E3CD4" w:rsidP="000321FC">
      <w:pPr>
        <w:pStyle w:val="phlistitemized1"/>
      </w:pPr>
      <w:r>
        <w:t>и</w:t>
      </w:r>
      <w:r w:rsidR="000321FC">
        <w:t>з подраздела «Курсы» панели администрирования</w:t>
      </w:r>
      <w:r>
        <w:t>;</w:t>
      </w:r>
    </w:p>
    <w:p w14:paraId="6956B5D4" w14:textId="4A6CA4B9" w:rsidR="000321FC" w:rsidRPr="00387D8C" w:rsidRDefault="008E3CD4" w:rsidP="000321FC">
      <w:pPr>
        <w:pStyle w:val="phlistitemized1"/>
      </w:pPr>
      <w:r>
        <w:t>н</w:t>
      </w:r>
      <w:r w:rsidR="000321FC">
        <w:t>а странице управления курсами и категориями.</w:t>
      </w:r>
    </w:p>
    <w:p w14:paraId="3E8A6ACB" w14:textId="5FC24EAB" w:rsidR="000321FC" w:rsidRDefault="00407749" w:rsidP="000321FC">
      <w:pPr>
        <w:pStyle w:val="phnormal"/>
      </w:pPr>
      <w:r>
        <w:t>Чтобы</w:t>
      </w:r>
      <w:r w:rsidR="000321FC" w:rsidRPr="00FA3A10">
        <w:t xml:space="preserve"> создать </w:t>
      </w:r>
      <w:r w:rsidR="000321FC">
        <w:t>новый курс из подраздела «Курсы»</w:t>
      </w:r>
      <w:r>
        <w:t>,</w:t>
      </w:r>
      <w:r w:rsidR="000321FC" w:rsidRPr="00FA3A10">
        <w:t xml:space="preserve"> необходимо перейти в панель администрирования (1), перейти на вкладку «Курсы» (2) и выбрать пункт «Добавить </w:t>
      </w:r>
      <w:r w:rsidR="000321FC">
        <w:t>курс</w:t>
      </w:r>
      <w:r w:rsidR="000321FC" w:rsidRPr="00FA3A10">
        <w:t>» (3)</w:t>
      </w:r>
      <w:r w:rsidR="000321FC">
        <w:t xml:space="preserve"> (</w:t>
      </w:r>
      <w:r w:rsidR="001D56DF">
        <w:fldChar w:fldCharType="begin"/>
      </w:r>
      <w:r w:rsidR="001D56DF">
        <w:instrText xml:space="preserve"> REF _Ref39566508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11</w:t>
      </w:r>
      <w:r w:rsidR="001D56DF">
        <w:fldChar w:fldCharType="end"/>
      </w:r>
      <w:r w:rsidR="000321FC">
        <w:t>)</w:t>
      </w:r>
      <w:r w:rsidR="000321FC" w:rsidRPr="00FA3A10">
        <w:t>.</w:t>
      </w:r>
    </w:p>
    <w:p w14:paraId="5F2FD359" w14:textId="77777777" w:rsidR="000321FC" w:rsidRDefault="000321FC" w:rsidP="000321FC">
      <w:pPr>
        <w:pStyle w:val="phfigure0"/>
      </w:pPr>
      <w:r w:rsidRPr="00480407">
        <w:rPr>
          <w:noProof/>
        </w:rPr>
        <w:drawing>
          <wp:inline distT="0" distB="0" distL="0" distR="0" wp14:anchorId="368109BA" wp14:editId="0F5EF8F1">
            <wp:extent cx="6097979" cy="2766695"/>
            <wp:effectExtent l="0" t="0" r="0" b="0"/>
            <wp:docPr id="88" name="Рисунок 88" descr="D:\Документы\ShareX\Screenshots\2019-12\201912251523177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ы\ShareX\Screenshots\2019-12\201912251523177[3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26" cy="27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BE2DC" w14:textId="4AB9941D" w:rsidR="000321FC" w:rsidRDefault="000321FC" w:rsidP="000321FC">
      <w:pPr>
        <w:pStyle w:val="phfiguretitle"/>
      </w:pPr>
      <w:bookmarkStart w:id="76" w:name="_Ref39566508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11</w:t>
      </w:r>
      <w:r w:rsidR="00011C03">
        <w:rPr>
          <w:noProof/>
        </w:rPr>
        <w:fldChar w:fldCharType="end"/>
      </w:r>
      <w:bookmarkEnd w:id="76"/>
      <w:r w:rsidRPr="00AA77E4">
        <w:t xml:space="preserve"> –</w:t>
      </w:r>
      <w:r>
        <w:t xml:space="preserve"> </w:t>
      </w:r>
      <w:r w:rsidRPr="00FA3A10">
        <w:t>Панель администрирования, вкладка «Курсы»</w:t>
      </w:r>
      <w:r>
        <w:t xml:space="preserve"> (1)</w:t>
      </w:r>
    </w:p>
    <w:p w14:paraId="7C02F43E" w14:textId="045515E3" w:rsidR="00CD5553" w:rsidRDefault="00407749" w:rsidP="000321FC">
      <w:pPr>
        <w:pStyle w:val="phnormal"/>
      </w:pPr>
      <w:r>
        <w:t>Чтобы</w:t>
      </w:r>
      <w:r w:rsidR="000321FC" w:rsidRPr="00387D8C">
        <w:t xml:space="preserve"> </w:t>
      </w:r>
      <w:r w:rsidR="000321FC">
        <w:t>создать новый курс</w:t>
      </w:r>
      <w:r w:rsidR="000321FC" w:rsidRPr="00387D8C">
        <w:t xml:space="preserve"> со страницы управления курсами и категориями</w:t>
      </w:r>
      <w:r w:rsidR="001D56DF">
        <w:t>,</w:t>
      </w:r>
      <w:r w:rsidR="000321FC" w:rsidRPr="00387D8C">
        <w:t xml:space="preserve"> необходимо на вкладке «Курсы» выбрать пункт «Управление курсами и категориями»</w:t>
      </w:r>
      <w:r w:rsidR="000321FC">
        <w:t>, затем выбрать категорию, для которой будет создаваться курс (1)</w:t>
      </w:r>
      <w:r w:rsidR="000321FC" w:rsidRPr="00387D8C">
        <w:t xml:space="preserve"> и нажать кнопку «Создать </w:t>
      </w:r>
      <w:r w:rsidR="000321FC">
        <w:t>новый курс</w:t>
      </w:r>
      <w:r w:rsidR="000321FC" w:rsidRPr="00387D8C">
        <w:t>»</w:t>
      </w:r>
      <w:r w:rsidR="000321FC">
        <w:t xml:space="preserve"> (2) (</w:t>
      </w:r>
      <w:r w:rsidR="001D56DF">
        <w:fldChar w:fldCharType="begin"/>
      </w:r>
      <w:r w:rsidR="001D56DF">
        <w:instrText xml:space="preserve"> REF _Ref39566530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12</w:t>
      </w:r>
      <w:r w:rsidR="001D56DF">
        <w:fldChar w:fldCharType="end"/>
      </w:r>
      <w:r w:rsidR="000321FC">
        <w:t>)</w:t>
      </w:r>
      <w:r w:rsidR="000321FC" w:rsidRPr="00387D8C">
        <w:t>.</w:t>
      </w:r>
    </w:p>
    <w:p w14:paraId="37D4EB2F" w14:textId="619DC106" w:rsidR="000321FC" w:rsidRDefault="000321FC" w:rsidP="000321FC">
      <w:pPr>
        <w:pStyle w:val="phfigure0"/>
      </w:pPr>
      <w:r w:rsidRPr="00480407">
        <w:rPr>
          <w:noProof/>
        </w:rPr>
        <w:lastRenderedPageBreak/>
        <w:drawing>
          <wp:inline distT="0" distB="0" distL="0" distR="0" wp14:anchorId="4980FD42" wp14:editId="7480A04B">
            <wp:extent cx="6300470" cy="3132574"/>
            <wp:effectExtent l="0" t="0" r="5080" b="0"/>
            <wp:docPr id="89" name="Рисунок 89" descr="D:\Документы\ShareX\Screenshots\2019-12\201912251525178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кументы\ShareX\Screenshots\2019-12\201912251525178[3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3E37" w14:textId="343CB733" w:rsidR="000321FC" w:rsidRDefault="000321FC" w:rsidP="000321FC">
      <w:pPr>
        <w:pStyle w:val="phfiguretitle"/>
      </w:pPr>
      <w:bookmarkStart w:id="77" w:name="_Ref3956653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12</w:t>
      </w:r>
      <w:r w:rsidR="00011C03">
        <w:rPr>
          <w:noProof/>
        </w:rPr>
        <w:fldChar w:fldCharType="end"/>
      </w:r>
      <w:bookmarkEnd w:id="77"/>
      <w:r w:rsidRPr="00AA77E4">
        <w:t xml:space="preserve"> –</w:t>
      </w:r>
      <w:r>
        <w:t xml:space="preserve"> </w:t>
      </w:r>
      <w:r w:rsidRPr="00ED3273">
        <w:t>Форма «Управление курсами и категориями»</w:t>
      </w:r>
    </w:p>
    <w:p w14:paraId="07E331EA" w14:textId="6A77D99B" w:rsidR="000321FC" w:rsidRDefault="000321FC" w:rsidP="000321FC">
      <w:pPr>
        <w:pStyle w:val="phnormal"/>
      </w:pPr>
      <w:r>
        <w:t>Независимо от того какой способ создания нового курса был выбран и в том и в другом случае откроется экранная форма добавления нового курса (</w:t>
      </w:r>
      <w:r w:rsidR="001D56DF">
        <w:fldChar w:fldCharType="begin"/>
      </w:r>
      <w:r w:rsidR="001D56DF">
        <w:instrText xml:space="preserve"> REF _Ref39566552 \h </w:instrText>
      </w:r>
      <w:r w:rsidR="001D56DF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13</w:t>
      </w:r>
      <w:r w:rsidR="001D56DF">
        <w:fldChar w:fldCharType="end"/>
      </w:r>
      <w:r w:rsidR="00CD5553">
        <w:t xml:space="preserve">). </w:t>
      </w:r>
      <w:proofErr w:type="gramStart"/>
      <w:r w:rsidR="00CD5553">
        <w:t>На форме расположены следующие элементы</w:t>
      </w:r>
      <w:r w:rsidRPr="00480407">
        <w:t>:</w:t>
      </w:r>
      <w:r w:rsidRPr="00CE1824">
        <w:t xml:space="preserve"> </w:t>
      </w:r>
      <w:r w:rsidRPr="00ED3273">
        <w:t>(1)</w:t>
      </w:r>
      <w:r w:rsidR="001D56DF">
        <w:t xml:space="preserve"> –</w:t>
      </w:r>
      <w:r w:rsidRPr="00ED3273">
        <w:t xml:space="preserve"> блок информации «</w:t>
      </w:r>
      <w:r>
        <w:t>Общее»</w:t>
      </w:r>
      <w:r w:rsidR="001D56DF">
        <w:t>,</w:t>
      </w:r>
      <w:r>
        <w:t xml:space="preserve"> (2)</w:t>
      </w:r>
      <w:r w:rsidR="001D56DF">
        <w:t xml:space="preserve"> –</w:t>
      </w:r>
      <w:r>
        <w:t xml:space="preserve"> блок информации «Описание»</w:t>
      </w:r>
      <w:r w:rsidR="001D56DF">
        <w:t>,</w:t>
      </w:r>
      <w:r>
        <w:t xml:space="preserve"> </w:t>
      </w:r>
      <w:r w:rsidRPr="00ED3273">
        <w:t>(3)</w:t>
      </w:r>
      <w:r w:rsidR="001D56DF">
        <w:t xml:space="preserve"> –</w:t>
      </w:r>
      <w:r>
        <w:t xml:space="preserve"> блок информации «Формат курса»</w:t>
      </w:r>
      <w:r w:rsidR="001D56DF">
        <w:t>,</w:t>
      </w:r>
      <w:r>
        <w:t xml:space="preserve"> </w:t>
      </w:r>
      <w:r w:rsidRPr="00ED3273">
        <w:t xml:space="preserve">(4) </w:t>
      </w:r>
      <w:r w:rsidR="001D56DF">
        <w:t xml:space="preserve">– </w:t>
      </w:r>
      <w:r w:rsidR="00A308B6">
        <w:t>блок информации «</w:t>
      </w:r>
      <w:r w:rsidR="001D56DF">
        <w:t>Внешний вид</w:t>
      </w:r>
      <w:r w:rsidR="00A308B6">
        <w:t>»</w:t>
      </w:r>
      <w:r w:rsidR="001D56DF">
        <w:t xml:space="preserve">, </w:t>
      </w:r>
      <w:r w:rsidRPr="00ED3273">
        <w:t>(5)</w:t>
      </w:r>
      <w:r w:rsidR="001D56DF">
        <w:t xml:space="preserve"> –</w:t>
      </w:r>
      <w:r w:rsidRPr="00ED3273">
        <w:t xml:space="preserve"> бло</w:t>
      </w:r>
      <w:r w:rsidR="001D56DF">
        <w:t>к информации «Файлы и загрузки»,</w:t>
      </w:r>
      <w:r>
        <w:t xml:space="preserve"> (6)</w:t>
      </w:r>
      <w:r w:rsidR="00A308B6">
        <w:t xml:space="preserve"> – блок информации «Группы»,</w:t>
      </w:r>
      <w:r>
        <w:t xml:space="preserve"> (7</w:t>
      </w:r>
      <w:r w:rsidRPr="00ED3273">
        <w:t xml:space="preserve">) </w:t>
      </w:r>
      <w:r w:rsidR="00A308B6">
        <w:t xml:space="preserve">– </w:t>
      </w:r>
      <w:r w:rsidRPr="00ED3273">
        <w:t>блок информации «Переименование ролей»</w:t>
      </w:r>
      <w:r>
        <w:t>.</w:t>
      </w:r>
      <w:proofErr w:type="gramEnd"/>
    </w:p>
    <w:p w14:paraId="31FE8FC3" w14:textId="77777777" w:rsidR="000321FC" w:rsidRDefault="000321FC" w:rsidP="000321FC">
      <w:pPr>
        <w:pStyle w:val="phfigure0"/>
      </w:pPr>
      <w:r w:rsidRPr="00CE1824">
        <w:rPr>
          <w:noProof/>
        </w:rPr>
        <w:drawing>
          <wp:inline distT="0" distB="0" distL="0" distR="0" wp14:anchorId="05925CDA" wp14:editId="5B00D78F">
            <wp:extent cx="6300470" cy="2607884"/>
            <wp:effectExtent l="0" t="0" r="5080" b="2540"/>
            <wp:docPr id="90" name="Рисунок 90" descr="D:\Документы\ShareX\Screenshots\2019-12\201912251527179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окументы\ShareX\Screenshots\2019-12\201912251527179[3]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F6B2" w14:textId="265B76F9" w:rsidR="000321FC" w:rsidRDefault="000321FC" w:rsidP="000321FC">
      <w:pPr>
        <w:pStyle w:val="phfiguretitle"/>
      </w:pPr>
      <w:bookmarkStart w:id="78" w:name="_Ref3956655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13</w:t>
      </w:r>
      <w:r w:rsidR="00011C03">
        <w:rPr>
          <w:noProof/>
        </w:rPr>
        <w:fldChar w:fldCharType="end"/>
      </w:r>
      <w:bookmarkEnd w:id="78"/>
      <w:r w:rsidRPr="00AA77E4">
        <w:t xml:space="preserve"> –</w:t>
      </w:r>
      <w:r>
        <w:t xml:space="preserve"> </w:t>
      </w:r>
      <w:r w:rsidRPr="00ED3273">
        <w:t>Экранная форма добавления нового курса</w:t>
      </w:r>
    </w:p>
    <w:p w14:paraId="24FF3149" w14:textId="3053CB80" w:rsidR="00A308B6" w:rsidRPr="00A308B6" w:rsidRDefault="00A308B6" w:rsidP="00A308B6">
      <w:pPr>
        <w:pStyle w:val="phnormal"/>
      </w:pPr>
      <w:r>
        <w:t>Блоки информации экранной формы добавления нового курса представлены ниже (</w:t>
      </w:r>
      <w:r>
        <w:fldChar w:fldCharType="begin"/>
      </w:r>
      <w:r>
        <w:instrText xml:space="preserve"> REF _Ref39566771 \h </w:instrText>
      </w:r>
      <w:r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14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_Ref39566777 \h </w:instrText>
      </w:r>
      <w:r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18</w:t>
      </w:r>
      <w:r>
        <w:fldChar w:fldCharType="end"/>
      </w:r>
      <w:r>
        <w:t>).</w:t>
      </w:r>
    </w:p>
    <w:p w14:paraId="174DCFC0" w14:textId="77777777" w:rsidR="000321FC" w:rsidRDefault="000321FC" w:rsidP="000321FC">
      <w:pPr>
        <w:pStyle w:val="phfigure0"/>
      </w:pPr>
      <w:r>
        <w:rPr>
          <w:noProof/>
        </w:rPr>
        <w:lastRenderedPageBreak/>
        <w:drawing>
          <wp:inline distT="0" distB="0" distL="0" distR="0" wp14:anchorId="4A5A63E9" wp14:editId="08B7CF1E">
            <wp:extent cx="5206048" cy="1977242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0122" cy="19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BE5C" w14:textId="78E139EF" w:rsidR="000321FC" w:rsidRPr="001305A3" w:rsidRDefault="000321FC" w:rsidP="000321FC">
      <w:pPr>
        <w:pStyle w:val="phfiguretitle"/>
      </w:pPr>
      <w:bookmarkStart w:id="79" w:name="_Ref39566771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14</w:t>
      </w:r>
      <w:r w:rsidR="00011C03">
        <w:rPr>
          <w:noProof/>
        </w:rPr>
        <w:fldChar w:fldCharType="end"/>
      </w:r>
      <w:bookmarkEnd w:id="79"/>
      <w:r w:rsidRPr="00AA77E4">
        <w:t xml:space="preserve"> –</w:t>
      </w:r>
      <w:r>
        <w:t xml:space="preserve"> </w:t>
      </w:r>
      <w:r w:rsidRPr="001305A3">
        <w:t>Блок информации «Общее»</w:t>
      </w:r>
    </w:p>
    <w:p w14:paraId="52BE9F72" w14:textId="77777777" w:rsidR="000321FC" w:rsidRDefault="000321FC" w:rsidP="000321FC">
      <w:pPr>
        <w:pStyle w:val="phfigure0"/>
      </w:pPr>
      <w:r>
        <w:rPr>
          <w:noProof/>
        </w:rPr>
        <w:drawing>
          <wp:inline distT="0" distB="0" distL="0" distR="0" wp14:anchorId="0E9173D7" wp14:editId="7D15AC95">
            <wp:extent cx="5287282" cy="220590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4721" cy="22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B1F3" w14:textId="6DCC798D" w:rsidR="000321FC" w:rsidRPr="001305A3" w:rsidRDefault="000321FC" w:rsidP="000321FC">
      <w:pPr>
        <w:pStyle w:val="phfiguretitle"/>
      </w:pPr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15</w:t>
      </w:r>
      <w:r w:rsidR="00011C03">
        <w:rPr>
          <w:noProof/>
        </w:rPr>
        <w:fldChar w:fldCharType="end"/>
      </w:r>
      <w:r w:rsidRPr="00AA77E4">
        <w:t xml:space="preserve"> –</w:t>
      </w:r>
      <w:r>
        <w:t xml:space="preserve"> </w:t>
      </w:r>
      <w:r w:rsidRPr="001305A3">
        <w:t>Блок информации «</w:t>
      </w:r>
      <w:r>
        <w:t>Описание</w:t>
      </w:r>
      <w:r w:rsidRPr="001305A3">
        <w:t>»</w:t>
      </w:r>
    </w:p>
    <w:p w14:paraId="5E4ED758" w14:textId="77777777" w:rsidR="000321FC" w:rsidRDefault="000321FC" w:rsidP="000321FC">
      <w:pPr>
        <w:pStyle w:val="phfigure0"/>
      </w:pPr>
      <w:r>
        <w:rPr>
          <w:noProof/>
        </w:rPr>
        <w:drawing>
          <wp:inline distT="0" distB="0" distL="0" distR="0" wp14:anchorId="438ADA26" wp14:editId="40DFAD9C">
            <wp:extent cx="5940425" cy="22066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3E10" w14:textId="77F5F49A" w:rsidR="000321FC" w:rsidRPr="001305A3" w:rsidRDefault="000321FC" w:rsidP="000321FC">
      <w:pPr>
        <w:pStyle w:val="phfiguretitle"/>
      </w:pPr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16</w:t>
      </w:r>
      <w:r w:rsidR="00011C03">
        <w:rPr>
          <w:noProof/>
        </w:rPr>
        <w:fldChar w:fldCharType="end"/>
      </w:r>
      <w:r w:rsidRPr="00AA77E4">
        <w:t xml:space="preserve"> –</w:t>
      </w:r>
      <w:r>
        <w:t xml:space="preserve"> </w:t>
      </w:r>
      <w:r w:rsidRPr="001305A3">
        <w:t>Блок</w:t>
      </w:r>
      <w:r>
        <w:t>и</w:t>
      </w:r>
      <w:r w:rsidRPr="001305A3">
        <w:t xml:space="preserve"> информации «</w:t>
      </w:r>
      <w:r>
        <w:t>Формат курса</w:t>
      </w:r>
      <w:r w:rsidRPr="001305A3">
        <w:t>»</w:t>
      </w:r>
      <w:r>
        <w:t xml:space="preserve"> и «Внешний вид»</w:t>
      </w:r>
    </w:p>
    <w:p w14:paraId="0228AB8F" w14:textId="77777777" w:rsidR="000321FC" w:rsidRDefault="000321FC" w:rsidP="000321FC">
      <w:pPr>
        <w:pStyle w:val="phfigure0"/>
      </w:pPr>
      <w:r w:rsidRPr="00A31582">
        <w:rPr>
          <w:noProof/>
        </w:rPr>
        <w:lastRenderedPageBreak/>
        <w:drawing>
          <wp:inline distT="0" distB="0" distL="0" distR="0" wp14:anchorId="6014104A" wp14:editId="7CC1BFD2">
            <wp:extent cx="4708866" cy="2479372"/>
            <wp:effectExtent l="0" t="0" r="0" b="0"/>
            <wp:docPr id="92" name="Рисунок 92" descr="D:\Документы\ShareX\Screenshots\2019-12\201912251549181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кументы\ShareX\Screenshots\2019-12\201912251549181[3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48" cy="24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3FF9" w14:textId="228345B2" w:rsidR="000321FC" w:rsidRPr="001305A3" w:rsidRDefault="000321FC" w:rsidP="000321FC">
      <w:pPr>
        <w:pStyle w:val="phfiguretitle"/>
      </w:pPr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17</w:t>
      </w:r>
      <w:r w:rsidR="00011C03">
        <w:rPr>
          <w:noProof/>
        </w:rPr>
        <w:fldChar w:fldCharType="end"/>
      </w:r>
      <w:r w:rsidRPr="00AA77E4">
        <w:t xml:space="preserve"> –</w:t>
      </w:r>
      <w:r>
        <w:t xml:space="preserve"> </w:t>
      </w:r>
      <w:r w:rsidRPr="001305A3">
        <w:t>Блок</w:t>
      </w:r>
      <w:r>
        <w:t>и</w:t>
      </w:r>
      <w:r w:rsidRPr="001305A3">
        <w:t xml:space="preserve"> информации «</w:t>
      </w:r>
      <w:r>
        <w:t>Файлы и загрузки</w:t>
      </w:r>
      <w:r w:rsidRPr="001305A3">
        <w:t>»</w:t>
      </w:r>
      <w:r>
        <w:t>, «Отслеживание выполнения» и «Группы»</w:t>
      </w:r>
    </w:p>
    <w:p w14:paraId="135E370B" w14:textId="77777777" w:rsidR="000321FC" w:rsidRDefault="000321FC" w:rsidP="000321FC">
      <w:pPr>
        <w:pStyle w:val="phfigure0"/>
        <w:rPr>
          <w:lang w:val="en-US"/>
        </w:rPr>
      </w:pPr>
      <w:r w:rsidRPr="00A31582">
        <w:rPr>
          <w:noProof/>
        </w:rPr>
        <w:drawing>
          <wp:inline distT="0" distB="0" distL="0" distR="0" wp14:anchorId="2FE8CC6F" wp14:editId="10F77C71">
            <wp:extent cx="5112269" cy="3146940"/>
            <wp:effectExtent l="0" t="0" r="0" b="0"/>
            <wp:docPr id="91" name="Рисунок 91" descr="D:\Документы\ShareX\Screenshots\2019-12\201912251548180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окументы\ShareX\Screenshots\2019-12\201912251548180[3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20" cy="31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25CF1" w14:textId="515CC453" w:rsidR="000321FC" w:rsidRPr="001305A3" w:rsidRDefault="000321FC" w:rsidP="000321FC">
      <w:pPr>
        <w:pStyle w:val="phfiguretitle"/>
      </w:pPr>
      <w:bookmarkStart w:id="80" w:name="_Ref39566777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18</w:t>
      </w:r>
      <w:r w:rsidR="00011C03">
        <w:rPr>
          <w:noProof/>
        </w:rPr>
        <w:fldChar w:fldCharType="end"/>
      </w:r>
      <w:bookmarkEnd w:id="80"/>
      <w:r w:rsidRPr="00AA77E4">
        <w:t xml:space="preserve"> –</w:t>
      </w:r>
      <w:r>
        <w:t xml:space="preserve"> </w:t>
      </w:r>
      <w:r w:rsidRPr="001305A3">
        <w:t>Блок</w:t>
      </w:r>
      <w:r>
        <w:t>и</w:t>
      </w:r>
      <w:r w:rsidRPr="001305A3">
        <w:t xml:space="preserve"> информации «</w:t>
      </w:r>
      <w:r>
        <w:t>Переименование ролей</w:t>
      </w:r>
      <w:r w:rsidRPr="001305A3">
        <w:t>»</w:t>
      </w:r>
    </w:p>
    <w:p w14:paraId="4851F286" w14:textId="4E18B293" w:rsidR="000321FC" w:rsidRDefault="000321FC" w:rsidP="000321FC">
      <w:pPr>
        <w:pStyle w:val="phnormal"/>
      </w:pPr>
      <w:r w:rsidRPr="001305A3">
        <w:t xml:space="preserve">Для создания нового курса необходимо заполнить </w:t>
      </w:r>
      <w:r>
        <w:t xml:space="preserve">как </w:t>
      </w:r>
      <w:r w:rsidRPr="001305A3">
        <w:t>минимум обязательные поля</w:t>
      </w:r>
      <w:r>
        <w:t xml:space="preserve"> по всем блокам</w:t>
      </w:r>
      <w:r w:rsidRPr="001305A3">
        <w:t xml:space="preserve"> и нажать кнопку «Сохранить и показать», в результате откроется о</w:t>
      </w:r>
      <w:r w:rsidR="00A308B6">
        <w:t>сновная форма созданного курса (</w:t>
      </w:r>
      <w:r w:rsidR="00A308B6">
        <w:fldChar w:fldCharType="begin"/>
      </w:r>
      <w:r w:rsidR="00A308B6">
        <w:instrText xml:space="preserve"> REF _Ref39566799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19</w:t>
      </w:r>
      <w:r w:rsidR="00A308B6">
        <w:fldChar w:fldCharType="end"/>
      </w:r>
      <w:r w:rsidR="00A308B6">
        <w:t>).</w:t>
      </w:r>
    </w:p>
    <w:p w14:paraId="2E47052E" w14:textId="77777777" w:rsidR="000321FC" w:rsidRDefault="000321FC" w:rsidP="000321FC">
      <w:pPr>
        <w:pStyle w:val="phfigure0"/>
      </w:pPr>
      <w:r w:rsidRPr="00C9144C">
        <w:rPr>
          <w:noProof/>
        </w:rPr>
        <w:lastRenderedPageBreak/>
        <w:drawing>
          <wp:inline distT="0" distB="0" distL="0" distR="0" wp14:anchorId="016DC4C9" wp14:editId="6B22FC4D">
            <wp:extent cx="5207662" cy="2583475"/>
            <wp:effectExtent l="0" t="0" r="0" b="7620"/>
            <wp:docPr id="93" name="Рисунок 93" descr="D:\Документы\ShareX\Screenshots\2019-12\201912251551182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окументы\ShareX\Screenshots\2019-12\201912251551182[3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27" cy="25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8D73" w14:textId="00D88579" w:rsidR="000321FC" w:rsidRDefault="000321FC" w:rsidP="000321FC">
      <w:pPr>
        <w:pStyle w:val="phfiguretitle"/>
      </w:pPr>
      <w:bookmarkStart w:id="81" w:name="_Ref39566799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19</w:t>
      </w:r>
      <w:r w:rsidR="00011C03">
        <w:rPr>
          <w:noProof/>
        </w:rPr>
        <w:fldChar w:fldCharType="end"/>
      </w:r>
      <w:bookmarkEnd w:id="81"/>
      <w:r w:rsidRPr="00AA77E4">
        <w:t xml:space="preserve"> –</w:t>
      </w:r>
      <w:r>
        <w:t xml:space="preserve"> </w:t>
      </w:r>
      <w:r w:rsidRPr="001305A3">
        <w:t>Основная форма курса</w:t>
      </w:r>
    </w:p>
    <w:p w14:paraId="1E3E3681" w14:textId="47CA05E0" w:rsidR="00A308B6" w:rsidRPr="00A308B6" w:rsidRDefault="00A308B6" w:rsidP="00A308B6">
      <w:pPr>
        <w:pStyle w:val="phnormal"/>
        <w:rPr>
          <w:sz w:val="20"/>
        </w:rPr>
      </w:pPr>
      <w:r w:rsidRPr="001305A3">
        <w:t>На данной форме располагаются различные элементы настройки курса и добавления новых участников</w:t>
      </w:r>
      <w:r>
        <w:t xml:space="preserve"> (</w:t>
      </w:r>
      <w:r>
        <w:fldChar w:fldCharType="begin"/>
      </w:r>
      <w:r>
        <w:instrText xml:space="preserve"> REF _Ref39566812 \h </w:instrText>
      </w:r>
      <w:r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20</w:t>
      </w:r>
      <w:r>
        <w:fldChar w:fldCharType="end"/>
      </w:r>
      <w:r>
        <w:t>).</w:t>
      </w:r>
    </w:p>
    <w:p w14:paraId="5EA56984" w14:textId="77777777" w:rsidR="000321FC" w:rsidRDefault="000321FC" w:rsidP="000321FC">
      <w:pPr>
        <w:pStyle w:val="phfigure0"/>
        <w:rPr>
          <w:lang w:val="en-US"/>
        </w:rPr>
      </w:pPr>
      <w:r w:rsidRPr="00C9144C">
        <w:rPr>
          <w:noProof/>
        </w:rPr>
        <w:drawing>
          <wp:inline distT="0" distB="0" distL="0" distR="0" wp14:anchorId="38361966" wp14:editId="0E793400">
            <wp:extent cx="5447566" cy="2240477"/>
            <wp:effectExtent l="0" t="0" r="1270" b="7620"/>
            <wp:docPr id="94" name="Рисунок 94" descr="D:\Документы\ShareX\Screenshots\2019-12\201912251553183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окументы\ShareX\Screenshots\2019-12\201912251553183[3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95" cy="22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C6A5" w14:textId="201289E0" w:rsidR="000321FC" w:rsidRPr="00A31582" w:rsidRDefault="000321FC" w:rsidP="000321FC">
      <w:pPr>
        <w:pStyle w:val="phfiguretitle"/>
      </w:pPr>
      <w:bookmarkStart w:id="82" w:name="_Ref3956681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20</w:t>
      </w:r>
      <w:r w:rsidR="00011C03">
        <w:rPr>
          <w:noProof/>
        </w:rPr>
        <w:fldChar w:fldCharType="end"/>
      </w:r>
      <w:bookmarkEnd w:id="82"/>
      <w:r w:rsidRPr="00AA77E4">
        <w:t xml:space="preserve"> –</w:t>
      </w:r>
      <w:r>
        <w:t xml:space="preserve"> </w:t>
      </w:r>
      <w:r w:rsidRPr="001305A3">
        <w:t>Основная форма курса</w:t>
      </w:r>
      <w:r>
        <w:t>.</w:t>
      </w:r>
      <w:r w:rsidRPr="00A31582">
        <w:t xml:space="preserve"> Добав</w:t>
      </w:r>
      <w:r>
        <w:t>ление участников</w:t>
      </w:r>
    </w:p>
    <w:p w14:paraId="26391529" w14:textId="6DB582A4" w:rsidR="000321FC" w:rsidRPr="001305A3" w:rsidRDefault="000321FC" w:rsidP="000321FC">
      <w:pPr>
        <w:pStyle w:val="phnormal"/>
        <w:rPr>
          <w:sz w:val="20"/>
        </w:rPr>
      </w:pPr>
      <w:r w:rsidRPr="001305A3">
        <w:t xml:space="preserve">В </w:t>
      </w:r>
      <w:r w:rsidR="00A308B6">
        <w:t>С</w:t>
      </w:r>
      <w:r w:rsidRPr="001305A3">
        <w:t>истеме возможно создание курсов различных форматов. В зависимости от формата формируется определенное содержимое курса</w:t>
      </w:r>
      <w:r w:rsidR="00A308B6">
        <w:t xml:space="preserve"> (</w:t>
      </w:r>
      <w:r w:rsidR="00A308B6">
        <w:fldChar w:fldCharType="begin"/>
      </w:r>
      <w:r w:rsidR="00A308B6">
        <w:instrText xml:space="preserve"> REF _Ref39566843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21</w:t>
      </w:r>
      <w:r w:rsidR="00A308B6">
        <w:fldChar w:fldCharType="end"/>
      </w:r>
      <w:r w:rsidR="00A308B6">
        <w:t>)</w:t>
      </w:r>
      <w:r>
        <w:rPr>
          <w:sz w:val="20"/>
        </w:rPr>
        <w:t>.</w:t>
      </w:r>
    </w:p>
    <w:p w14:paraId="14078D21" w14:textId="77777777" w:rsidR="000321FC" w:rsidRDefault="000321FC" w:rsidP="000321FC">
      <w:pPr>
        <w:pStyle w:val="phfigure0"/>
      </w:pPr>
      <w:r w:rsidRPr="007A3E20">
        <w:rPr>
          <w:noProof/>
        </w:rPr>
        <w:lastRenderedPageBreak/>
        <w:drawing>
          <wp:inline distT="0" distB="0" distL="0" distR="0" wp14:anchorId="5ACCA496" wp14:editId="77D2FE5B">
            <wp:extent cx="5812928" cy="2818291"/>
            <wp:effectExtent l="0" t="0" r="0" b="1270"/>
            <wp:docPr id="97" name="Рисунок 97" descr="D:\Документы\ShareX\Screenshots\2019-12\201912251608187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Документы\ShareX\Screenshots\2019-12\201912251608187[3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60" cy="282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DE1C4" w14:textId="2C03F2A5" w:rsidR="000321FC" w:rsidRPr="00A31582" w:rsidRDefault="000321FC" w:rsidP="000321FC">
      <w:pPr>
        <w:pStyle w:val="phfiguretitle"/>
      </w:pPr>
      <w:bookmarkStart w:id="83" w:name="_Ref39566843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21</w:t>
      </w:r>
      <w:r w:rsidR="00011C03">
        <w:rPr>
          <w:noProof/>
        </w:rPr>
        <w:fldChar w:fldCharType="end"/>
      </w:r>
      <w:bookmarkEnd w:id="83"/>
      <w:r w:rsidRPr="00AA77E4">
        <w:t xml:space="preserve"> –</w:t>
      </w:r>
      <w:r>
        <w:t xml:space="preserve"> Открыт</w:t>
      </w:r>
      <w:r w:rsidR="00A308B6">
        <w:t>ие</w:t>
      </w:r>
      <w:r>
        <w:t xml:space="preserve"> </w:t>
      </w:r>
      <w:r w:rsidR="00A308B6">
        <w:t>настроек</w:t>
      </w:r>
      <w:r>
        <w:t xml:space="preserve"> курса для редактирования</w:t>
      </w:r>
    </w:p>
    <w:p w14:paraId="5A09467F" w14:textId="77777777" w:rsidR="000321FC" w:rsidRDefault="000321FC" w:rsidP="000321FC">
      <w:pPr>
        <w:pStyle w:val="3"/>
      </w:pPr>
      <w:bookmarkStart w:id="84" w:name="_Toc27471454"/>
      <w:bookmarkStart w:id="85" w:name="_Toc28186352"/>
      <w:bookmarkStart w:id="86" w:name="_Toc40179272"/>
      <w:r>
        <w:t>Создание курса типа «Лекция»</w:t>
      </w:r>
      <w:bookmarkEnd w:id="84"/>
      <w:bookmarkEnd w:id="85"/>
      <w:bookmarkEnd w:id="86"/>
    </w:p>
    <w:p w14:paraId="30E26059" w14:textId="4C00EE77" w:rsidR="000321FC" w:rsidRDefault="00407749" w:rsidP="000321FC">
      <w:pPr>
        <w:pStyle w:val="phnormal"/>
      </w:pPr>
      <w:r>
        <w:t>Чтобы</w:t>
      </w:r>
      <w:r w:rsidR="000321FC" w:rsidRPr="001305A3">
        <w:t xml:space="preserve"> создать курс типа «</w:t>
      </w:r>
      <w:r w:rsidR="000321FC">
        <w:t>Лекция</w:t>
      </w:r>
      <w:r w:rsidR="000321FC" w:rsidRPr="001305A3">
        <w:t>»</w:t>
      </w:r>
      <w:r>
        <w:t>,</w:t>
      </w:r>
      <w:r w:rsidR="000321FC" w:rsidRPr="001305A3">
        <w:t xml:space="preserve"> необходимо на форме добавления нового курса выбрать формат «Единственный элемент курса» (1) и выбрать </w:t>
      </w:r>
      <w:r w:rsidR="000321FC">
        <w:t>тип элемента курса «Лекция» (2), заполнить оставшиеся обязательные поля и выполнить сохранение (</w:t>
      </w:r>
      <w:r w:rsidR="00A308B6">
        <w:fldChar w:fldCharType="begin"/>
      </w:r>
      <w:r w:rsidR="00A308B6">
        <w:instrText xml:space="preserve"> REF _Ref39566874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22</w:t>
      </w:r>
      <w:r w:rsidR="00A308B6">
        <w:fldChar w:fldCharType="end"/>
      </w:r>
      <w:r w:rsidR="000321FC">
        <w:t>).</w:t>
      </w:r>
    </w:p>
    <w:p w14:paraId="77970F45" w14:textId="77777777" w:rsidR="000321FC" w:rsidRDefault="000321FC" w:rsidP="000321FC">
      <w:pPr>
        <w:pStyle w:val="phfigure0"/>
      </w:pPr>
      <w:r>
        <w:rPr>
          <w:noProof/>
        </w:rPr>
        <w:drawing>
          <wp:inline distT="0" distB="0" distL="0" distR="0" wp14:anchorId="7474F087" wp14:editId="453C5478">
            <wp:extent cx="5940425" cy="198945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BB34" w14:textId="53BF7B08" w:rsidR="000321FC" w:rsidRPr="002C4493" w:rsidRDefault="000321FC" w:rsidP="000321FC">
      <w:pPr>
        <w:pStyle w:val="phfiguretitle"/>
      </w:pPr>
      <w:bookmarkStart w:id="87" w:name="_Ref39566874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22</w:t>
      </w:r>
      <w:r w:rsidR="00011C03">
        <w:rPr>
          <w:noProof/>
        </w:rPr>
        <w:fldChar w:fldCharType="end"/>
      </w:r>
      <w:bookmarkEnd w:id="87"/>
      <w:r w:rsidRPr="00AA77E4">
        <w:t xml:space="preserve"> –</w:t>
      </w:r>
      <w:r>
        <w:t xml:space="preserve"> </w:t>
      </w:r>
      <w:r w:rsidRPr="00FD1197">
        <w:t>Создание курса типа «</w:t>
      </w:r>
      <w:r>
        <w:t>Лекция</w:t>
      </w:r>
      <w:r w:rsidRPr="00FD1197">
        <w:t>»</w:t>
      </w:r>
    </w:p>
    <w:p w14:paraId="6D732A19" w14:textId="77777777" w:rsidR="000321FC" w:rsidRDefault="000321FC" w:rsidP="000321FC">
      <w:pPr>
        <w:pStyle w:val="3"/>
      </w:pPr>
      <w:bookmarkStart w:id="88" w:name="_Toc27471458"/>
      <w:bookmarkStart w:id="89" w:name="_Toc28186353"/>
      <w:bookmarkStart w:id="90" w:name="_Toc40179273"/>
      <w:r>
        <w:t>Создание курса типа «Тест»</w:t>
      </w:r>
      <w:bookmarkEnd w:id="88"/>
      <w:bookmarkEnd w:id="89"/>
      <w:bookmarkEnd w:id="90"/>
    </w:p>
    <w:p w14:paraId="7622FE0F" w14:textId="71A5B4F3" w:rsidR="000321FC" w:rsidRDefault="00407749" w:rsidP="000321FC">
      <w:pPr>
        <w:pStyle w:val="phnormal"/>
      </w:pPr>
      <w:r>
        <w:t>Чтобы</w:t>
      </w:r>
      <w:r w:rsidR="000321FC" w:rsidRPr="001305A3">
        <w:t xml:space="preserve"> создать курс типа «</w:t>
      </w:r>
      <w:r w:rsidR="000321FC">
        <w:t>Тест</w:t>
      </w:r>
      <w:r w:rsidR="000321FC" w:rsidRPr="001305A3">
        <w:t>»</w:t>
      </w:r>
      <w:r>
        <w:t>,</w:t>
      </w:r>
      <w:r w:rsidR="000321FC" w:rsidRPr="001305A3">
        <w:t xml:space="preserve"> необходимо на форме добавления нового курса выбрать формат «Единственный элемент курса» (1) и выбрать </w:t>
      </w:r>
      <w:r w:rsidR="000321FC">
        <w:t>тип элемента курса «Тест» (2), заполнить оставшиеся обязательные поля и выполнить сохранение (</w:t>
      </w:r>
      <w:r w:rsidR="00A308B6">
        <w:fldChar w:fldCharType="begin"/>
      </w:r>
      <w:r w:rsidR="00A308B6">
        <w:instrText xml:space="preserve"> REF _Ref39566941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23</w:t>
      </w:r>
      <w:r w:rsidR="00A308B6">
        <w:fldChar w:fldCharType="end"/>
      </w:r>
      <w:r w:rsidR="000321FC">
        <w:t>).</w:t>
      </w:r>
    </w:p>
    <w:p w14:paraId="377984C1" w14:textId="77777777" w:rsidR="000321FC" w:rsidRDefault="000321FC" w:rsidP="000321FC">
      <w:pPr>
        <w:pStyle w:val="phfigure0"/>
      </w:pPr>
      <w:r>
        <w:rPr>
          <w:noProof/>
        </w:rPr>
        <w:lastRenderedPageBreak/>
        <w:drawing>
          <wp:inline distT="0" distB="0" distL="0" distR="0" wp14:anchorId="368148F3" wp14:editId="18D86573">
            <wp:extent cx="5940425" cy="2771775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AAF7" w14:textId="52A6D9C2" w:rsidR="000321FC" w:rsidRPr="009F6321" w:rsidRDefault="000321FC" w:rsidP="000321FC">
      <w:pPr>
        <w:pStyle w:val="phfiguretitle"/>
      </w:pPr>
      <w:bookmarkStart w:id="91" w:name="_Ref39566941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23</w:t>
      </w:r>
      <w:r w:rsidR="00011C03">
        <w:rPr>
          <w:noProof/>
        </w:rPr>
        <w:fldChar w:fldCharType="end"/>
      </w:r>
      <w:bookmarkEnd w:id="91"/>
      <w:r w:rsidRPr="00AA77E4">
        <w:t xml:space="preserve"> –</w:t>
      </w:r>
      <w:r>
        <w:t xml:space="preserve"> </w:t>
      </w:r>
      <w:r w:rsidRPr="00FD1197">
        <w:t>Создание курса типа «</w:t>
      </w:r>
      <w:r>
        <w:t>Тест</w:t>
      </w:r>
      <w:r w:rsidRPr="00FD1197">
        <w:t>»</w:t>
      </w:r>
    </w:p>
    <w:p w14:paraId="6B39B12D" w14:textId="129ADDC9" w:rsidR="000321FC" w:rsidRDefault="000321FC" w:rsidP="000321FC">
      <w:pPr>
        <w:pStyle w:val="phnormal"/>
      </w:pPr>
      <w:r w:rsidRPr="009F6321">
        <w:t>После успешного создания курса открывается форма добавления теста</w:t>
      </w:r>
      <w:r>
        <w:t xml:space="preserve"> (</w:t>
      </w:r>
      <w:r w:rsidR="00A308B6">
        <w:fldChar w:fldCharType="begin"/>
      </w:r>
      <w:r w:rsidR="00A308B6">
        <w:instrText xml:space="preserve"> REF _Ref39566942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24</w:t>
      </w:r>
      <w:r w:rsidR="00A308B6">
        <w:fldChar w:fldCharType="end"/>
      </w:r>
      <w:r w:rsidR="00DF0BC2">
        <w:t>). На форме расположены следующие элементы</w:t>
      </w:r>
      <w:r w:rsidRPr="008B415E">
        <w:t xml:space="preserve">: </w:t>
      </w:r>
      <w:r w:rsidRPr="009F6321">
        <w:t xml:space="preserve">(1) </w:t>
      </w:r>
      <w:r w:rsidR="00A308B6">
        <w:t xml:space="preserve">– название курса, </w:t>
      </w:r>
      <w:r w:rsidRPr="009F6321">
        <w:t>(2)</w:t>
      </w:r>
      <w:r w:rsidR="00A308B6">
        <w:t xml:space="preserve"> – перечень блоков с информацией, </w:t>
      </w:r>
      <w:r w:rsidRPr="009F6321">
        <w:t>(3)</w:t>
      </w:r>
      <w:r w:rsidR="00A308B6">
        <w:t xml:space="preserve"> –</w:t>
      </w:r>
      <w:r w:rsidRPr="009F6321">
        <w:t xml:space="preserve"> функциональные кнопки</w:t>
      </w:r>
      <w:r w:rsidR="00A308B6">
        <w:t xml:space="preserve">, </w:t>
      </w:r>
      <w:r w:rsidR="00A308B6">
        <w:fldChar w:fldCharType="begin"/>
      </w:r>
      <w:r w:rsidR="00A308B6">
        <w:instrText xml:space="preserve"> REF _Ref39567040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25</w:t>
      </w:r>
      <w:r w:rsidR="00A308B6">
        <w:fldChar w:fldCharType="end"/>
      </w:r>
      <w:r w:rsidR="00A308B6">
        <w:t xml:space="preserve">: </w:t>
      </w:r>
      <w:r w:rsidR="00A308B6" w:rsidRPr="00A308B6">
        <w:t>(1)</w:t>
      </w:r>
      <w:r w:rsidR="00A308B6">
        <w:t xml:space="preserve"> – название курса, </w:t>
      </w:r>
      <w:r w:rsidR="00A308B6" w:rsidRPr="00A308B6">
        <w:t>(2)</w:t>
      </w:r>
      <w:r w:rsidR="00A308B6">
        <w:t xml:space="preserve"> – перечень блоков с информацией, </w:t>
      </w:r>
      <w:r w:rsidR="00A308B6" w:rsidRPr="00A308B6">
        <w:t>(3)</w:t>
      </w:r>
      <w:r w:rsidR="00A308B6">
        <w:t xml:space="preserve"> –</w:t>
      </w:r>
      <w:r w:rsidR="00A308B6" w:rsidRPr="00A308B6">
        <w:t xml:space="preserve"> функциональные кнопки</w:t>
      </w:r>
      <w:r w:rsidR="00A308B6">
        <w:t>.</w:t>
      </w:r>
    </w:p>
    <w:p w14:paraId="1F4EF752" w14:textId="77777777" w:rsidR="000321FC" w:rsidRDefault="000321FC" w:rsidP="000321FC">
      <w:pPr>
        <w:pStyle w:val="phfigure0"/>
      </w:pPr>
      <w:r w:rsidRPr="002A1A92">
        <w:rPr>
          <w:noProof/>
        </w:rPr>
        <w:drawing>
          <wp:inline distT="0" distB="0" distL="0" distR="0" wp14:anchorId="40B8B815" wp14:editId="097AC62A">
            <wp:extent cx="5237254" cy="2524821"/>
            <wp:effectExtent l="0" t="0" r="1905" b="8890"/>
            <wp:docPr id="95" name="Рисунок 95" descr="D:\Документы\ShareX\Screenshots\2019-12\201912251557184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Документы\ShareX\Screenshots\2019-12\201912251557184[3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09" cy="252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D4E3" w14:textId="484B9CF5" w:rsidR="000321FC" w:rsidRDefault="000321FC" w:rsidP="000321FC">
      <w:pPr>
        <w:pStyle w:val="phfiguretitle"/>
      </w:pPr>
      <w:bookmarkStart w:id="92" w:name="_Ref3956694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24</w:t>
      </w:r>
      <w:r w:rsidR="00011C03">
        <w:rPr>
          <w:noProof/>
        </w:rPr>
        <w:fldChar w:fldCharType="end"/>
      </w:r>
      <w:bookmarkEnd w:id="92"/>
      <w:r w:rsidRPr="00AA77E4">
        <w:t xml:space="preserve"> –</w:t>
      </w:r>
      <w:r>
        <w:t xml:space="preserve"> </w:t>
      </w:r>
      <w:r w:rsidRPr="009F6321">
        <w:t>Форма добавления теста</w:t>
      </w:r>
    </w:p>
    <w:p w14:paraId="48BF707F" w14:textId="77777777" w:rsidR="000321FC" w:rsidRDefault="000321FC" w:rsidP="000321FC">
      <w:pPr>
        <w:pStyle w:val="phfigure0"/>
      </w:pPr>
      <w:r w:rsidRPr="002A1A92">
        <w:rPr>
          <w:noProof/>
        </w:rPr>
        <w:lastRenderedPageBreak/>
        <w:drawing>
          <wp:inline distT="0" distB="0" distL="0" distR="0" wp14:anchorId="4610E624" wp14:editId="1159C55A">
            <wp:extent cx="5475055" cy="2656997"/>
            <wp:effectExtent l="0" t="0" r="0" b="0"/>
            <wp:docPr id="96" name="Рисунок 96" descr="D:\Документы\ShareX\Screenshots\2019-12\201912251601186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Документы\ShareX\Screenshots\2019-12\201912251601186[3]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58" cy="26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A262" w14:textId="54035A84" w:rsidR="000321FC" w:rsidRDefault="000321FC" w:rsidP="000321FC">
      <w:pPr>
        <w:pStyle w:val="phfiguretitle"/>
      </w:pPr>
      <w:bookmarkStart w:id="93" w:name="_Ref3956704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25</w:t>
      </w:r>
      <w:r w:rsidR="00011C03">
        <w:rPr>
          <w:noProof/>
        </w:rPr>
        <w:fldChar w:fldCharType="end"/>
      </w:r>
      <w:bookmarkEnd w:id="93"/>
      <w:r w:rsidRPr="00AA77E4">
        <w:t xml:space="preserve"> –</w:t>
      </w:r>
      <w:r>
        <w:t xml:space="preserve"> </w:t>
      </w:r>
      <w:r w:rsidRPr="009F6321">
        <w:t>Форма добавления теста</w:t>
      </w:r>
      <w:r>
        <w:t>. Личный кабинет. Кур</w:t>
      </w:r>
      <w:r w:rsidR="00A308B6">
        <w:t>с</w:t>
      </w:r>
      <w:r>
        <w:t xml:space="preserve">ы. </w:t>
      </w:r>
      <w:r w:rsidR="00A308B6">
        <w:t>Открытие формы</w:t>
      </w:r>
      <w:r>
        <w:t xml:space="preserve"> курса</w:t>
      </w:r>
    </w:p>
    <w:p w14:paraId="37A1792C" w14:textId="60196D01" w:rsidR="000321FC" w:rsidRPr="009F6321" w:rsidRDefault="000321FC" w:rsidP="000321FC">
      <w:pPr>
        <w:pStyle w:val="phnormal"/>
      </w:pPr>
      <w:r w:rsidRPr="009F6321">
        <w:t>Информация, которую необходимо добавить для формирования</w:t>
      </w:r>
      <w:r>
        <w:t xml:space="preserve"> теста</w:t>
      </w:r>
      <w:r w:rsidR="00DF0BC2">
        <w:t>,</w:t>
      </w:r>
      <w:r>
        <w:t xml:space="preserve"> разделена на информацион</w:t>
      </w:r>
      <w:r w:rsidRPr="009F6321">
        <w:t>ные блоки:</w:t>
      </w:r>
    </w:p>
    <w:p w14:paraId="48B2524B" w14:textId="5CBE2F69" w:rsidR="000321FC" w:rsidRPr="009F6321" w:rsidRDefault="008E3CD4" w:rsidP="000321FC">
      <w:pPr>
        <w:pStyle w:val="phlistitemized1"/>
      </w:pPr>
      <w:r>
        <w:t>«</w:t>
      </w:r>
      <w:r w:rsidR="000321FC" w:rsidRPr="009F6321">
        <w:t>Общее</w:t>
      </w:r>
      <w:r>
        <w:t>»</w:t>
      </w:r>
      <w:r w:rsidR="000321FC" w:rsidRPr="009F6321">
        <w:t>;</w:t>
      </w:r>
    </w:p>
    <w:p w14:paraId="7C0BE1C2" w14:textId="3BE3A04A" w:rsidR="000321FC" w:rsidRPr="009F6321" w:rsidRDefault="008E3CD4" w:rsidP="000321FC">
      <w:pPr>
        <w:pStyle w:val="phlistitemized1"/>
      </w:pPr>
      <w:r>
        <w:t>«</w:t>
      </w:r>
      <w:r w:rsidR="000321FC" w:rsidRPr="009F6321">
        <w:t>Синхронизация</w:t>
      </w:r>
      <w:r>
        <w:t>»</w:t>
      </w:r>
      <w:r w:rsidR="000321FC" w:rsidRPr="009F6321">
        <w:t>;</w:t>
      </w:r>
    </w:p>
    <w:p w14:paraId="6EE0B97F" w14:textId="44B555CE" w:rsidR="000321FC" w:rsidRPr="009F6321" w:rsidRDefault="008E3CD4" w:rsidP="000321FC">
      <w:pPr>
        <w:pStyle w:val="phlistitemized1"/>
      </w:pPr>
      <w:r>
        <w:t>«</w:t>
      </w:r>
      <w:r w:rsidR="000321FC" w:rsidRPr="009F6321">
        <w:t>Оценка</w:t>
      </w:r>
      <w:r>
        <w:t>»</w:t>
      </w:r>
      <w:r w:rsidR="000321FC" w:rsidRPr="009F6321">
        <w:t>;</w:t>
      </w:r>
    </w:p>
    <w:p w14:paraId="3E393E3D" w14:textId="7614F0FE" w:rsidR="000321FC" w:rsidRPr="009F6321" w:rsidRDefault="008E3CD4" w:rsidP="000321FC">
      <w:pPr>
        <w:pStyle w:val="phlistitemized1"/>
      </w:pPr>
      <w:r>
        <w:t>«</w:t>
      </w:r>
      <w:r w:rsidR="000321FC" w:rsidRPr="009F6321">
        <w:t>Расположение</w:t>
      </w:r>
      <w:r>
        <w:t>»</w:t>
      </w:r>
      <w:r w:rsidR="000321FC" w:rsidRPr="009F6321">
        <w:t>;</w:t>
      </w:r>
    </w:p>
    <w:p w14:paraId="351582CD" w14:textId="178C5CC1" w:rsidR="000321FC" w:rsidRPr="009F6321" w:rsidRDefault="008E3CD4" w:rsidP="000321FC">
      <w:pPr>
        <w:pStyle w:val="phlistitemized1"/>
      </w:pPr>
      <w:r>
        <w:t>«</w:t>
      </w:r>
      <w:r w:rsidR="000321FC" w:rsidRPr="009F6321">
        <w:t>Свойства вопроса</w:t>
      </w:r>
      <w:r>
        <w:t>»</w:t>
      </w:r>
      <w:r w:rsidR="000321FC" w:rsidRPr="009F6321">
        <w:t>;</w:t>
      </w:r>
    </w:p>
    <w:p w14:paraId="1547C7BE" w14:textId="258E7C37" w:rsidR="000321FC" w:rsidRPr="009F6321" w:rsidRDefault="008E3CD4" w:rsidP="000321FC">
      <w:pPr>
        <w:pStyle w:val="phlistitemized1"/>
      </w:pPr>
      <w:r>
        <w:t>«</w:t>
      </w:r>
      <w:r w:rsidR="000321FC" w:rsidRPr="009F6321">
        <w:t>Настройки просмотра</w:t>
      </w:r>
      <w:r>
        <w:t>»</w:t>
      </w:r>
      <w:r w:rsidR="000321FC" w:rsidRPr="009F6321">
        <w:t>;</w:t>
      </w:r>
    </w:p>
    <w:p w14:paraId="7DC6929F" w14:textId="7E6A5F98" w:rsidR="000321FC" w:rsidRPr="009F6321" w:rsidRDefault="008E3CD4" w:rsidP="000321FC">
      <w:pPr>
        <w:pStyle w:val="phlistitemized1"/>
      </w:pPr>
      <w:r>
        <w:t>«</w:t>
      </w:r>
      <w:r w:rsidR="000321FC" w:rsidRPr="009F6321">
        <w:t>Внешний вид</w:t>
      </w:r>
      <w:r>
        <w:t>»</w:t>
      </w:r>
      <w:r w:rsidR="000321FC" w:rsidRPr="009F6321">
        <w:t>;</w:t>
      </w:r>
    </w:p>
    <w:p w14:paraId="45F3CC5B" w14:textId="4A0AAECB" w:rsidR="000321FC" w:rsidRPr="009F6321" w:rsidRDefault="008E3CD4" w:rsidP="000321FC">
      <w:pPr>
        <w:pStyle w:val="phlistitemized1"/>
      </w:pPr>
      <w:r>
        <w:t>«</w:t>
      </w:r>
      <w:r w:rsidR="000321FC" w:rsidRPr="009F6321">
        <w:t>Дополнительные ограничения на попытки</w:t>
      </w:r>
      <w:r>
        <w:t>»</w:t>
      </w:r>
      <w:r w:rsidR="000321FC" w:rsidRPr="009F6321">
        <w:t>;</w:t>
      </w:r>
    </w:p>
    <w:p w14:paraId="34F39CCB" w14:textId="5F0CBEA7" w:rsidR="000321FC" w:rsidRPr="009F6321" w:rsidRDefault="008E3CD4" w:rsidP="000321FC">
      <w:pPr>
        <w:pStyle w:val="phlistitemized1"/>
      </w:pPr>
      <w:r>
        <w:t>«</w:t>
      </w:r>
      <w:r w:rsidR="000321FC" w:rsidRPr="009F6321">
        <w:t>Итоговый отзыв</w:t>
      </w:r>
      <w:r>
        <w:t>»</w:t>
      </w:r>
      <w:r w:rsidR="000321FC" w:rsidRPr="009F6321">
        <w:t>;</w:t>
      </w:r>
    </w:p>
    <w:p w14:paraId="00D2FA81" w14:textId="4896B4E9" w:rsidR="000321FC" w:rsidRPr="009F6321" w:rsidRDefault="008E3CD4" w:rsidP="000321FC">
      <w:pPr>
        <w:pStyle w:val="phlistitemized1"/>
      </w:pPr>
      <w:r>
        <w:t>«</w:t>
      </w:r>
      <w:r w:rsidR="000321FC" w:rsidRPr="009F6321">
        <w:t>Общие настройки модуля</w:t>
      </w:r>
      <w:r>
        <w:t>»</w:t>
      </w:r>
      <w:r w:rsidR="000321FC" w:rsidRPr="009F6321">
        <w:t>;</w:t>
      </w:r>
    </w:p>
    <w:p w14:paraId="38E0E9C6" w14:textId="205166F2" w:rsidR="000321FC" w:rsidRPr="009F6321" w:rsidRDefault="008E3CD4" w:rsidP="000321FC">
      <w:pPr>
        <w:pStyle w:val="phlistitemized1"/>
      </w:pPr>
      <w:r>
        <w:t>«</w:t>
      </w:r>
      <w:r w:rsidR="000321FC" w:rsidRPr="009F6321">
        <w:t>Ограничения доступа</w:t>
      </w:r>
      <w:r>
        <w:t>»</w:t>
      </w:r>
      <w:r w:rsidR="000321FC" w:rsidRPr="009F6321">
        <w:t>;</w:t>
      </w:r>
    </w:p>
    <w:p w14:paraId="277532A4" w14:textId="47D86F05" w:rsidR="000321FC" w:rsidRDefault="008E3CD4" w:rsidP="000321FC">
      <w:pPr>
        <w:pStyle w:val="phlistitemized1"/>
      </w:pPr>
      <w:r>
        <w:t>«</w:t>
      </w:r>
      <w:r w:rsidR="000321FC" w:rsidRPr="009F6321">
        <w:t>Компетенции</w:t>
      </w:r>
      <w:r>
        <w:t>»</w:t>
      </w:r>
      <w:r w:rsidR="000321FC">
        <w:t>.</w:t>
      </w:r>
    </w:p>
    <w:p w14:paraId="5624771F" w14:textId="6455A089" w:rsidR="000321FC" w:rsidRDefault="000321FC" w:rsidP="000321FC">
      <w:pPr>
        <w:pStyle w:val="phnormal"/>
      </w:pPr>
      <w:r w:rsidRPr="008F4C43">
        <w:t>После того как информация по блокам заполнена нажмите кнопку «Сохранить и пока</w:t>
      </w:r>
      <w:r w:rsidR="00A308B6">
        <w:t>зать», откроется страница теста (</w:t>
      </w:r>
      <w:r w:rsidR="00A308B6">
        <w:fldChar w:fldCharType="begin"/>
      </w:r>
      <w:r w:rsidR="00A308B6">
        <w:instrText xml:space="preserve"> REF _Ref39567106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26</w:t>
      </w:r>
      <w:r w:rsidR="00A308B6">
        <w:fldChar w:fldCharType="end"/>
      </w:r>
      <w:r w:rsidR="00A308B6">
        <w:t>).</w:t>
      </w:r>
    </w:p>
    <w:p w14:paraId="4FFACD48" w14:textId="77777777" w:rsidR="000321FC" w:rsidRDefault="000321FC" w:rsidP="000321FC">
      <w:pPr>
        <w:pStyle w:val="phfigure0"/>
      </w:pPr>
      <w:r>
        <w:rPr>
          <w:noProof/>
        </w:rPr>
        <w:lastRenderedPageBreak/>
        <w:drawing>
          <wp:inline distT="0" distB="0" distL="0" distR="0" wp14:anchorId="3BF4D21B" wp14:editId="3A2D296E">
            <wp:extent cx="4714339" cy="21013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6118"/>
                    <a:stretch/>
                  </pic:blipFill>
                  <pic:spPr bwMode="auto">
                    <a:xfrm>
                      <a:off x="0" y="0"/>
                      <a:ext cx="4715880" cy="210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22802" w14:textId="4D6BDCA6" w:rsidR="000321FC" w:rsidRDefault="000321FC" w:rsidP="000321FC">
      <w:pPr>
        <w:pStyle w:val="phfiguretitle"/>
      </w:pPr>
      <w:bookmarkStart w:id="94" w:name="_Ref3956710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26</w:t>
      </w:r>
      <w:r w:rsidR="00011C03">
        <w:rPr>
          <w:noProof/>
        </w:rPr>
        <w:fldChar w:fldCharType="end"/>
      </w:r>
      <w:bookmarkEnd w:id="94"/>
      <w:r w:rsidRPr="00AA77E4">
        <w:t xml:space="preserve"> –</w:t>
      </w:r>
      <w:r>
        <w:t xml:space="preserve"> </w:t>
      </w:r>
      <w:r w:rsidRPr="008F4C43">
        <w:t>Основная страница теста</w:t>
      </w:r>
    </w:p>
    <w:p w14:paraId="2F356204" w14:textId="77777777" w:rsidR="000321FC" w:rsidRDefault="000321FC" w:rsidP="000321FC">
      <w:pPr>
        <w:pStyle w:val="phnormal"/>
      </w:pPr>
      <w:r w:rsidRPr="008F4C43">
        <w:t>Так как для текущего теста не добавлено еще ни одного вопроса, то он доступен только на редактирование.</w:t>
      </w:r>
    </w:p>
    <w:p w14:paraId="2DFE1264" w14:textId="1FCC7322" w:rsidR="000321FC" w:rsidRPr="008F4C43" w:rsidRDefault="000321FC" w:rsidP="000321FC">
      <w:pPr>
        <w:pStyle w:val="phnormal"/>
      </w:pPr>
      <w:r w:rsidRPr="008F4C43">
        <w:t>Наж</w:t>
      </w:r>
      <w:r>
        <w:t>мите</w:t>
      </w:r>
      <w:r w:rsidRPr="008F4C43">
        <w:t xml:space="preserve"> кнопку «Редактировать тест» и </w:t>
      </w:r>
      <w:r>
        <w:t>откроется</w:t>
      </w:r>
      <w:r w:rsidRPr="008F4C43">
        <w:t xml:space="preserve"> </w:t>
      </w:r>
      <w:r>
        <w:t>форма редактирования содержимого теста (</w:t>
      </w:r>
      <w:r w:rsidR="00A308B6">
        <w:fldChar w:fldCharType="begin"/>
      </w:r>
      <w:r w:rsidR="00A308B6">
        <w:instrText xml:space="preserve"> REF _Ref39567121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27</w:t>
      </w:r>
      <w:r w:rsidR="00A308B6">
        <w:fldChar w:fldCharType="end"/>
      </w:r>
      <w:r>
        <w:t>)</w:t>
      </w:r>
      <w:r w:rsidR="00A308B6">
        <w:t>.</w:t>
      </w:r>
    </w:p>
    <w:p w14:paraId="07143F21" w14:textId="77777777" w:rsidR="000321FC" w:rsidRDefault="000321FC" w:rsidP="000321FC">
      <w:pPr>
        <w:pStyle w:val="phfigure0"/>
      </w:pPr>
      <w:r w:rsidRPr="002B4A2D">
        <w:rPr>
          <w:noProof/>
        </w:rPr>
        <w:drawing>
          <wp:inline distT="0" distB="0" distL="0" distR="0" wp14:anchorId="719B2FB5" wp14:editId="69822F48">
            <wp:extent cx="6300470" cy="1942050"/>
            <wp:effectExtent l="0" t="0" r="5080" b="1270"/>
            <wp:docPr id="99" name="Рисунок 99" descr="D:\Документы\ShareX\Screenshots\2019-12\201912251614188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Документы\ShareX\Screenshots\2019-12\201912251614188[3]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7C54" w14:textId="4DECF5C0" w:rsidR="000321FC" w:rsidRDefault="000321FC" w:rsidP="000321FC">
      <w:pPr>
        <w:pStyle w:val="phfiguretitle"/>
      </w:pPr>
      <w:bookmarkStart w:id="95" w:name="_Ref39567121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27</w:t>
      </w:r>
      <w:r w:rsidR="00011C03">
        <w:rPr>
          <w:noProof/>
        </w:rPr>
        <w:fldChar w:fldCharType="end"/>
      </w:r>
      <w:bookmarkEnd w:id="95"/>
      <w:r w:rsidRPr="00AA77E4">
        <w:t xml:space="preserve"> –</w:t>
      </w:r>
      <w:r>
        <w:t xml:space="preserve"> </w:t>
      </w:r>
      <w:r w:rsidRPr="008F4C43">
        <w:t>Форма редактирования теста</w:t>
      </w:r>
    </w:p>
    <w:p w14:paraId="7DAF8B04" w14:textId="2D7FA56F" w:rsidR="000321FC" w:rsidRDefault="00407749" w:rsidP="000321FC">
      <w:pPr>
        <w:pStyle w:val="phnormal"/>
      </w:pPr>
      <w:r>
        <w:t>Чтобы</w:t>
      </w:r>
      <w:r w:rsidR="000321FC" w:rsidRPr="008F4C43">
        <w:t xml:space="preserve"> добавить в тест новый вопрос</w:t>
      </w:r>
      <w:r>
        <w:t>,</w:t>
      </w:r>
      <w:r w:rsidR="000321FC" w:rsidRPr="008F4C43">
        <w:t xml:space="preserve"> нажмите кнопку «Добавить»</w:t>
      </w:r>
      <w:r w:rsidR="000321FC">
        <w:t xml:space="preserve"> (1)</w:t>
      </w:r>
      <w:r w:rsidR="000321FC" w:rsidRPr="008F4C43">
        <w:t>, затем в контекстном меню выберите значение «новый вопрос»</w:t>
      </w:r>
      <w:r w:rsidR="000321FC">
        <w:t xml:space="preserve"> (2) (</w:t>
      </w:r>
      <w:r w:rsidR="00A308B6">
        <w:fldChar w:fldCharType="begin"/>
      </w:r>
      <w:r w:rsidR="00A308B6">
        <w:instrText xml:space="preserve"> REF _Ref39567132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28</w:t>
      </w:r>
      <w:r w:rsidR="00A308B6">
        <w:fldChar w:fldCharType="end"/>
      </w:r>
      <w:r w:rsidR="000321FC">
        <w:t>)</w:t>
      </w:r>
      <w:r w:rsidR="000321FC" w:rsidRPr="008F4C43">
        <w:t>.</w:t>
      </w:r>
    </w:p>
    <w:p w14:paraId="71E94F12" w14:textId="77777777" w:rsidR="000321FC" w:rsidRDefault="000321FC" w:rsidP="000321FC">
      <w:pPr>
        <w:pStyle w:val="phfigure0"/>
      </w:pPr>
      <w:r w:rsidRPr="002B4A2D">
        <w:rPr>
          <w:noProof/>
        </w:rPr>
        <w:lastRenderedPageBreak/>
        <w:drawing>
          <wp:inline distT="0" distB="0" distL="0" distR="0" wp14:anchorId="425CD903" wp14:editId="7EFE2B97">
            <wp:extent cx="6300470" cy="2159265"/>
            <wp:effectExtent l="0" t="0" r="5080" b="0"/>
            <wp:docPr id="100" name="Рисунок 100" descr="D:\Документы\ShareX\Screenshots\2019-12\201912251616189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Документы\ShareX\Screenshots\2019-12\201912251616189[3]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5855" w14:textId="20B8A17B" w:rsidR="000321FC" w:rsidRPr="008F4C43" w:rsidRDefault="000321FC" w:rsidP="000321FC">
      <w:pPr>
        <w:pStyle w:val="phfiguretitle"/>
      </w:pPr>
      <w:bookmarkStart w:id="96" w:name="_Ref3956713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28</w:t>
      </w:r>
      <w:r w:rsidR="00011C03">
        <w:rPr>
          <w:noProof/>
        </w:rPr>
        <w:fldChar w:fldCharType="end"/>
      </w:r>
      <w:bookmarkEnd w:id="96"/>
      <w:r w:rsidRPr="00AA77E4">
        <w:t xml:space="preserve"> –</w:t>
      </w:r>
      <w:r>
        <w:t xml:space="preserve"> </w:t>
      </w:r>
      <w:r w:rsidRPr="008F4C43">
        <w:t>Добавление нового вопроса</w:t>
      </w:r>
    </w:p>
    <w:p w14:paraId="3EEAAAA0" w14:textId="385DAD1C" w:rsidR="000321FC" w:rsidRDefault="000321FC" w:rsidP="000321FC">
      <w:pPr>
        <w:pStyle w:val="phnormal"/>
      </w:pPr>
      <w:r w:rsidRPr="008F4C43">
        <w:t>В результате открывается диалоговое окно выбора типа вопроса</w:t>
      </w:r>
      <w:r>
        <w:t xml:space="preserve"> (</w:t>
      </w:r>
      <w:r w:rsidR="00A308B6">
        <w:fldChar w:fldCharType="begin"/>
      </w:r>
      <w:r w:rsidR="00A308B6">
        <w:instrText xml:space="preserve"> REF _Ref39567156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29</w:t>
      </w:r>
      <w:r w:rsidR="00A308B6">
        <w:fldChar w:fldCharType="end"/>
      </w:r>
      <w:r w:rsidR="00A308B6">
        <w:t>).</w:t>
      </w:r>
      <w:r w:rsidRPr="008B415E">
        <w:t xml:space="preserve"> </w:t>
      </w:r>
      <w:r w:rsidRPr="008F4C43">
        <w:t>Выберите необходимый тип (1) и нажмите кнопку «Добавить» (2)</w:t>
      </w:r>
      <w:r w:rsidR="00A308B6">
        <w:t>.</w:t>
      </w:r>
    </w:p>
    <w:p w14:paraId="4BA09404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77DB4872" wp14:editId="327742B6">
            <wp:extent cx="2914188" cy="3230089"/>
            <wp:effectExtent l="0" t="0" r="63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1778" cy="323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39C3" w14:textId="753856AA" w:rsidR="000321FC" w:rsidRDefault="000321FC" w:rsidP="0036150A">
      <w:pPr>
        <w:pStyle w:val="phfiguretitle"/>
      </w:pPr>
      <w:bookmarkStart w:id="97" w:name="_Ref3956715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29</w:t>
      </w:r>
      <w:r w:rsidR="00011C03">
        <w:rPr>
          <w:noProof/>
        </w:rPr>
        <w:fldChar w:fldCharType="end"/>
      </w:r>
      <w:bookmarkEnd w:id="97"/>
      <w:r w:rsidRPr="00AA77E4">
        <w:t xml:space="preserve"> –</w:t>
      </w:r>
      <w:r>
        <w:t xml:space="preserve"> </w:t>
      </w:r>
      <w:r w:rsidRPr="008F4C43">
        <w:t>Диалоговое окно выбора типа вопроса</w:t>
      </w:r>
    </w:p>
    <w:p w14:paraId="1E4DFC28" w14:textId="77777777" w:rsidR="000321FC" w:rsidRPr="002979FE" w:rsidRDefault="000321FC" w:rsidP="000321FC">
      <w:pPr>
        <w:pStyle w:val="4"/>
        <w:keepNext w:val="0"/>
        <w:keepLines w:val="0"/>
        <w:spacing w:before="120" w:after="120"/>
        <w:ind w:right="0"/>
      </w:pPr>
      <w:bookmarkStart w:id="98" w:name="_Toc28186354"/>
      <w:bookmarkStart w:id="99" w:name="_Toc40179274"/>
      <w:r w:rsidRPr="002979FE">
        <w:t>Создание вопроса с типом «Верно/Неверно»</w:t>
      </w:r>
      <w:bookmarkEnd w:id="98"/>
      <w:bookmarkEnd w:id="99"/>
    </w:p>
    <w:p w14:paraId="30CF3EC2" w14:textId="537D1288" w:rsidR="000321FC" w:rsidRDefault="000321FC" w:rsidP="0036150A">
      <w:pPr>
        <w:pStyle w:val="phnormal"/>
      </w:pPr>
      <w:r>
        <w:t xml:space="preserve">Нажмите кнопку «Добавить», выберите пункт «новый запрос». В открывшемся диалоговом окне выберите тип вопроса «Верно/Неверно» и нажмите кнопку «Добавить». </w:t>
      </w:r>
      <w:r w:rsidRPr="002706DF">
        <w:t>В результате</w:t>
      </w:r>
      <w:r>
        <w:t xml:space="preserve"> откроется</w:t>
      </w:r>
      <w:r w:rsidRPr="002706DF">
        <w:t xml:space="preserve"> </w:t>
      </w:r>
      <w:r>
        <w:t>форма</w:t>
      </w:r>
      <w:r w:rsidRPr="002706DF">
        <w:t xml:space="preserve"> добавления </w:t>
      </w:r>
      <w:r>
        <w:t xml:space="preserve">нового </w:t>
      </w:r>
      <w:r w:rsidR="00A308B6">
        <w:t>вопроса (</w:t>
      </w:r>
      <w:r w:rsidR="00A308B6">
        <w:fldChar w:fldCharType="begin"/>
      </w:r>
      <w:r w:rsidR="00A308B6">
        <w:instrText xml:space="preserve"> REF _Ref39567177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30</w:t>
      </w:r>
      <w:r w:rsidR="00A308B6">
        <w:fldChar w:fldCharType="end"/>
      </w:r>
      <w:r w:rsidR="00A308B6">
        <w:t xml:space="preserve"> – </w:t>
      </w:r>
      <w:r w:rsidR="00A308B6">
        <w:fldChar w:fldCharType="begin"/>
      </w:r>
      <w:r w:rsidR="00A308B6">
        <w:instrText xml:space="preserve"> REF _Ref39567186 \h </w:instrText>
      </w:r>
      <w:r w:rsidR="00A308B6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32</w:t>
      </w:r>
      <w:r w:rsidR="00A308B6">
        <w:fldChar w:fldCharType="end"/>
      </w:r>
      <w:r w:rsidR="00A308B6">
        <w:t>).</w:t>
      </w:r>
    </w:p>
    <w:p w14:paraId="19A7631C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24471F5A" wp14:editId="578A945D">
            <wp:extent cx="5356262" cy="2772889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4620" cy="27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D95A" w14:textId="35064377" w:rsidR="000321FC" w:rsidRDefault="000321FC" w:rsidP="0036150A">
      <w:pPr>
        <w:pStyle w:val="phfiguretitle"/>
      </w:pPr>
      <w:bookmarkStart w:id="100" w:name="_Ref39567177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30</w:t>
      </w:r>
      <w:r w:rsidR="00011C03">
        <w:rPr>
          <w:noProof/>
        </w:rPr>
        <w:fldChar w:fldCharType="end"/>
      </w:r>
      <w:bookmarkEnd w:id="100"/>
      <w:r w:rsidRPr="00AA77E4">
        <w:t xml:space="preserve"> –</w:t>
      </w:r>
      <w:r>
        <w:t xml:space="preserve"> </w:t>
      </w:r>
      <w:r w:rsidRPr="002706DF">
        <w:t>Форма добавления нового вопроса, тип «Верно/Неверно» (а)</w:t>
      </w:r>
    </w:p>
    <w:p w14:paraId="074C23AC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7A6A975D" wp14:editId="663DB3FC">
            <wp:extent cx="5454788" cy="24641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62360" cy="2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2606" w14:textId="42B8D347" w:rsidR="000321FC" w:rsidRDefault="000321FC" w:rsidP="0036150A">
      <w:pPr>
        <w:pStyle w:val="phfiguretitle"/>
      </w:pPr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31</w:t>
      </w:r>
      <w:r w:rsidR="00011C03">
        <w:rPr>
          <w:noProof/>
        </w:rPr>
        <w:fldChar w:fldCharType="end"/>
      </w:r>
      <w:r w:rsidRPr="00AA77E4">
        <w:t xml:space="preserve"> –</w:t>
      </w:r>
      <w:r>
        <w:t xml:space="preserve"> </w:t>
      </w:r>
      <w:r w:rsidRPr="002706DF">
        <w:t>Форма добавления нового вопроса, тип «Верно/Неверно» (</w:t>
      </w:r>
      <w:r>
        <w:t>б</w:t>
      </w:r>
      <w:r w:rsidRPr="002706DF">
        <w:t>)</w:t>
      </w:r>
    </w:p>
    <w:p w14:paraId="3A1C71EC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682EA548" wp14:editId="6087BA15">
            <wp:extent cx="5027799" cy="2600697"/>
            <wp:effectExtent l="0" t="0" r="190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5825" cy="260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37FC" w14:textId="31F819D8" w:rsidR="000321FC" w:rsidRDefault="000321FC" w:rsidP="0036150A">
      <w:pPr>
        <w:pStyle w:val="phfiguretitle"/>
      </w:pPr>
      <w:bookmarkStart w:id="101" w:name="_Ref3956718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32</w:t>
      </w:r>
      <w:r w:rsidR="00011C03">
        <w:rPr>
          <w:noProof/>
        </w:rPr>
        <w:fldChar w:fldCharType="end"/>
      </w:r>
      <w:bookmarkEnd w:id="101"/>
      <w:r w:rsidRPr="00AA77E4">
        <w:t xml:space="preserve"> –</w:t>
      </w:r>
      <w:r>
        <w:t xml:space="preserve"> </w:t>
      </w:r>
      <w:r w:rsidRPr="002706DF">
        <w:t>Форма добавления нового вопроса, тип «Верно/Неверно» (</w:t>
      </w:r>
      <w:r>
        <w:t>в</w:t>
      </w:r>
      <w:r w:rsidRPr="002706DF">
        <w:t>)</w:t>
      </w:r>
    </w:p>
    <w:p w14:paraId="3D056DA9" w14:textId="3E643DE1" w:rsidR="000321FC" w:rsidRDefault="000321FC" w:rsidP="0036150A">
      <w:pPr>
        <w:pStyle w:val="phnormal"/>
      </w:pPr>
      <w:r w:rsidRPr="002706DF">
        <w:t>Заполните обязательные по</w:t>
      </w:r>
      <w:r w:rsidR="00BA65B7">
        <w:t>ля и нажмите кнопку «Сохранить» (</w:t>
      </w:r>
      <w:r w:rsidR="00BA65B7">
        <w:fldChar w:fldCharType="begin"/>
      </w:r>
      <w:r w:rsidR="00BA65B7">
        <w:instrText xml:space="preserve"> REF _Ref39567313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33</w:t>
      </w:r>
      <w:r w:rsidR="00BA65B7">
        <w:fldChar w:fldCharType="end"/>
      </w:r>
      <w:r w:rsidR="00BA65B7">
        <w:t>).</w:t>
      </w:r>
    </w:p>
    <w:p w14:paraId="144CC869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51FAAC4B" wp14:editId="18B08BF8">
            <wp:extent cx="5209686" cy="267194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8781" cy="26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19B7" w14:textId="65D1EB9E" w:rsidR="000321FC" w:rsidRDefault="000321FC" w:rsidP="0036150A">
      <w:pPr>
        <w:pStyle w:val="phfiguretitle"/>
      </w:pPr>
      <w:bookmarkStart w:id="102" w:name="_Ref39567313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33</w:t>
      </w:r>
      <w:r w:rsidR="00011C03">
        <w:rPr>
          <w:noProof/>
        </w:rPr>
        <w:fldChar w:fldCharType="end"/>
      </w:r>
      <w:bookmarkEnd w:id="102"/>
      <w:r w:rsidRPr="00AA77E4">
        <w:t xml:space="preserve"> –</w:t>
      </w:r>
      <w:r>
        <w:t xml:space="preserve"> </w:t>
      </w:r>
      <w:r w:rsidRPr="002706DF">
        <w:t>Форма добавления нового вопроса, тип «Верно/Неверно» (</w:t>
      </w:r>
      <w:r>
        <w:t>г</w:t>
      </w:r>
      <w:r w:rsidRPr="002706DF">
        <w:t>)</w:t>
      </w:r>
    </w:p>
    <w:p w14:paraId="49A510A7" w14:textId="2598999E" w:rsidR="000321FC" w:rsidRDefault="000321FC" w:rsidP="0036150A">
      <w:pPr>
        <w:pStyle w:val="phnormal"/>
      </w:pPr>
      <w:r w:rsidRPr="002706DF">
        <w:t>Первы</w:t>
      </w:r>
      <w:r w:rsidR="00BA65B7">
        <w:t>й вопрос будет успешно добавлен (</w:t>
      </w:r>
      <w:r w:rsidR="00BA65B7">
        <w:fldChar w:fldCharType="begin"/>
      </w:r>
      <w:r w:rsidR="00BA65B7">
        <w:instrText xml:space="preserve"> REF _Ref39567325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34</w:t>
      </w:r>
      <w:r w:rsidR="00BA65B7">
        <w:fldChar w:fldCharType="end"/>
      </w:r>
      <w:r w:rsidR="00BA65B7">
        <w:t>).</w:t>
      </w:r>
    </w:p>
    <w:p w14:paraId="5C7CAF62" w14:textId="77777777" w:rsidR="000321FC" w:rsidRDefault="000321FC" w:rsidP="0036150A">
      <w:pPr>
        <w:pStyle w:val="phfigure0"/>
      </w:pPr>
      <w:r w:rsidRPr="002B4A2D">
        <w:rPr>
          <w:noProof/>
        </w:rPr>
        <w:lastRenderedPageBreak/>
        <w:drawing>
          <wp:inline distT="0" distB="0" distL="0" distR="0" wp14:anchorId="47F670F3" wp14:editId="5457FB89">
            <wp:extent cx="6300470" cy="1936940"/>
            <wp:effectExtent l="0" t="0" r="5080" b="6350"/>
            <wp:docPr id="101" name="Рисунок 101" descr="D:\Документы\ShareX\Screenshots\2019-12\201912251620190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Документы\ShareX\Screenshots\2019-12\201912251620190[3]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1ED7" w14:textId="354D22D0" w:rsidR="000321FC" w:rsidRDefault="000321FC" w:rsidP="0036150A">
      <w:pPr>
        <w:pStyle w:val="phfiguretitle"/>
      </w:pPr>
      <w:bookmarkStart w:id="103" w:name="_Ref39567325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34</w:t>
      </w:r>
      <w:r w:rsidR="00011C03">
        <w:rPr>
          <w:noProof/>
        </w:rPr>
        <w:fldChar w:fldCharType="end"/>
      </w:r>
      <w:bookmarkEnd w:id="103"/>
      <w:r w:rsidRPr="00AA77E4">
        <w:t xml:space="preserve"> –</w:t>
      </w:r>
      <w:r>
        <w:t xml:space="preserve"> Отображение созданного вопроса на форме теста</w:t>
      </w:r>
    </w:p>
    <w:p w14:paraId="702F8B18" w14:textId="77777777" w:rsidR="000321FC" w:rsidRPr="002979FE" w:rsidRDefault="000321FC" w:rsidP="000321FC">
      <w:pPr>
        <w:pStyle w:val="4"/>
        <w:keepNext w:val="0"/>
        <w:keepLines w:val="0"/>
        <w:spacing w:before="120" w:after="120"/>
        <w:ind w:right="0"/>
      </w:pPr>
      <w:bookmarkStart w:id="104" w:name="_Toc28186355"/>
      <w:bookmarkStart w:id="105" w:name="_Toc40179275"/>
      <w:r w:rsidRPr="002979FE">
        <w:t>Создание вопроса с типом «Множественный выбор»</w:t>
      </w:r>
      <w:bookmarkEnd w:id="104"/>
      <w:bookmarkEnd w:id="105"/>
    </w:p>
    <w:p w14:paraId="6AF8184B" w14:textId="28F28D16" w:rsidR="000321FC" w:rsidRDefault="000321FC" w:rsidP="0036150A">
      <w:pPr>
        <w:pStyle w:val="phnormal"/>
      </w:pPr>
      <w:r>
        <w:t xml:space="preserve">Нажмите кнопку «Добавить» (1), выберите пункт «новый запрос». В открывшемся диалоговом окне выберите тип вопроса «Множественный выбор» (2) и нажмите кнопку «Добавить» (3). </w:t>
      </w:r>
      <w:r w:rsidRPr="002706DF">
        <w:t>В результате</w:t>
      </w:r>
      <w:r>
        <w:t xml:space="preserve"> откроется</w:t>
      </w:r>
      <w:r w:rsidRPr="002706DF">
        <w:t xml:space="preserve"> </w:t>
      </w:r>
      <w:r>
        <w:t>форма</w:t>
      </w:r>
      <w:r w:rsidRPr="002706DF">
        <w:t xml:space="preserve"> добавления </w:t>
      </w:r>
      <w:r>
        <w:t xml:space="preserve">нового </w:t>
      </w:r>
      <w:r w:rsidRPr="002706DF">
        <w:t>вопроса</w:t>
      </w:r>
      <w:r>
        <w:t xml:space="preserve"> (</w:t>
      </w:r>
      <w:r w:rsidR="00BA65B7">
        <w:fldChar w:fldCharType="begin"/>
      </w:r>
      <w:r w:rsidR="00BA65B7">
        <w:instrText xml:space="preserve"> REF _Ref39567342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35</w:t>
      </w:r>
      <w:r w:rsidR="00BA65B7">
        <w:fldChar w:fldCharType="end"/>
      </w:r>
      <w:r>
        <w:t>)</w:t>
      </w:r>
      <w:r w:rsidR="00BA65B7">
        <w:t>.</w:t>
      </w:r>
    </w:p>
    <w:p w14:paraId="4AC8E9C2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4E5987C4" wp14:editId="5BBA519A">
            <wp:extent cx="4826000" cy="3141672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26965" cy="31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A2B4" w14:textId="41512035" w:rsidR="000321FC" w:rsidRDefault="000321FC" w:rsidP="0036150A">
      <w:pPr>
        <w:pStyle w:val="phfiguretitle"/>
      </w:pPr>
      <w:bookmarkStart w:id="106" w:name="_Ref3956734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35</w:t>
      </w:r>
      <w:r w:rsidR="00011C03">
        <w:rPr>
          <w:noProof/>
        </w:rPr>
        <w:fldChar w:fldCharType="end"/>
      </w:r>
      <w:bookmarkEnd w:id="106"/>
      <w:r w:rsidRPr="00AA77E4">
        <w:t xml:space="preserve"> –</w:t>
      </w:r>
      <w:r>
        <w:t xml:space="preserve"> </w:t>
      </w:r>
      <w:r w:rsidRPr="0036150A">
        <w:t>Диалоговое</w:t>
      </w:r>
      <w:r w:rsidRPr="008F4C43">
        <w:t xml:space="preserve"> окно выбора типа вопроса</w:t>
      </w:r>
    </w:p>
    <w:p w14:paraId="17BA8419" w14:textId="12EA6239" w:rsidR="000321FC" w:rsidRDefault="000321FC" w:rsidP="0036150A">
      <w:pPr>
        <w:pStyle w:val="phnormal"/>
      </w:pPr>
      <w:r w:rsidRPr="009445EE">
        <w:t xml:space="preserve">В результате откроется форма создания </w:t>
      </w:r>
      <w:r w:rsidR="00BA65B7">
        <w:t>вопроса с множественным выбором (</w:t>
      </w:r>
      <w:r w:rsidR="00BA65B7">
        <w:fldChar w:fldCharType="begin"/>
      </w:r>
      <w:r w:rsidR="00BA65B7">
        <w:instrText xml:space="preserve"> REF _Ref39567354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36</w:t>
      </w:r>
      <w:r w:rsidR="00BA65B7">
        <w:fldChar w:fldCharType="end"/>
      </w:r>
      <w:r w:rsidR="00BA65B7">
        <w:t>).</w:t>
      </w:r>
    </w:p>
    <w:p w14:paraId="696A691A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15D97443" wp14:editId="524DF6B8">
            <wp:extent cx="5313471" cy="2772888"/>
            <wp:effectExtent l="0" t="0" r="190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25729" cy="27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093A" w14:textId="1EE6EC24" w:rsidR="000321FC" w:rsidRDefault="000321FC" w:rsidP="0036150A">
      <w:pPr>
        <w:pStyle w:val="phfiguretitle"/>
      </w:pPr>
      <w:bookmarkStart w:id="107" w:name="_Ref39567354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36</w:t>
      </w:r>
      <w:r w:rsidR="00011C03">
        <w:rPr>
          <w:noProof/>
        </w:rPr>
        <w:fldChar w:fldCharType="end"/>
      </w:r>
      <w:bookmarkEnd w:id="107"/>
      <w:r w:rsidRPr="00AA77E4">
        <w:t xml:space="preserve"> –</w:t>
      </w:r>
      <w:r>
        <w:t xml:space="preserve"> </w:t>
      </w:r>
      <w:r w:rsidRPr="009445EE">
        <w:t>Форма создания вопроса с множественным выбором</w:t>
      </w:r>
      <w:r>
        <w:t xml:space="preserve"> (а)</w:t>
      </w:r>
    </w:p>
    <w:p w14:paraId="31609B4A" w14:textId="754B8C2F" w:rsidR="000321FC" w:rsidRDefault="000321FC" w:rsidP="0036150A">
      <w:pPr>
        <w:pStyle w:val="phnormal"/>
      </w:pPr>
      <w:r w:rsidRPr="009445EE">
        <w:t>Необходимо внести общую информации, настроить формат отображения ответов</w:t>
      </w:r>
      <w:r>
        <w:t xml:space="preserve"> (1)</w:t>
      </w:r>
      <w:r w:rsidRPr="009445EE">
        <w:t>, заполнить варианты ответов</w:t>
      </w:r>
      <w:r>
        <w:t xml:space="preserve"> (2)</w:t>
      </w:r>
      <w:r w:rsidRPr="009445EE">
        <w:t xml:space="preserve"> и нажать кнопку «Сохранить»</w:t>
      </w:r>
      <w:r>
        <w:t xml:space="preserve"> (</w:t>
      </w:r>
      <w:r w:rsidR="00BA65B7">
        <w:fldChar w:fldCharType="begin"/>
      </w:r>
      <w:r w:rsidR="00BA65B7">
        <w:instrText xml:space="preserve"> REF _Ref39567375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37</w:t>
      </w:r>
      <w:r w:rsidR="00BA65B7">
        <w:fldChar w:fldCharType="end"/>
      </w:r>
      <w:r>
        <w:t>)</w:t>
      </w:r>
      <w:r w:rsidR="00BA65B7">
        <w:t>.</w:t>
      </w:r>
    </w:p>
    <w:p w14:paraId="62322CFD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13FEDC85" wp14:editId="335E8E78">
            <wp:extent cx="5940425" cy="3176270"/>
            <wp:effectExtent l="0" t="0" r="3175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CE36" w14:textId="3C94AD37" w:rsidR="000321FC" w:rsidRDefault="000321FC" w:rsidP="0036150A">
      <w:pPr>
        <w:pStyle w:val="phfiguretitle"/>
      </w:pPr>
      <w:bookmarkStart w:id="108" w:name="_Ref39567375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37</w:t>
      </w:r>
      <w:r w:rsidR="00011C03">
        <w:rPr>
          <w:noProof/>
        </w:rPr>
        <w:fldChar w:fldCharType="end"/>
      </w:r>
      <w:bookmarkEnd w:id="108"/>
      <w:r w:rsidRPr="00AA77E4">
        <w:t xml:space="preserve"> –</w:t>
      </w:r>
      <w:r>
        <w:t xml:space="preserve"> </w:t>
      </w:r>
      <w:r w:rsidRPr="009445EE">
        <w:t>Форма создания вопроса с множественным выбором</w:t>
      </w:r>
      <w:r>
        <w:t xml:space="preserve"> (б)</w:t>
      </w:r>
    </w:p>
    <w:p w14:paraId="7BE5AF85" w14:textId="78F9CDE0" w:rsidR="000321FC" w:rsidRDefault="000321FC" w:rsidP="0036150A">
      <w:pPr>
        <w:pStyle w:val="phnormal"/>
      </w:pPr>
      <w:r w:rsidRPr="009445EE">
        <w:t>В результате успешного сохранения новый вопро</w:t>
      </w:r>
      <w:r w:rsidR="00BA65B7">
        <w:t>с будет добавлен на форму теста (</w:t>
      </w:r>
      <w:r w:rsidR="00BA65B7">
        <w:fldChar w:fldCharType="begin"/>
      </w:r>
      <w:r w:rsidR="00BA65B7">
        <w:instrText xml:space="preserve"> REF _Ref39567520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38</w:t>
      </w:r>
      <w:r w:rsidR="00BA65B7">
        <w:fldChar w:fldCharType="end"/>
      </w:r>
      <w:r w:rsidR="00BA65B7">
        <w:t>).</w:t>
      </w:r>
    </w:p>
    <w:p w14:paraId="358B717C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4D8C5541" wp14:editId="1BAF7947">
            <wp:extent cx="5940425" cy="2009652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6934"/>
                    <a:stretch/>
                  </pic:blipFill>
                  <pic:spPr bwMode="auto">
                    <a:xfrm>
                      <a:off x="0" y="0"/>
                      <a:ext cx="5940425" cy="200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D78BD" w14:textId="3D5CC08D" w:rsidR="000321FC" w:rsidRDefault="000321FC" w:rsidP="0036150A">
      <w:pPr>
        <w:pStyle w:val="phfiguretitle"/>
      </w:pPr>
      <w:bookmarkStart w:id="109" w:name="_Ref3956752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38</w:t>
      </w:r>
      <w:r w:rsidR="00011C03">
        <w:rPr>
          <w:noProof/>
        </w:rPr>
        <w:fldChar w:fldCharType="end"/>
      </w:r>
      <w:bookmarkEnd w:id="109"/>
      <w:r w:rsidRPr="00AA77E4">
        <w:t xml:space="preserve"> –</w:t>
      </w:r>
      <w:r>
        <w:t xml:space="preserve"> </w:t>
      </w:r>
      <w:r w:rsidRPr="009445EE">
        <w:t>Отобра</w:t>
      </w:r>
      <w:r w:rsidRPr="0036150A">
        <w:rPr>
          <w:rStyle w:val="phnormal1"/>
        </w:rPr>
        <w:t>ж</w:t>
      </w:r>
      <w:r w:rsidRPr="009445EE">
        <w:t>ение нового вопроса на форме теста</w:t>
      </w:r>
    </w:p>
    <w:p w14:paraId="083109B3" w14:textId="77777777" w:rsidR="000321FC" w:rsidRPr="002979FE" w:rsidRDefault="000321FC" w:rsidP="000321FC">
      <w:pPr>
        <w:pStyle w:val="4"/>
        <w:keepNext w:val="0"/>
        <w:keepLines w:val="0"/>
        <w:spacing w:before="120" w:after="120"/>
        <w:ind w:right="0"/>
      </w:pPr>
      <w:bookmarkStart w:id="110" w:name="_Toc28186356"/>
      <w:bookmarkStart w:id="111" w:name="_Toc40179276"/>
      <w:r w:rsidRPr="002979FE">
        <w:t>Создание вопроса с типом «На соответствие»</w:t>
      </w:r>
      <w:bookmarkEnd w:id="110"/>
      <w:bookmarkEnd w:id="111"/>
    </w:p>
    <w:p w14:paraId="5C4DD697" w14:textId="68F449B7" w:rsidR="000321FC" w:rsidRDefault="000321FC" w:rsidP="0036150A">
      <w:pPr>
        <w:pStyle w:val="phnormal"/>
      </w:pPr>
      <w:r>
        <w:t xml:space="preserve">Нажмите кнопку «Добавить» (1), выберите пункт «новый запрос». В открывшемся диалоговом окне выберите тип вопроса «На соответствие» (2) и нажмите кнопку «Добавить» (3). </w:t>
      </w:r>
      <w:r w:rsidRPr="002706DF">
        <w:t>В результате</w:t>
      </w:r>
      <w:r>
        <w:t xml:space="preserve"> откроется</w:t>
      </w:r>
      <w:r w:rsidRPr="002706DF">
        <w:t xml:space="preserve"> </w:t>
      </w:r>
      <w:r>
        <w:t>форма</w:t>
      </w:r>
      <w:r w:rsidRPr="002706DF">
        <w:t xml:space="preserve"> добавления </w:t>
      </w:r>
      <w:r>
        <w:t xml:space="preserve">нового </w:t>
      </w:r>
      <w:r w:rsidRPr="002706DF">
        <w:t>вопроса</w:t>
      </w:r>
      <w:r>
        <w:t xml:space="preserve"> (</w:t>
      </w:r>
      <w:r w:rsidR="00BA65B7">
        <w:fldChar w:fldCharType="begin"/>
      </w:r>
      <w:r w:rsidR="00BA65B7">
        <w:instrText xml:space="preserve"> REF _Ref39567569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39</w:t>
      </w:r>
      <w:r w:rsidR="00BA65B7">
        <w:fldChar w:fldCharType="end"/>
      </w:r>
      <w:r>
        <w:t>)</w:t>
      </w:r>
      <w:r w:rsidR="00BA65B7">
        <w:t>.</w:t>
      </w:r>
    </w:p>
    <w:p w14:paraId="312E5265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35CC6A64" wp14:editId="7E1A50BF">
            <wp:extent cx="4848225" cy="3335454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49503" cy="333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C9FA" w14:textId="2FB08DD8" w:rsidR="000321FC" w:rsidRDefault="000321FC" w:rsidP="0036150A">
      <w:pPr>
        <w:pStyle w:val="phfiguretitle"/>
      </w:pPr>
      <w:bookmarkStart w:id="112" w:name="_Ref39567569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39</w:t>
      </w:r>
      <w:r w:rsidR="00011C03">
        <w:rPr>
          <w:noProof/>
        </w:rPr>
        <w:fldChar w:fldCharType="end"/>
      </w:r>
      <w:bookmarkEnd w:id="112"/>
      <w:r w:rsidRPr="00AA77E4">
        <w:t xml:space="preserve"> –</w:t>
      </w:r>
      <w:r>
        <w:t xml:space="preserve"> </w:t>
      </w:r>
      <w:r w:rsidRPr="008F4C43">
        <w:t>Диалоговое окно выбора типа вопроса</w:t>
      </w:r>
    </w:p>
    <w:p w14:paraId="1A205B22" w14:textId="2D263A07" w:rsidR="000321FC" w:rsidRDefault="000321FC" w:rsidP="0036150A">
      <w:pPr>
        <w:pStyle w:val="phnormal"/>
      </w:pPr>
      <w:r w:rsidRPr="004829E3">
        <w:t>На открывшейся форме необходимо заполнить общую информацию о вопр</w:t>
      </w:r>
      <w:r>
        <w:t xml:space="preserve">осе, </w:t>
      </w:r>
      <w:r w:rsidRPr="004829E3">
        <w:t>заполнить вопросы и ответы для сопоставления</w:t>
      </w:r>
      <w:r>
        <w:t xml:space="preserve"> и нажать кнопку «Сохранить»</w:t>
      </w:r>
      <w:r w:rsidR="00BA65B7">
        <w:t xml:space="preserve"> (</w:t>
      </w:r>
      <w:r w:rsidR="00BA65B7">
        <w:fldChar w:fldCharType="begin"/>
      </w:r>
      <w:r w:rsidR="00BA65B7">
        <w:instrText xml:space="preserve"> REF _Ref39567585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40</w:t>
      </w:r>
      <w:r w:rsidR="00BA65B7">
        <w:fldChar w:fldCharType="end"/>
      </w:r>
      <w:r w:rsidR="00BA65B7">
        <w:t>).</w:t>
      </w:r>
    </w:p>
    <w:p w14:paraId="6654DCA0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5298A818" wp14:editId="45759289">
            <wp:extent cx="5940425" cy="3357245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C595" w14:textId="704CE2D7" w:rsidR="000321FC" w:rsidRDefault="000321FC" w:rsidP="0036150A">
      <w:pPr>
        <w:pStyle w:val="phfiguretitle"/>
      </w:pPr>
      <w:bookmarkStart w:id="113" w:name="_Ref39567585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40</w:t>
      </w:r>
      <w:r w:rsidR="00011C03">
        <w:rPr>
          <w:noProof/>
        </w:rPr>
        <w:fldChar w:fldCharType="end"/>
      </w:r>
      <w:bookmarkEnd w:id="113"/>
      <w:r w:rsidRPr="00AA77E4">
        <w:t xml:space="preserve"> –</w:t>
      </w:r>
      <w:r>
        <w:t xml:space="preserve"> </w:t>
      </w:r>
      <w:r w:rsidRPr="009445EE">
        <w:t xml:space="preserve">Форма создания вопроса с </w:t>
      </w:r>
      <w:r>
        <w:t>сопоставлением</w:t>
      </w:r>
    </w:p>
    <w:p w14:paraId="444C8106" w14:textId="5527F951" w:rsidR="000321FC" w:rsidRDefault="008E3CD4" w:rsidP="000321FC">
      <w:pPr>
        <w:pStyle w:val="4"/>
        <w:keepNext w:val="0"/>
        <w:keepLines w:val="0"/>
        <w:spacing w:before="120" w:after="120"/>
        <w:ind w:right="0"/>
      </w:pPr>
      <w:bookmarkStart w:id="114" w:name="_Toc28186357"/>
      <w:bookmarkStart w:id="115" w:name="_Toc40179277"/>
      <w:r>
        <w:t>С</w:t>
      </w:r>
      <w:r w:rsidR="000321FC" w:rsidRPr="002979FE">
        <w:t>оздание вопроса с типом «Короткий ответ»</w:t>
      </w:r>
      <w:bookmarkEnd w:id="114"/>
      <w:bookmarkEnd w:id="115"/>
    </w:p>
    <w:p w14:paraId="5A4000E7" w14:textId="77777777" w:rsidR="00CD5553" w:rsidRDefault="000321FC" w:rsidP="0036150A">
      <w:pPr>
        <w:pStyle w:val="phnormal"/>
      </w:pPr>
      <w:r>
        <w:t>Нажмите кнопку «Добавить» (1), выберите пункт «новый запрос». В открывшемся диалоговом окне выберите тип вопроса «Короткий ответ» (2) и нажмите кнопку «Добавить» (3) (</w:t>
      </w:r>
      <w:r w:rsidR="00BA65B7">
        <w:fldChar w:fldCharType="begin"/>
      </w:r>
      <w:r w:rsidR="00BA65B7">
        <w:instrText xml:space="preserve"> REF _Ref39567608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41</w:t>
      </w:r>
      <w:r w:rsidR="00BA65B7">
        <w:fldChar w:fldCharType="end"/>
      </w:r>
      <w:r>
        <w:t>).</w:t>
      </w:r>
    </w:p>
    <w:p w14:paraId="6A74CEE6" w14:textId="1860F266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4A83683D" wp14:editId="2E42B72A">
            <wp:extent cx="4168775" cy="2858652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69987" cy="28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399B" w14:textId="3198F28C" w:rsidR="000321FC" w:rsidRDefault="000321FC" w:rsidP="0036150A">
      <w:pPr>
        <w:pStyle w:val="phfiguretitle"/>
      </w:pPr>
      <w:bookmarkStart w:id="116" w:name="_Ref39567608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41</w:t>
      </w:r>
      <w:r w:rsidR="00011C03">
        <w:rPr>
          <w:noProof/>
        </w:rPr>
        <w:fldChar w:fldCharType="end"/>
      </w:r>
      <w:bookmarkEnd w:id="116"/>
      <w:r w:rsidRPr="00AA77E4">
        <w:t xml:space="preserve"> –</w:t>
      </w:r>
      <w:r>
        <w:t xml:space="preserve"> </w:t>
      </w:r>
      <w:r w:rsidRPr="008F4C43">
        <w:t>Диалоговое окно выбора типа вопроса</w:t>
      </w:r>
    </w:p>
    <w:p w14:paraId="069EA7B9" w14:textId="633FA681" w:rsidR="00BA65B7" w:rsidRDefault="00BA65B7" w:rsidP="00BA65B7">
      <w:pPr>
        <w:pStyle w:val="phnormal"/>
      </w:pPr>
      <w:r w:rsidRPr="002706DF">
        <w:t>В результате</w:t>
      </w:r>
      <w:r>
        <w:t xml:space="preserve"> откроется</w:t>
      </w:r>
      <w:r w:rsidRPr="002706DF">
        <w:t xml:space="preserve"> </w:t>
      </w:r>
      <w:r>
        <w:t>форма</w:t>
      </w:r>
      <w:r w:rsidRPr="002706DF">
        <w:t xml:space="preserve"> добавления </w:t>
      </w:r>
      <w:r>
        <w:t xml:space="preserve">нового </w:t>
      </w:r>
      <w:r w:rsidRPr="002706DF">
        <w:t>вопроса</w:t>
      </w:r>
      <w:r>
        <w:t xml:space="preserve"> с типом «Короткий ответ» (</w:t>
      </w:r>
      <w:r>
        <w:fldChar w:fldCharType="begin"/>
      </w:r>
      <w:r>
        <w:instrText xml:space="preserve"> REF _Ref39567640 \h </w:instrText>
      </w:r>
      <w:r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42</w:t>
      </w:r>
      <w:r>
        <w:fldChar w:fldCharType="end"/>
      </w:r>
      <w:r>
        <w:t>).</w:t>
      </w:r>
    </w:p>
    <w:p w14:paraId="1C7C8F9C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50799947" wp14:editId="63FA1C85">
            <wp:extent cx="5471349" cy="2448217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79078" cy="24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09D8" w14:textId="01AF7181" w:rsidR="000321FC" w:rsidRDefault="000321FC" w:rsidP="0036150A">
      <w:pPr>
        <w:pStyle w:val="phfiguretitle"/>
      </w:pPr>
      <w:bookmarkStart w:id="117" w:name="_Ref3956764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42</w:t>
      </w:r>
      <w:r w:rsidR="00011C03">
        <w:rPr>
          <w:noProof/>
        </w:rPr>
        <w:fldChar w:fldCharType="end"/>
      </w:r>
      <w:bookmarkEnd w:id="117"/>
      <w:r w:rsidRPr="00AA77E4">
        <w:t xml:space="preserve"> –</w:t>
      </w:r>
      <w:r>
        <w:t xml:space="preserve"> </w:t>
      </w:r>
      <w:r w:rsidRPr="00702B66">
        <w:t>Форма создания вопроса с коротким ответом</w:t>
      </w:r>
    </w:p>
    <w:p w14:paraId="60E18273" w14:textId="25869A45" w:rsidR="00BA65B7" w:rsidRPr="00BA65B7" w:rsidRDefault="00BA65B7" w:rsidP="00BA65B7">
      <w:pPr>
        <w:pStyle w:val="phnormal"/>
      </w:pPr>
      <w:r w:rsidRPr="002979FE">
        <w:t>Заполните общую информацию, как минимум один возможный ответ, при этом следует указать должен ли учитываться регистр при вводе пользователем ответа. Для одного из ответов значение «Оценка» (% правильности) должно быть указано 100%. Нажмите кнопку «Сохранить</w:t>
      </w:r>
      <w:r>
        <w:t>».</w:t>
      </w:r>
    </w:p>
    <w:p w14:paraId="26E656A5" w14:textId="77777777" w:rsidR="000321FC" w:rsidRDefault="000321FC" w:rsidP="000321FC">
      <w:pPr>
        <w:pStyle w:val="4"/>
        <w:keepNext w:val="0"/>
        <w:keepLines w:val="0"/>
        <w:spacing w:before="120" w:after="120"/>
        <w:ind w:right="0"/>
      </w:pPr>
      <w:bookmarkStart w:id="118" w:name="_Toc28186358"/>
      <w:bookmarkStart w:id="119" w:name="_Toc40179278"/>
      <w:r w:rsidRPr="002979FE">
        <w:t>Создание вопроса с типом «Числовой»</w:t>
      </w:r>
      <w:bookmarkEnd w:id="118"/>
      <w:bookmarkEnd w:id="119"/>
    </w:p>
    <w:p w14:paraId="277C8F2C" w14:textId="77777777" w:rsidR="00CD5553" w:rsidRDefault="000321FC" w:rsidP="0036150A">
      <w:pPr>
        <w:pStyle w:val="phnormal"/>
      </w:pPr>
      <w:r>
        <w:t>Нажмите кнопку «Добавить» (1), выберите пункт «новый запрос». В открывшемся диалоговом окне выберите тип вопроса «Числовой ответ» (2) и нажмите кнопку «Добавить» (3) (</w:t>
      </w:r>
      <w:r w:rsidR="00BA65B7">
        <w:fldChar w:fldCharType="begin"/>
      </w:r>
      <w:r w:rsidR="00BA65B7">
        <w:instrText xml:space="preserve"> REF _Ref39567665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43</w:t>
      </w:r>
      <w:r w:rsidR="00BA65B7">
        <w:fldChar w:fldCharType="end"/>
      </w:r>
      <w:r>
        <w:t>).</w:t>
      </w:r>
    </w:p>
    <w:p w14:paraId="4A1DE3D1" w14:textId="646F938E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0D251175" wp14:editId="621B61A3">
            <wp:extent cx="4629150" cy="326489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31657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A084" w14:textId="61824CEB" w:rsidR="000321FC" w:rsidRDefault="000321FC" w:rsidP="0036150A">
      <w:pPr>
        <w:pStyle w:val="phfiguretitle"/>
      </w:pPr>
      <w:bookmarkStart w:id="120" w:name="_Ref39567665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43</w:t>
      </w:r>
      <w:r w:rsidR="00011C03">
        <w:rPr>
          <w:noProof/>
        </w:rPr>
        <w:fldChar w:fldCharType="end"/>
      </w:r>
      <w:bookmarkEnd w:id="120"/>
      <w:r w:rsidRPr="00AA77E4">
        <w:t xml:space="preserve"> –</w:t>
      </w:r>
      <w:r>
        <w:t xml:space="preserve"> </w:t>
      </w:r>
      <w:r w:rsidRPr="008F4C43">
        <w:t>Диалоговое окно выбора типа вопроса</w:t>
      </w:r>
    </w:p>
    <w:p w14:paraId="274FCEC2" w14:textId="153B2E1E" w:rsidR="000321FC" w:rsidRPr="00256FD7" w:rsidRDefault="000321FC" w:rsidP="0036150A">
      <w:pPr>
        <w:pStyle w:val="phnormal"/>
      </w:pPr>
      <w:r w:rsidRPr="002706DF">
        <w:lastRenderedPageBreak/>
        <w:t>В результате</w:t>
      </w:r>
      <w:r>
        <w:t xml:space="preserve"> откроется</w:t>
      </w:r>
      <w:r w:rsidRPr="002706DF">
        <w:t xml:space="preserve"> </w:t>
      </w:r>
      <w:r>
        <w:t>форма</w:t>
      </w:r>
      <w:r w:rsidRPr="002706DF">
        <w:t xml:space="preserve"> добавления </w:t>
      </w:r>
      <w:r>
        <w:t xml:space="preserve">нового </w:t>
      </w:r>
      <w:r w:rsidRPr="002706DF">
        <w:t>вопроса</w:t>
      </w:r>
      <w:r>
        <w:t xml:space="preserve"> с типом «Короткий ответ»</w:t>
      </w:r>
      <w:r w:rsidR="00BA65B7">
        <w:t xml:space="preserve"> (</w:t>
      </w:r>
      <w:r w:rsidR="00BA65B7">
        <w:fldChar w:fldCharType="begin"/>
      </w:r>
      <w:r w:rsidR="00BA65B7">
        <w:instrText xml:space="preserve"> REF _Ref39567676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44</w:t>
      </w:r>
      <w:r w:rsidR="00BA65B7">
        <w:fldChar w:fldCharType="end"/>
      </w:r>
      <w:r w:rsidR="00BA65B7">
        <w:t>).</w:t>
      </w:r>
    </w:p>
    <w:p w14:paraId="28912359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4F7D8387" wp14:editId="1D2BBFAA">
            <wp:extent cx="5940425" cy="270510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CFA4" w14:textId="2D86AD4A" w:rsidR="000321FC" w:rsidRDefault="000321FC" w:rsidP="0036150A">
      <w:pPr>
        <w:pStyle w:val="phfiguretitle"/>
      </w:pPr>
      <w:bookmarkStart w:id="121" w:name="_Ref3956767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44</w:t>
      </w:r>
      <w:r w:rsidR="00011C03">
        <w:rPr>
          <w:noProof/>
        </w:rPr>
        <w:fldChar w:fldCharType="end"/>
      </w:r>
      <w:bookmarkEnd w:id="121"/>
      <w:r w:rsidRPr="00AA77E4">
        <w:t xml:space="preserve"> –</w:t>
      </w:r>
      <w:r>
        <w:t xml:space="preserve"> </w:t>
      </w:r>
      <w:r w:rsidRPr="00702B66">
        <w:t xml:space="preserve">Форма создания вопроса с </w:t>
      </w:r>
      <w:r>
        <w:t>числовым ответом</w:t>
      </w:r>
    </w:p>
    <w:p w14:paraId="70FBBD43" w14:textId="77A82985" w:rsidR="000321FC" w:rsidRDefault="000321FC" w:rsidP="0036150A">
      <w:pPr>
        <w:pStyle w:val="phnormal"/>
      </w:pPr>
      <w:r w:rsidRPr="00256FD7">
        <w:t>Заполните общую информацию (1), варианты ответов(2), и обязательно укажите % правильности оценки (3), при этом один из вариантов ответа должен быть полностью правильным, то есть Оценка = 100%. Нажмите кнопку «Сохранить».</w:t>
      </w:r>
    </w:p>
    <w:p w14:paraId="4C57A202" w14:textId="77777777" w:rsidR="000321FC" w:rsidRPr="002979FE" w:rsidRDefault="000321FC" w:rsidP="000321FC">
      <w:pPr>
        <w:pStyle w:val="4"/>
        <w:keepNext w:val="0"/>
        <w:keepLines w:val="0"/>
        <w:spacing w:before="120" w:after="120"/>
        <w:ind w:right="0"/>
      </w:pPr>
      <w:bookmarkStart w:id="122" w:name="_Toc28186359"/>
      <w:bookmarkStart w:id="123" w:name="_Toc40179279"/>
      <w:r w:rsidRPr="002979FE">
        <w:t>Общий перечень вопросов в тесте</w:t>
      </w:r>
      <w:bookmarkEnd w:id="122"/>
      <w:bookmarkEnd w:id="123"/>
    </w:p>
    <w:p w14:paraId="58EEFB3F" w14:textId="3BFDBD67" w:rsidR="000321FC" w:rsidRDefault="000321FC" w:rsidP="0036150A">
      <w:pPr>
        <w:pStyle w:val="phnormal"/>
      </w:pPr>
      <w:r w:rsidRPr="007D3619">
        <w:t>Общий перечень вопросов теста отображается списком с нумерацией вопроса (1), указанием типа (2), названием вопроса (3) и опциями доступными для каждого вопроса в списке (4)</w:t>
      </w:r>
      <w:r>
        <w:t xml:space="preserve"> (</w:t>
      </w:r>
      <w:r w:rsidR="00BA65B7">
        <w:fldChar w:fldCharType="begin"/>
      </w:r>
      <w:r w:rsidR="00BA65B7">
        <w:instrText xml:space="preserve"> REF _Ref39567730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45</w:t>
      </w:r>
      <w:r w:rsidR="00BA65B7">
        <w:fldChar w:fldCharType="end"/>
      </w:r>
      <w:r>
        <w:t>)</w:t>
      </w:r>
      <w:r w:rsidRPr="007D3619">
        <w:t>.</w:t>
      </w:r>
    </w:p>
    <w:p w14:paraId="63297587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3264ACA2" wp14:editId="5B3F8E74">
            <wp:extent cx="5940425" cy="2480038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22463"/>
                    <a:stretch/>
                  </pic:blipFill>
                  <pic:spPr bwMode="auto">
                    <a:xfrm>
                      <a:off x="0" y="0"/>
                      <a:ext cx="5940425" cy="248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EAD7C" w14:textId="17D06CD8" w:rsidR="000321FC" w:rsidRDefault="000321FC" w:rsidP="0036150A">
      <w:pPr>
        <w:pStyle w:val="phfiguretitle"/>
      </w:pPr>
      <w:bookmarkStart w:id="124" w:name="_Ref3956773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45</w:t>
      </w:r>
      <w:r w:rsidR="00011C03">
        <w:rPr>
          <w:noProof/>
        </w:rPr>
        <w:fldChar w:fldCharType="end"/>
      </w:r>
      <w:bookmarkEnd w:id="124"/>
      <w:r w:rsidRPr="00AA77E4">
        <w:t xml:space="preserve"> –</w:t>
      </w:r>
      <w:r>
        <w:t xml:space="preserve"> </w:t>
      </w:r>
      <w:r w:rsidRPr="007D3619">
        <w:t>Перечень вопросов теста</w:t>
      </w:r>
    </w:p>
    <w:p w14:paraId="24A2480A" w14:textId="77777777" w:rsidR="000321FC" w:rsidRPr="007D3619" w:rsidRDefault="000321FC" w:rsidP="0036150A">
      <w:pPr>
        <w:pStyle w:val="phnormal"/>
      </w:pPr>
      <w:r w:rsidRPr="007D3619">
        <w:lastRenderedPageBreak/>
        <w:t>Доступные опции:</w:t>
      </w:r>
    </w:p>
    <w:p w14:paraId="00B260E2" w14:textId="77777777" w:rsidR="000321FC" w:rsidRPr="007D3619" w:rsidRDefault="000321FC" w:rsidP="0036150A">
      <w:pPr>
        <w:pStyle w:val="phlistitemized1"/>
      </w:pPr>
      <w:r w:rsidRPr="007D3619">
        <w:t>удаление вопроса;</w:t>
      </w:r>
    </w:p>
    <w:p w14:paraId="563B68E2" w14:textId="77777777" w:rsidR="000321FC" w:rsidRPr="007D3619" w:rsidRDefault="000321FC" w:rsidP="0036150A">
      <w:pPr>
        <w:pStyle w:val="phlistitemized1"/>
      </w:pPr>
      <w:r w:rsidRPr="007D3619">
        <w:t>редактирование вопроса;</w:t>
      </w:r>
    </w:p>
    <w:p w14:paraId="40339B71" w14:textId="77777777" w:rsidR="000321FC" w:rsidRDefault="000321FC" w:rsidP="0036150A">
      <w:pPr>
        <w:pStyle w:val="phlistitemized1"/>
      </w:pPr>
      <w:r w:rsidRPr="007D3619">
        <w:t>редактирование балла за успешный ответ на вопрос.</w:t>
      </w:r>
    </w:p>
    <w:p w14:paraId="16DF0E3A" w14:textId="04DCA8A5" w:rsidR="000321FC" w:rsidRDefault="000321FC" w:rsidP="0036150A">
      <w:pPr>
        <w:pStyle w:val="phnormal"/>
      </w:pPr>
      <w:r w:rsidRPr="007D3619">
        <w:t xml:space="preserve">Тест становится доступным для </w:t>
      </w:r>
      <w:proofErr w:type="gramStart"/>
      <w:r w:rsidRPr="007D3619">
        <w:t>прохождени</w:t>
      </w:r>
      <w:r w:rsidR="00DF0BC2">
        <w:t>я</w:t>
      </w:r>
      <w:proofErr w:type="gramEnd"/>
      <w:r w:rsidRPr="007D3619">
        <w:t xml:space="preserve"> </w:t>
      </w:r>
      <w:r w:rsidR="00DF0BC2">
        <w:t>когда</w:t>
      </w:r>
      <w:r w:rsidRPr="007D3619">
        <w:t xml:space="preserve"> в него будет добавлен минимум один вопрос</w:t>
      </w:r>
      <w:r>
        <w:t>.</w:t>
      </w:r>
    </w:p>
    <w:p w14:paraId="354246FF" w14:textId="77777777" w:rsidR="000321FC" w:rsidRDefault="000321FC" w:rsidP="000321FC">
      <w:pPr>
        <w:pStyle w:val="3"/>
      </w:pPr>
      <w:bookmarkStart w:id="125" w:name="_Toc27471462"/>
      <w:bookmarkStart w:id="126" w:name="_Toc28186360"/>
      <w:bookmarkStart w:id="127" w:name="_Toc40179280"/>
      <w:r>
        <w:t>Создание курса типа «Книга»</w:t>
      </w:r>
      <w:bookmarkEnd w:id="125"/>
      <w:bookmarkEnd w:id="126"/>
      <w:bookmarkEnd w:id="127"/>
    </w:p>
    <w:p w14:paraId="4AAA68E5" w14:textId="641E4E3E" w:rsidR="000321FC" w:rsidRDefault="00407749" w:rsidP="0036150A">
      <w:pPr>
        <w:pStyle w:val="phnormal"/>
      </w:pPr>
      <w:r>
        <w:t>Чтобы</w:t>
      </w:r>
      <w:r w:rsidR="000321FC" w:rsidRPr="001305A3">
        <w:t xml:space="preserve"> создать курс типа «</w:t>
      </w:r>
      <w:r w:rsidR="000321FC">
        <w:t>Книга</w:t>
      </w:r>
      <w:r w:rsidR="000321FC" w:rsidRPr="001305A3">
        <w:t>»</w:t>
      </w:r>
      <w:r>
        <w:t>,</w:t>
      </w:r>
      <w:r w:rsidR="000321FC" w:rsidRPr="001305A3">
        <w:t xml:space="preserve"> необходимо на форме добавления нового курса выбрать формат – «Единственный элемент курса» (1) и выбрать </w:t>
      </w:r>
      <w:r w:rsidR="000321FC">
        <w:t>тип элемента курса «Книга (2), заполнить оставшиеся обязательные поля и выполнить сохранение (</w:t>
      </w:r>
      <w:r w:rsidR="00BA65B7">
        <w:fldChar w:fldCharType="begin"/>
      </w:r>
      <w:r w:rsidR="00BA65B7">
        <w:instrText xml:space="preserve"> REF _Ref39567742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46</w:t>
      </w:r>
      <w:r w:rsidR="00BA65B7">
        <w:fldChar w:fldCharType="end"/>
      </w:r>
      <w:r w:rsidR="000321FC">
        <w:t>).</w:t>
      </w:r>
    </w:p>
    <w:p w14:paraId="0687053E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3048DC8C" wp14:editId="7641A99E">
            <wp:extent cx="5940425" cy="2297430"/>
            <wp:effectExtent l="0" t="0" r="317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CC28" w14:textId="26CD0BA7" w:rsidR="000321FC" w:rsidRDefault="000321FC" w:rsidP="0036150A">
      <w:pPr>
        <w:pStyle w:val="phfiguretitle"/>
      </w:pPr>
      <w:bookmarkStart w:id="128" w:name="_Ref3956774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46</w:t>
      </w:r>
      <w:r w:rsidR="00011C03">
        <w:rPr>
          <w:noProof/>
        </w:rPr>
        <w:fldChar w:fldCharType="end"/>
      </w:r>
      <w:bookmarkEnd w:id="128"/>
      <w:r w:rsidRPr="00AA77E4">
        <w:t xml:space="preserve"> –</w:t>
      </w:r>
      <w:r>
        <w:t xml:space="preserve"> </w:t>
      </w:r>
      <w:r w:rsidRPr="00FD1197">
        <w:t>Создание курса типа «</w:t>
      </w:r>
      <w:r>
        <w:t>Книга</w:t>
      </w:r>
    </w:p>
    <w:p w14:paraId="35B65C08" w14:textId="203E8228" w:rsidR="000321FC" w:rsidRPr="002906D2" w:rsidRDefault="000321FC" w:rsidP="000321FC">
      <w:pPr>
        <w:pStyle w:val="20"/>
        <w:spacing w:before="160" w:after="300"/>
        <w:ind w:right="0"/>
        <w:jc w:val="left"/>
        <w:rPr>
          <w:bCs/>
        </w:rPr>
      </w:pPr>
      <w:bookmarkStart w:id="129" w:name="_Toc27471467"/>
      <w:bookmarkStart w:id="130" w:name="_Toc28186361"/>
      <w:bookmarkStart w:id="131" w:name="_Toc40179281"/>
      <w:r w:rsidRPr="002906D2">
        <w:rPr>
          <w:bCs/>
        </w:rPr>
        <w:t>Настройка видимости ку</w:t>
      </w:r>
      <w:r w:rsidR="00DF0BC2">
        <w:rPr>
          <w:bCs/>
        </w:rPr>
        <w:t>р</w:t>
      </w:r>
      <w:r w:rsidRPr="002906D2">
        <w:rPr>
          <w:bCs/>
        </w:rPr>
        <w:t>сов</w:t>
      </w:r>
      <w:bookmarkEnd w:id="129"/>
      <w:bookmarkEnd w:id="130"/>
      <w:bookmarkEnd w:id="131"/>
    </w:p>
    <w:p w14:paraId="2FF55EE5" w14:textId="43B0F6A4" w:rsidR="000321FC" w:rsidRDefault="000321FC" w:rsidP="0036150A">
      <w:pPr>
        <w:pStyle w:val="phnormal"/>
      </w:pPr>
      <w:r w:rsidRPr="00B047D9">
        <w:t>Настройка видимости курсов доступна на форме «Управление курсами и категориями».</w:t>
      </w:r>
      <w:r>
        <w:t xml:space="preserve"> Для </w:t>
      </w:r>
      <w:r w:rsidR="00DF0BC2">
        <w:t>настройки</w:t>
      </w:r>
      <w:r>
        <w:t xml:space="preserve"> необходимо перейти в панель администрирования</w:t>
      </w:r>
      <w:r w:rsidR="00BA65B7">
        <w:t xml:space="preserve"> </w:t>
      </w:r>
      <w:r w:rsidR="00DF0BC2">
        <w:t>(1) на</w:t>
      </w:r>
      <w:r>
        <w:t xml:space="preserve"> вкладк</w:t>
      </w:r>
      <w:r w:rsidR="00DF0BC2">
        <w:t>у «Курсы» (2) и выбрать</w:t>
      </w:r>
      <w:r>
        <w:t xml:space="preserve"> пункт «Управление курсами и категориями» (3) (</w:t>
      </w:r>
      <w:r w:rsidR="00BA65B7">
        <w:fldChar w:fldCharType="begin"/>
      </w:r>
      <w:r w:rsidR="00BA65B7">
        <w:instrText xml:space="preserve"> REF _Ref39567760 \h </w:instrText>
      </w:r>
      <w:r w:rsidR="00BA65B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47</w:t>
      </w:r>
      <w:r w:rsidR="00BA65B7">
        <w:fldChar w:fldCharType="end"/>
      </w:r>
      <w:r>
        <w:t>).</w:t>
      </w:r>
    </w:p>
    <w:p w14:paraId="734655AC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50150C88" wp14:editId="528E9A17">
            <wp:extent cx="5940425" cy="259524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A98F" w14:textId="63A95669" w:rsidR="000321FC" w:rsidRDefault="000321FC" w:rsidP="0036150A">
      <w:pPr>
        <w:pStyle w:val="phfiguretitle"/>
      </w:pPr>
      <w:bookmarkStart w:id="132" w:name="_Ref3956776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47</w:t>
      </w:r>
      <w:r w:rsidR="00011C03">
        <w:rPr>
          <w:noProof/>
        </w:rPr>
        <w:fldChar w:fldCharType="end"/>
      </w:r>
      <w:bookmarkEnd w:id="132"/>
      <w:r w:rsidRPr="00AA77E4">
        <w:t xml:space="preserve"> –</w:t>
      </w:r>
      <w:r>
        <w:t xml:space="preserve"> </w:t>
      </w:r>
      <w:r w:rsidRPr="006A26F4">
        <w:t>Доступ к форме управления курсам и категориями</w:t>
      </w:r>
    </w:p>
    <w:p w14:paraId="7BEE7D66" w14:textId="21A3B688" w:rsidR="000321FC" w:rsidRDefault="000321FC" w:rsidP="0036150A">
      <w:pPr>
        <w:pStyle w:val="phnormal"/>
      </w:pPr>
      <w:r w:rsidRPr="006A26F4">
        <w:t xml:space="preserve">На открывшейся странице </w:t>
      </w:r>
      <w:r>
        <w:t>выберите</w:t>
      </w:r>
      <w:r w:rsidRPr="006A26F4">
        <w:t xml:space="preserve"> категорию (1), в которой находится курс</w:t>
      </w:r>
      <w:r>
        <w:t>,</w:t>
      </w:r>
      <w:r w:rsidRPr="006A26F4">
        <w:t xml:space="preserve"> видимость кото</w:t>
      </w:r>
      <w:r>
        <w:t>рого вы хотите изменить, выберите</w:t>
      </w:r>
      <w:r w:rsidRPr="006A26F4">
        <w:t xml:space="preserve"> курс и </w:t>
      </w:r>
      <w:r w:rsidR="00F61527">
        <w:t>нажмите</w:t>
      </w:r>
      <w:r w:rsidRPr="006A26F4">
        <w:t xml:space="preserve"> </w:t>
      </w:r>
      <w:r w:rsidR="00F61527">
        <w:t>на пиктограмму</w:t>
      </w:r>
      <w:r w:rsidR="00F61527" w:rsidRPr="006A26F4">
        <w:t xml:space="preserve"> </w:t>
      </w:r>
      <w:r w:rsidR="00F61527" w:rsidRPr="006A26F4">
        <w:rPr>
          <w:noProof/>
        </w:rPr>
        <w:drawing>
          <wp:inline distT="0" distB="0" distL="0" distR="0" wp14:anchorId="5D1C064A" wp14:editId="172A35F4">
            <wp:extent cx="161365" cy="171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4651" cy="17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527" w:rsidRPr="006A26F4">
        <w:t xml:space="preserve"> </w:t>
      </w:r>
      <w:r>
        <w:t>(2)</w:t>
      </w:r>
      <w:r w:rsidRPr="006A26F4">
        <w:t xml:space="preserve"> </w:t>
      </w:r>
      <w:r>
        <w:t>(</w:t>
      </w:r>
      <w:r w:rsidR="00F61527">
        <w:fldChar w:fldCharType="begin"/>
      </w:r>
      <w:r w:rsidR="00F61527">
        <w:instrText xml:space="preserve"> REF _Ref39568070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48</w:t>
      </w:r>
      <w:r w:rsidR="00F61527">
        <w:fldChar w:fldCharType="end"/>
      </w:r>
      <w:r>
        <w:t>)</w:t>
      </w:r>
      <w:r w:rsidR="00F61527">
        <w:t>.</w:t>
      </w:r>
    </w:p>
    <w:p w14:paraId="074DB6FB" w14:textId="6D7FF55E" w:rsidR="000321FC" w:rsidRDefault="000321FC" w:rsidP="0036150A">
      <w:pPr>
        <w:pStyle w:val="phnormal"/>
      </w:pPr>
      <w:r w:rsidRPr="006A26F4">
        <w:t xml:space="preserve">Курс будет скрыт, а </w:t>
      </w:r>
      <w:r w:rsidR="00F61527">
        <w:t>пиктограмма</w:t>
      </w:r>
      <w:r w:rsidRPr="006A26F4">
        <w:t xml:space="preserve"> </w:t>
      </w:r>
      <w:r>
        <w:t>заменится</w:t>
      </w:r>
      <w:r w:rsidRPr="006A26F4">
        <w:t xml:space="preserve"> на </w:t>
      </w:r>
      <w:r w:rsidRPr="006A26F4">
        <w:rPr>
          <w:noProof/>
        </w:rPr>
        <w:drawing>
          <wp:inline distT="0" distB="0" distL="0" distR="0" wp14:anchorId="73604F88" wp14:editId="50D81A27">
            <wp:extent cx="201780" cy="219075"/>
            <wp:effectExtent l="0" t="0" r="825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2862" cy="22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F61527">
        <w:t>Повторное нажатие</w:t>
      </w:r>
      <w:r>
        <w:t xml:space="preserve"> восстановит видимость курса и вернет </w:t>
      </w:r>
      <w:r w:rsidR="00F61527">
        <w:t>пиктограмму</w:t>
      </w:r>
      <w:r>
        <w:t xml:space="preserve"> в исх</w:t>
      </w:r>
      <w:r w:rsidRPr="006A26F4">
        <w:t>одное состояние.</w:t>
      </w:r>
    </w:p>
    <w:p w14:paraId="4B717780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0D702CDA" wp14:editId="23756324">
            <wp:extent cx="5940425" cy="2432050"/>
            <wp:effectExtent l="0" t="0" r="3175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4BCE" w14:textId="71940871" w:rsidR="000321FC" w:rsidRDefault="000321FC" w:rsidP="0036150A">
      <w:pPr>
        <w:pStyle w:val="phfiguretitle"/>
      </w:pPr>
      <w:bookmarkStart w:id="133" w:name="_Ref3956807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48</w:t>
      </w:r>
      <w:r w:rsidR="00011C03">
        <w:rPr>
          <w:noProof/>
        </w:rPr>
        <w:fldChar w:fldCharType="end"/>
      </w:r>
      <w:bookmarkEnd w:id="133"/>
      <w:r w:rsidRPr="00AA77E4">
        <w:t xml:space="preserve"> –</w:t>
      </w:r>
      <w:r>
        <w:t xml:space="preserve"> </w:t>
      </w:r>
      <w:r w:rsidRPr="006A26F4">
        <w:t>Изменение видимости курса</w:t>
      </w:r>
    </w:p>
    <w:p w14:paraId="022303AB" w14:textId="77777777" w:rsidR="000321FC" w:rsidRDefault="000321FC" w:rsidP="000321FC">
      <w:pPr>
        <w:jc w:val="center"/>
      </w:pPr>
    </w:p>
    <w:p w14:paraId="145064D5" w14:textId="77777777" w:rsidR="000321FC" w:rsidRPr="002906D2" w:rsidRDefault="000321FC" w:rsidP="000321FC">
      <w:pPr>
        <w:pStyle w:val="20"/>
        <w:spacing w:before="160" w:after="300"/>
        <w:ind w:right="0"/>
        <w:jc w:val="left"/>
        <w:rPr>
          <w:bCs/>
        </w:rPr>
      </w:pPr>
      <w:bookmarkStart w:id="134" w:name="_Toc27471468"/>
      <w:bookmarkStart w:id="135" w:name="_Toc28186362"/>
      <w:bookmarkStart w:id="136" w:name="_Toc40179282"/>
      <w:r w:rsidRPr="002906D2">
        <w:rPr>
          <w:bCs/>
        </w:rPr>
        <w:t>Добавление ученика в курс</w:t>
      </w:r>
      <w:bookmarkEnd w:id="134"/>
      <w:bookmarkEnd w:id="135"/>
      <w:bookmarkEnd w:id="136"/>
    </w:p>
    <w:p w14:paraId="6B38EB36" w14:textId="69ED474C" w:rsidR="000321FC" w:rsidRDefault="00407749" w:rsidP="0036150A">
      <w:pPr>
        <w:pStyle w:val="phnormal"/>
      </w:pPr>
      <w:r>
        <w:t>Чтобы</w:t>
      </w:r>
      <w:r w:rsidR="000321FC" w:rsidRPr="00920715">
        <w:t xml:space="preserve"> записать пользователя на курс</w:t>
      </w:r>
      <w:r>
        <w:t>,</w:t>
      </w:r>
      <w:r w:rsidR="000321FC" w:rsidRPr="00920715">
        <w:t xml:space="preserve"> необходимо находясь на </w:t>
      </w:r>
      <w:r w:rsidR="000321FC">
        <w:t>странице участников</w:t>
      </w:r>
      <w:r w:rsidR="000321FC" w:rsidRPr="00920715">
        <w:t xml:space="preserve"> курса нажать кнопку «Запись пользователей на курс»</w:t>
      </w:r>
      <w:r w:rsidR="000321FC">
        <w:t xml:space="preserve"> (1) (</w:t>
      </w:r>
      <w:r w:rsidR="00F61527">
        <w:fldChar w:fldCharType="begin"/>
      </w:r>
      <w:r w:rsidR="00F61527">
        <w:instrText xml:space="preserve"> REF _Ref39568146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49</w:t>
      </w:r>
      <w:r w:rsidR="00F61527">
        <w:fldChar w:fldCharType="end"/>
      </w:r>
      <w:r w:rsidR="000321FC">
        <w:t>).</w:t>
      </w:r>
    </w:p>
    <w:p w14:paraId="01A4716E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69691B8A" wp14:editId="00527792">
            <wp:extent cx="5940425" cy="1906856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11809"/>
                    <a:stretch/>
                  </pic:blipFill>
                  <pic:spPr bwMode="auto">
                    <a:xfrm>
                      <a:off x="0" y="0"/>
                      <a:ext cx="5940425" cy="190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0315A" w14:textId="08987797" w:rsidR="000321FC" w:rsidRDefault="000321FC" w:rsidP="0036150A">
      <w:pPr>
        <w:pStyle w:val="phfiguretitle"/>
      </w:pPr>
      <w:bookmarkStart w:id="137" w:name="_Ref3956814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49</w:t>
      </w:r>
      <w:r w:rsidR="00011C03">
        <w:rPr>
          <w:noProof/>
        </w:rPr>
        <w:fldChar w:fldCharType="end"/>
      </w:r>
      <w:bookmarkEnd w:id="137"/>
      <w:r w:rsidRPr="00AA77E4">
        <w:t xml:space="preserve"> –</w:t>
      </w:r>
      <w:r>
        <w:t xml:space="preserve"> </w:t>
      </w:r>
      <w:r w:rsidRPr="00CF4E88">
        <w:t>Экранная форма участников курса, кнопка записи пользователей на курс</w:t>
      </w:r>
    </w:p>
    <w:p w14:paraId="231D847F" w14:textId="4C737302" w:rsidR="000321FC" w:rsidRDefault="000321FC" w:rsidP="0036150A">
      <w:pPr>
        <w:pStyle w:val="phnormal"/>
        <w:rPr>
          <w:sz w:val="20"/>
        </w:rPr>
      </w:pPr>
      <w:r w:rsidRPr="00CF4E88">
        <w:t>В открывшемся диалоговом окне</w:t>
      </w:r>
      <w:r>
        <w:t xml:space="preserve"> (2)</w:t>
      </w:r>
      <w:r w:rsidRPr="00CF4E88">
        <w:t xml:space="preserve"> выберите пользователя, назначьте ему роль и нажмите кнопку «Запись пользователей на курс»</w:t>
      </w:r>
      <w:r>
        <w:t xml:space="preserve"> (</w:t>
      </w:r>
      <w:r w:rsidR="00F61527">
        <w:fldChar w:fldCharType="begin"/>
      </w:r>
      <w:r w:rsidR="00F61527">
        <w:instrText xml:space="preserve"> REF _Ref39568157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50</w:t>
      </w:r>
      <w:r w:rsidR="00F61527">
        <w:fldChar w:fldCharType="end"/>
      </w:r>
      <w:r>
        <w:t>).</w:t>
      </w:r>
    </w:p>
    <w:p w14:paraId="07B421AE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76C1C7DE" wp14:editId="031D99D2">
            <wp:extent cx="5178425" cy="2012141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81380" cy="20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C69C" w14:textId="74EB24E2" w:rsidR="000321FC" w:rsidRDefault="000321FC" w:rsidP="0036150A">
      <w:pPr>
        <w:pStyle w:val="phfiguretitle"/>
      </w:pPr>
      <w:bookmarkStart w:id="138" w:name="_Ref39568157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50</w:t>
      </w:r>
      <w:r w:rsidR="00011C03">
        <w:rPr>
          <w:noProof/>
        </w:rPr>
        <w:fldChar w:fldCharType="end"/>
      </w:r>
      <w:bookmarkEnd w:id="138"/>
      <w:r w:rsidRPr="00AA77E4">
        <w:t xml:space="preserve"> –</w:t>
      </w:r>
      <w:r>
        <w:t xml:space="preserve"> </w:t>
      </w:r>
      <w:r w:rsidRPr="00CF4E88">
        <w:t>Окно добавления участников на курс</w:t>
      </w:r>
    </w:p>
    <w:p w14:paraId="554D43CC" w14:textId="77777777" w:rsidR="000321FC" w:rsidRPr="002906D2" w:rsidRDefault="000321FC" w:rsidP="000321FC">
      <w:pPr>
        <w:pStyle w:val="20"/>
        <w:spacing w:before="160" w:after="300"/>
        <w:ind w:right="0"/>
        <w:jc w:val="left"/>
        <w:rPr>
          <w:bCs/>
        </w:rPr>
      </w:pPr>
      <w:bookmarkStart w:id="139" w:name="_Toc27471469"/>
      <w:bookmarkStart w:id="140" w:name="_Toc28186363"/>
      <w:bookmarkStart w:id="141" w:name="_Toc40179283"/>
      <w:r w:rsidRPr="002906D2">
        <w:rPr>
          <w:bCs/>
        </w:rPr>
        <w:t>Загрузка файлов в курс</w:t>
      </w:r>
      <w:bookmarkEnd w:id="139"/>
      <w:bookmarkEnd w:id="140"/>
      <w:bookmarkEnd w:id="141"/>
    </w:p>
    <w:p w14:paraId="102EC5F3" w14:textId="326BCA54" w:rsidR="000321FC" w:rsidRDefault="000321FC" w:rsidP="0036150A">
      <w:pPr>
        <w:pStyle w:val="phnormal"/>
      </w:pPr>
      <w:r w:rsidRPr="00221C11">
        <w:t>Загрузка файлов в курс производится при создании нового курса либо при его последующем редактир</w:t>
      </w:r>
      <w:r>
        <w:t>о</w:t>
      </w:r>
      <w:r w:rsidRPr="00221C11">
        <w:t>вании</w:t>
      </w:r>
      <w:r>
        <w:t>. Для этого на форме редактирования курса расположен блок «Файлы описания курса» (</w:t>
      </w:r>
      <w:r w:rsidR="00F61527">
        <w:fldChar w:fldCharType="begin"/>
      </w:r>
      <w:r w:rsidR="00F61527">
        <w:instrText xml:space="preserve"> REF _Ref39568178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51</w:t>
      </w:r>
      <w:r w:rsidR="00F61527">
        <w:fldChar w:fldCharType="end"/>
      </w:r>
      <w:r>
        <w:t>).</w:t>
      </w:r>
    </w:p>
    <w:p w14:paraId="6D6CB0C6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21A2CD0E" wp14:editId="7DA15BAA">
            <wp:extent cx="5940425" cy="227139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904A" w14:textId="1865D9A2" w:rsidR="000321FC" w:rsidRDefault="000321FC" w:rsidP="0036150A">
      <w:pPr>
        <w:pStyle w:val="phfiguretitle"/>
      </w:pPr>
      <w:bookmarkStart w:id="142" w:name="_Ref39568178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51</w:t>
      </w:r>
      <w:r w:rsidR="00011C03">
        <w:rPr>
          <w:noProof/>
        </w:rPr>
        <w:fldChar w:fldCharType="end"/>
      </w:r>
      <w:bookmarkEnd w:id="142"/>
      <w:r w:rsidRPr="00AA77E4">
        <w:t xml:space="preserve"> –</w:t>
      </w:r>
      <w:r>
        <w:t xml:space="preserve"> </w:t>
      </w:r>
      <w:r w:rsidRPr="00202506">
        <w:t>Форма редактирования курса, блок «Файлы описания курса»</w:t>
      </w:r>
      <w:r>
        <w:t xml:space="preserve"> (а)</w:t>
      </w:r>
    </w:p>
    <w:p w14:paraId="4FF5C2CA" w14:textId="36B94534" w:rsidR="000321FC" w:rsidRDefault="000321FC" w:rsidP="0036150A">
      <w:pPr>
        <w:pStyle w:val="phnormal"/>
      </w:pPr>
      <w:r w:rsidRPr="00202506">
        <w:t>Блок содержит кнопку загрузки/скачивания файла (1), кнопки управления форматом отображения загруженных файлов(2), область предварительного просмотра загруженных файлов (3)</w:t>
      </w:r>
      <w:r>
        <w:t xml:space="preserve"> (</w:t>
      </w:r>
      <w:r w:rsidR="00F61527">
        <w:fldChar w:fldCharType="begin"/>
      </w:r>
      <w:r w:rsidR="00F61527">
        <w:instrText xml:space="preserve"> REF _Ref39568193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52</w:t>
      </w:r>
      <w:r w:rsidR="00F61527">
        <w:fldChar w:fldCharType="end"/>
      </w:r>
      <w:r>
        <w:t>)</w:t>
      </w:r>
      <w:r w:rsidRPr="00202506">
        <w:t>.</w:t>
      </w:r>
    </w:p>
    <w:p w14:paraId="223EA1FE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324687D6" wp14:editId="56D5F8FA">
            <wp:extent cx="5940425" cy="2399665"/>
            <wp:effectExtent l="0" t="0" r="317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423F" w14:textId="3AD62AB6" w:rsidR="000321FC" w:rsidRDefault="000321FC" w:rsidP="0036150A">
      <w:pPr>
        <w:pStyle w:val="phfiguretitle"/>
      </w:pPr>
      <w:bookmarkStart w:id="143" w:name="_Ref39568193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</w:instrText>
      </w:r>
      <w:r w:rsidR="00011C03">
        <w:instrText xml:space="preserve">унок \* ARABIC </w:instrText>
      </w:r>
      <w:r w:rsidR="00011C03">
        <w:fldChar w:fldCharType="separate"/>
      </w:r>
      <w:r w:rsidR="00016187">
        <w:rPr>
          <w:noProof/>
        </w:rPr>
        <w:t>52</w:t>
      </w:r>
      <w:r w:rsidR="00011C03">
        <w:rPr>
          <w:noProof/>
        </w:rPr>
        <w:fldChar w:fldCharType="end"/>
      </w:r>
      <w:bookmarkEnd w:id="143"/>
      <w:r w:rsidRPr="00AA77E4">
        <w:t xml:space="preserve"> –</w:t>
      </w:r>
      <w:r>
        <w:t xml:space="preserve"> </w:t>
      </w:r>
      <w:r w:rsidRPr="00202506">
        <w:t>Форма редактирования курса, блок «Файлы описания курса»</w:t>
      </w:r>
      <w:r>
        <w:t xml:space="preserve"> (б)</w:t>
      </w:r>
    </w:p>
    <w:p w14:paraId="44CF54D6" w14:textId="62D0BA7A" w:rsidR="000321FC" w:rsidRDefault="00407749" w:rsidP="0036150A">
      <w:pPr>
        <w:pStyle w:val="phnormal"/>
      </w:pPr>
      <w:r>
        <w:t>Чтобы</w:t>
      </w:r>
      <w:r w:rsidR="000321FC" w:rsidRPr="00202506">
        <w:t xml:space="preserve"> загрузить файл</w:t>
      </w:r>
      <w:r>
        <w:t>,</w:t>
      </w:r>
      <w:r w:rsidR="000321FC" w:rsidRPr="00202506">
        <w:t xml:space="preserve"> </w:t>
      </w:r>
      <w:r w:rsidR="000321FC">
        <w:t xml:space="preserve">необходимо нажать </w:t>
      </w:r>
      <w:r w:rsidR="00F61527">
        <w:t>кнопку</w:t>
      </w:r>
      <w:r w:rsidR="000321FC">
        <w:t xml:space="preserve"> загрузки (1) и в открывшемся диалоговом окне (2) выбрать предпочтительный способ загрузки файла. Выбрать файл и нажать кнопку «Загрузить этот файл»</w:t>
      </w:r>
      <w:r w:rsidR="00F61527">
        <w:t xml:space="preserve"> (</w:t>
      </w:r>
      <w:r w:rsidR="00F61527">
        <w:fldChar w:fldCharType="begin"/>
      </w:r>
      <w:r w:rsidR="00F61527">
        <w:instrText xml:space="preserve"> REF _Ref39568216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53</w:t>
      </w:r>
      <w:r w:rsidR="00F61527">
        <w:fldChar w:fldCharType="end"/>
      </w:r>
      <w:r w:rsidR="00F61527">
        <w:t>)</w:t>
      </w:r>
      <w:r w:rsidR="000321FC">
        <w:t>.</w:t>
      </w:r>
    </w:p>
    <w:p w14:paraId="60F6696F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69BD7FA9" wp14:editId="25D7655E">
            <wp:extent cx="5940425" cy="265049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C367" w14:textId="2BC6F03A" w:rsidR="000321FC" w:rsidRPr="00202506" w:rsidRDefault="000321FC" w:rsidP="0036150A">
      <w:pPr>
        <w:pStyle w:val="phfiguretitle"/>
      </w:pPr>
      <w:bookmarkStart w:id="144" w:name="_Ref3956821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53</w:t>
      </w:r>
      <w:r w:rsidR="00011C03">
        <w:rPr>
          <w:noProof/>
        </w:rPr>
        <w:fldChar w:fldCharType="end"/>
      </w:r>
      <w:bookmarkEnd w:id="144"/>
      <w:r w:rsidRPr="00AA77E4">
        <w:t xml:space="preserve"> –</w:t>
      </w:r>
      <w:r>
        <w:t xml:space="preserve"> </w:t>
      </w:r>
      <w:r w:rsidRPr="00202506">
        <w:t>Диалоговое окно загрузки файла</w:t>
      </w:r>
    </w:p>
    <w:p w14:paraId="76685D9D" w14:textId="77777777" w:rsidR="00CD5553" w:rsidRDefault="000321FC" w:rsidP="0036150A">
      <w:pPr>
        <w:pStyle w:val="phnormal"/>
      </w:pPr>
      <w:r w:rsidRPr="00202506">
        <w:t>Успешно загруженный файл отображается в области предварительного просмотра.</w:t>
      </w:r>
    </w:p>
    <w:p w14:paraId="278720E3" w14:textId="708D43A1" w:rsidR="000321FC" w:rsidRPr="00202506" w:rsidRDefault="000321FC" w:rsidP="0036150A">
      <w:pPr>
        <w:pStyle w:val="phnormal"/>
        <w:rPr>
          <w:sz w:val="20"/>
        </w:rPr>
      </w:pPr>
      <w:r w:rsidRPr="00202506">
        <w:t xml:space="preserve">При этом изображение </w:t>
      </w:r>
      <w:r w:rsidR="00CD5553">
        <w:t>пиктограммы</w:t>
      </w:r>
      <w:r w:rsidRPr="00202506">
        <w:t xml:space="preserve"> загрузки </w:t>
      </w:r>
      <w:r w:rsidR="00CD5553">
        <w:t>изменится</w:t>
      </w:r>
      <w:r w:rsidRPr="00202506">
        <w:t xml:space="preserve"> </w:t>
      </w:r>
      <w:proofErr w:type="gramStart"/>
      <w:r w:rsidRPr="00202506">
        <w:t>с</w:t>
      </w:r>
      <w:proofErr w:type="gramEnd"/>
      <w:r w:rsidRPr="00202506">
        <w:t xml:space="preserve"> </w:t>
      </w:r>
      <w:r w:rsidRPr="00202506">
        <w:rPr>
          <w:noProof/>
        </w:rPr>
        <w:drawing>
          <wp:inline distT="0" distB="0" distL="0" distR="0" wp14:anchorId="53587AFF" wp14:editId="04737D27">
            <wp:extent cx="552450" cy="4000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202506">
        <w:t>на</w:t>
      </w:r>
      <w:proofErr w:type="gramEnd"/>
      <w:r w:rsidRPr="00202506">
        <w:t xml:space="preserve"> </w:t>
      </w:r>
      <w:r w:rsidRPr="00202506">
        <w:rPr>
          <w:noProof/>
        </w:rPr>
        <w:drawing>
          <wp:inline distT="0" distB="0" distL="0" distR="0" wp14:anchorId="5D9505F3" wp14:editId="391231BD">
            <wp:extent cx="523875" cy="4381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F61527">
        <w:t>П</w:t>
      </w:r>
      <w:r>
        <w:t xml:space="preserve">ри </w:t>
      </w:r>
      <w:r w:rsidR="00F61527">
        <w:t>нажатии</w:t>
      </w:r>
      <w:r>
        <w:t xml:space="preserve"> </w:t>
      </w:r>
      <w:r w:rsidR="00F61527">
        <w:t xml:space="preserve">на загруженный файл </w:t>
      </w:r>
      <w:r>
        <w:t>открывается диалоговое окно редактирования файла</w:t>
      </w:r>
      <w:r w:rsidR="00F61527">
        <w:t xml:space="preserve"> (</w:t>
      </w:r>
      <w:r w:rsidR="00F61527">
        <w:fldChar w:fldCharType="begin"/>
      </w:r>
      <w:r w:rsidR="00F61527">
        <w:instrText xml:space="preserve"> REF _Ref39568311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54</w:t>
      </w:r>
      <w:r w:rsidR="00F61527">
        <w:fldChar w:fldCharType="end"/>
      </w:r>
      <w:r w:rsidR="00F61527">
        <w:t>)</w:t>
      </w:r>
      <w:r>
        <w:t>.</w:t>
      </w:r>
    </w:p>
    <w:p w14:paraId="06055E17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0A0B002C" wp14:editId="631249A9">
            <wp:extent cx="3048000" cy="3826076"/>
            <wp:effectExtent l="0" t="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50404" cy="382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3F9F" w14:textId="16934681" w:rsidR="000321FC" w:rsidRDefault="000321FC" w:rsidP="0036150A">
      <w:pPr>
        <w:pStyle w:val="phfiguretitle"/>
      </w:pPr>
      <w:bookmarkStart w:id="145" w:name="_Ref39568311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54</w:t>
      </w:r>
      <w:r w:rsidR="00011C03">
        <w:rPr>
          <w:noProof/>
        </w:rPr>
        <w:fldChar w:fldCharType="end"/>
      </w:r>
      <w:bookmarkEnd w:id="145"/>
      <w:r w:rsidRPr="00AA77E4">
        <w:t xml:space="preserve"> –</w:t>
      </w:r>
      <w:r>
        <w:t xml:space="preserve"> </w:t>
      </w:r>
      <w:r w:rsidRPr="00D23AB5">
        <w:t>Диалоговое окно редактирования загруженного файла</w:t>
      </w:r>
    </w:p>
    <w:p w14:paraId="7710EBEE" w14:textId="67F739D9" w:rsidR="000321FC" w:rsidRPr="009B1E16" w:rsidRDefault="000321FC" w:rsidP="0036150A">
      <w:pPr>
        <w:pStyle w:val="phnormal"/>
      </w:pPr>
      <w:r w:rsidRPr="009B1E16">
        <w:t xml:space="preserve">В </w:t>
      </w:r>
      <w:r>
        <w:t>процессе создания курс</w:t>
      </w:r>
      <w:r w:rsidR="00CD5553">
        <w:t>ов возможно использование медиа</w:t>
      </w:r>
      <w:r>
        <w:t>файлов (</w:t>
      </w:r>
      <w:r w:rsidR="00F61527">
        <w:fldChar w:fldCharType="begin"/>
      </w:r>
      <w:r w:rsidR="00F61527">
        <w:instrText xml:space="preserve"> REF _Ref39568323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55</w:t>
      </w:r>
      <w:r w:rsidR="00F61527">
        <w:fldChar w:fldCharType="end"/>
      </w:r>
      <w:r>
        <w:t>).</w:t>
      </w:r>
    </w:p>
    <w:p w14:paraId="5F380DB5" w14:textId="77777777" w:rsidR="000321FC" w:rsidRDefault="000321FC" w:rsidP="0036150A">
      <w:pPr>
        <w:pStyle w:val="phnormal"/>
        <w:rPr>
          <w:i/>
        </w:rPr>
      </w:pPr>
      <w:bookmarkStart w:id="146" w:name="_Hlk38913824"/>
      <w:r>
        <w:lastRenderedPageBreak/>
        <w:t>В СДО можно загрузить файлы следующих форматов:</w:t>
      </w:r>
    </w:p>
    <w:p w14:paraId="0472C986" w14:textId="29D66853" w:rsidR="000321FC" w:rsidRPr="006155A5" w:rsidRDefault="00CD5553" w:rsidP="0036150A">
      <w:pPr>
        <w:pStyle w:val="phlistitemized1"/>
        <w:rPr>
          <w:i/>
        </w:rPr>
      </w:pPr>
      <w:r w:rsidRPr="006155A5">
        <w:t>текст</w:t>
      </w:r>
      <w:r>
        <w:t xml:space="preserve"> – </w:t>
      </w:r>
      <w:r w:rsidR="00DF0BC2">
        <w:t>.</w:t>
      </w:r>
      <w:r w:rsidR="000321FC" w:rsidRPr="006155A5">
        <w:t xml:space="preserve">doc, </w:t>
      </w:r>
      <w:r w:rsidR="00DF0BC2">
        <w:t>.</w:t>
      </w:r>
      <w:r w:rsidR="000321FC" w:rsidRPr="006155A5">
        <w:t xml:space="preserve">pdf, </w:t>
      </w:r>
      <w:r w:rsidR="00DF0BC2">
        <w:t>.</w:t>
      </w:r>
      <w:r w:rsidR="000321FC" w:rsidRPr="006155A5">
        <w:t xml:space="preserve">xls, </w:t>
      </w:r>
      <w:r w:rsidR="00DF0BC2">
        <w:t>.</w:t>
      </w:r>
      <w:r w:rsidR="000321FC" w:rsidRPr="006155A5">
        <w:t>csv</w:t>
      </w:r>
      <w:r w:rsidR="00DF0BC2">
        <w:t>;</w:t>
      </w:r>
    </w:p>
    <w:p w14:paraId="42A9DB51" w14:textId="216CF6CB" w:rsidR="000321FC" w:rsidRPr="006155A5" w:rsidRDefault="00CD5553" w:rsidP="0036150A">
      <w:pPr>
        <w:pStyle w:val="phlistitemized1"/>
        <w:rPr>
          <w:i/>
        </w:rPr>
      </w:pPr>
      <w:r w:rsidRPr="006155A5">
        <w:t>изображения</w:t>
      </w:r>
      <w:r>
        <w:t xml:space="preserve"> – </w:t>
      </w:r>
      <w:r w:rsidR="00DF0BC2">
        <w:t>.</w:t>
      </w:r>
      <w:r w:rsidR="000321FC" w:rsidRPr="006155A5">
        <w:t xml:space="preserve">jpeg, </w:t>
      </w:r>
      <w:r w:rsidR="00DF0BC2">
        <w:t>.</w:t>
      </w:r>
      <w:r w:rsidR="000321FC" w:rsidRPr="006155A5">
        <w:t xml:space="preserve">png, </w:t>
      </w:r>
      <w:r w:rsidR="00DF0BC2">
        <w:t>.</w:t>
      </w:r>
      <w:r w:rsidR="000321FC" w:rsidRPr="006155A5">
        <w:t>gif</w:t>
      </w:r>
      <w:r w:rsidR="00DF0BC2">
        <w:t>;</w:t>
      </w:r>
    </w:p>
    <w:p w14:paraId="094F90C4" w14:textId="42814BF5" w:rsidR="000321FC" w:rsidRPr="006155A5" w:rsidRDefault="00CD5553" w:rsidP="0036150A">
      <w:pPr>
        <w:pStyle w:val="phlistitemized1"/>
        <w:rPr>
          <w:i/>
          <w:lang w:val="en-US"/>
        </w:rPr>
      </w:pPr>
      <w:r w:rsidRPr="006155A5">
        <w:t>видео</w:t>
      </w:r>
      <w:r>
        <w:rPr>
          <w:lang w:val="en-US"/>
        </w:rPr>
        <w:t xml:space="preserve"> –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flv,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f4v,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f4p,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mp4,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m4v,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m4a,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3gp,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>mov</w:t>
      </w:r>
      <w:r w:rsidR="00DF0BC2" w:rsidRPr="00DF0BC2">
        <w:rPr>
          <w:lang w:val="en-US"/>
        </w:rPr>
        <w:t>;</w:t>
      </w:r>
    </w:p>
    <w:p w14:paraId="4C71569D" w14:textId="32455B90" w:rsidR="000321FC" w:rsidRPr="00013FE2" w:rsidRDefault="00CD5553" w:rsidP="0036150A">
      <w:pPr>
        <w:pStyle w:val="phlistitemized1"/>
        <w:rPr>
          <w:i/>
          <w:lang w:val="en-US"/>
        </w:rPr>
      </w:pPr>
      <w:r w:rsidRPr="006155A5">
        <w:t>аудио</w:t>
      </w:r>
      <w:r>
        <w:rPr>
          <w:lang w:val="en-US"/>
        </w:rPr>
        <w:t xml:space="preserve"> –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mp3,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aac,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flac,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m4a,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oga,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 xml:space="preserve">ogg, </w:t>
      </w:r>
      <w:r w:rsidR="00DF0BC2" w:rsidRPr="00DF0BC2">
        <w:rPr>
          <w:lang w:val="en-US"/>
        </w:rPr>
        <w:t>.</w:t>
      </w:r>
      <w:r w:rsidR="000321FC" w:rsidRPr="006155A5">
        <w:rPr>
          <w:lang w:val="en-US"/>
        </w:rPr>
        <w:t>wav</w:t>
      </w:r>
      <w:bookmarkEnd w:id="146"/>
      <w:r w:rsidR="00DF0BC2" w:rsidRPr="00DF0BC2">
        <w:rPr>
          <w:lang w:val="en-US"/>
        </w:rPr>
        <w:t>.</w:t>
      </w:r>
    </w:p>
    <w:p w14:paraId="3C3EE518" w14:textId="77777777" w:rsidR="000321FC" w:rsidRDefault="000321FC" w:rsidP="0036150A">
      <w:pPr>
        <w:pStyle w:val="phfigure0"/>
        <w:rPr>
          <w:lang w:val="en-US"/>
        </w:rPr>
      </w:pPr>
      <w:r w:rsidRPr="00013FE2">
        <w:rPr>
          <w:noProof/>
        </w:rPr>
        <w:drawing>
          <wp:inline distT="0" distB="0" distL="0" distR="0" wp14:anchorId="4FA0C2A4" wp14:editId="6557FD25">
            <wp:extent cx="6300470" cy="3111389"/>
            <wp:effectExtent l="0" t="0" r="5080" b="0"/>
            <wp:docPr id="71" name="Рисунок 71" descr="D:\Документы\ShareX\Screenshots\2019-12\201912251243172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ы\ShareX\Screenshots\2019-12\201912251243172[3]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A85A" w14:textId="68DCA492" w:rsidR="000321FC" w:rsidRPr="00AA77E4" w:rsidRDefault="000321FC" w:rsidP="0036150A">
      <w:pPr>
        <w:pStyle w:val="phfiguretitle"/>
      </w:pPr>
      <w:bookmarkStart w:id="147" w:name="_Ref39568323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55</w:t>
      </w:r>
      <w:r w:rsidR="00011C03">
        <w:rPr>
          <w:noProof/>
        </w:rPr>
        <w:fldChar w:fldCharType="end"/>
      </w:r>
      <w:bookmarkEnd w:id="147"/>
      <w:r w:rsidR="00CD5553">
        <w:t xml:space="preserve"> – Добавление медиа</w:t>
      </w:r>
      <w:r>
        <w:t>файлов в процессе создания курса</w:t>
      </w:r>
    </w:p>
    <w:p w14:paraId="1EC00428" w14:textId="77777777" w:rsidR="000321FC" w:rsidRPr="00506BD5" w:rsidRDefault="000321FC" w:rsidP="0036150A">
      <w:pPr>
        <w:pStyle w:val="phnormal"/>
      </w:pPr>
      <w:r w:rsidRPr="00506BD5">
        <w:t>Максимальный размер загружае</w:t>
      </w:r>
      <w:r>
        <w:t>мых файлов не должен превышать 2</w:t>
      </w:r>
      <w:r w:rsidRPr="00506BD5">
        <w:t>0 Мб.</w:t>
      </w:r>
    </w:p>
    <w:p w14:paraId="28F4884C" w14:textId="77777777" w:rsidR="000321FC" w:rsidRDefault="000321FC" w:rsidP="000321FC">
      <w:pPr>
        <w:pStyle w:val="14"/>
      </w:pPr>
      <w:bookmarkStart w:id="148" w:name="_Toc27471470"/>
      <w:bookmarkStart w:id="149" w:name="_Toc28186364"/>
      <w:bookmarkStart w:id="150" w:name="_Toc40179284"/>
      <w:r>
        <w:lastRenderedPageBreak/>
        <w:t>Хранилище курсов</w:t>
      </w:r>
      <w:bookmarkEnd w:id="148"/>
      <w:bookmarkEnd w:id="149"/>
      <w:bookmarkEnd w:id="150"/>
    </w:p>
    <w:p w14:paraId="481D8B4C" w14:textId="782F461D" w:rsidR="000321FC" w:rsidRDefault="000321FC" w:rsidP="0036150A">
      <w:pPr>
        <w:pStyle w:val="phnormal"/>
      </w:pPr>
      <w:r w:rsidRPr="00BC369C">
        <w:t>Хранилище курсов доступно на форме «Управление курсами и категориями». Информацию можно просматривать в разных режимах отобр</w:t>
      </w:r>
      <w:r w:rsidR="00DF0BC2">
        <w:t>ажения, которые настраиваются в</w:t>
      </w:r>
      <w:r w:rsidRPr="00BC369C">
        <w:t>ручную. По умолчанию перечень курсов отображается в режиме «Категории курсов и курсы»</w:t>
      </w:r>
      <w:r w:rsidR="00F61527">
        <w:t xml:space="preserve"> (</w:t>
      </w:r>
      <w:r w:rsidR="00F61527">
        <w:fldChar w:fldCharType="begin"/>
      </w:r>
      <w:r w:rsidR="00F61527">
        <w:instrText xml:space="preserve"> REF _Ref39568333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56</w:t>
      </w:r>
      <w:r w:rsidR="00F61527">
        <w:fldChar w:fldCharType="end"/>
      </w:r>
      <w:r w:rsidR="00F61527">
        <w:t>)</w:t>
      </w:r>
      <w:r w:rsidRPr="00BC369C">
        <w:t>.</w:t>
      </w:r>
    </w:p>
    <w:p w14:paraId="3075CB96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7B976009" wp14:editId="794C332D">
            <wp:extent cx="5940425" cy="1976755"/>
            <wp:effectExtent l="0" t="0" r="3175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FF54" w14:textId="1C36BFBB" w:rsidR="000321FC" w:rsidRDefault="000321FC" w:rsidP="0036150A">
      <w:pPr>
        <w:pStyle w:val="phfiguretitle"/>
      </w:pPr>
      <w:bookmarkStart w:id="151" w:name="_Ref39568333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56</w:t>
      </w:r>
      <w:r w:rsidR="00011C03">
        <w:rPr>
          <w:noProof/>
        </w:rPr>
        <w:fldChar w:fldCharType="end"/>
      </w:r>
      <w:bookmarkEnd w:id="151"/>
      <w:r w:rsidRPr="00AA77E4">
        <w:t xml:space="preserve"> –</w:t>
      </w:r>
      <w:r>
        <w:t xml:space="preserve"> </w:t>
      </w:r>
      <w:r w:rsidRPr="00BC369C">
        <w:t>Настройка режимов отображения перечня курсов</w:t>
      </w:r>
    </w:p>
    <w:p w14:paraId="2AC2F815" w14:textId="187C2CE3" w:rsidR="000321FC" w:rsidRDefault="000321FC" w:rsidP="0036150A">
      <w:pPr>
        <w:pStyle w:val="phnormal"/>
      </w:pPr>
      <w:r w:rsidRPr="00BC369C">
        <w:t>В режиме отображения по умолчанию отображается кнопка создания новой категории (1), перечень категория (2), опции, доступные для категорий (3), перечень курсов для выбранной категории (4)</w:t>
      </w:r>
      <w:r>
        <w:t xml:space="preserve"> (</w:t>
      </w:r>
      <w:r w:rsidR="00F61527">
        <w:fldChar w:fldCharType="begin"/>
      </w:r>
      <w:r w:rsidR="00F61527">
        <w:instrText xml:space="preserve"> REF _Ref39568460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57</w:t>
      </w:r>
      <w:r w:rsidR="00F61527">
        <w:fldChar w:fldCharType="end"/>
      </w:r>
      <w:r>
        <w:t>)</w:t>
      </w:r>
      <w:r w:rsidRPr="00BC369C">
        <w:t>.</w:t>
      </w:r>
    </w:p>
    <w:p w14:paraId="5A0F5E1F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7B543390" wp14:editId="684B2301">
            <wp:extent cx="5940425" cy="27349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AA93" w14:textId="25B825EE" w:rsidR="000321FC" w:rsidRDefault="000321FC" w:rsidP="0036150A">
      <w:pPr>
        <w:pStyle w:val="phfiguretitle"/>
      </w:pPr>
      <w:bookmarkStart w:id="152" w:name="_Ref39568460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57</w:t>
      </w:r>
      <w:r w:rsidR="00011C03">
        <w:rPr>
          <w:noProof/>
        </w:rPr>
        <w:fldChar w:fldCharType="end"/>
      </w:r>
      <w:bookmarkEnd w:id="152"/>
      <w:r w:rsidRPr="00AA77E4">
        <w:t xml:space="preserve"> –</w:t>
      </w:r>
      <w:r>
        <w:t xml:space="preserve"> </w:t>
      </w:r>
      <w:r w:rsidRPr="00BC369C">
        <w:t>Перечень категорий и курсов</w:t>
      </w:r>
    </w:p>
    <w:p w14:paraId="3A8E7EAD" w14:textId="09A81A50" w:rsidR="000321FC" w:rsidRDefault="00407749" w:rsidP="0036150A">
      <w:pPr>
        <w:pStyle w:val="phnormal"/>
      </w:pPr>
      <w:r>
        <w:t>Чтобы</w:t>
      </w:r>
      <w:r w:rsidR="000321FC" w:rsidRPr="00F95E7A">
        <w:t xml:space="preserve"> просмотреть перечень курсов определенной категории</w:t>
      </w:r>
      <w:r>
        <w:t>,</w:t>
      </w:r>
      <w:r w:rsidR="000321FC" w:rsidRPr="00F95E7A">
        <w:t xml:space="preserve"> необходимо </w:t>
      </w:r>
      <w:r w:rsidR="00CD5553">
        <w:t>нажать</w:t>
      </w:r>
      <w:r w:rsidR="000321FC" w:rsidRPr="00F95E7A">
        <w:t xml:space="preserve"> по названию выбранной категории в списке</w:t>
      </w:r>
      <w:r w:rsidR="00F61527">
        <w:t xml:space="preserve"> (</w:t>
      </w:r>
      <w:r w:rsidR="00F61527">
        <w:fldChar w:fldCharType="begin"/>
      </w:r>
      <w:r w:rsidR="00F61527">
        <w:instrText xml:space="preserve"> REF _Ref39568461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58</w:t>
      </w:r>
      <w:r w:rsidR="00F61527">
        <w:fldChar w:fldCharType="end"/>
      </w:r>
      <w:r w:rsidR="00F61527">
        <w:t>).</w:t>
      </w:r>
    </w:p>
    <w:p w14:paraId="079E924F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258ADBC5" wp14:editId="5B1DD873">
            <wp:extent cx="5940425" cy="27463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A3E8" w14:textId="53B47554" w:rsidR="000321FC" w:rsidRDefault="000321FC" w:rsidP="0036150A">
      <w:pPr>
        <w:pStyle w:val="phfiguretitle"/>
      </w:pPr>
      <w:bookmarkStart w:id="153" w:name="_Ref39568461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58</w:t>
      </w:r>
      <w:r w:rsidR="00011C03">
        <w:rPr>
          <w:noProof/>
        </w:rPr>
        <w:fldChar w:fldCharType="end"/>
      </w:r>
      <w:bookmarkEnd w:id="153"/>
      <w:r w:rsidRPr="00AA77E4">
        <w:t xml:space="preserve"> –</w:t>
      </w:r>
      <w:r>
        <w:t xml:space="preserve"> </w:t>
      </w:r>
      <w:r w:rsidRPr="00F95E7A">
        <w:t>Доступ к курсам выбранной категории</w:t>
      </w:r>
    </w:p>
    <w:p w14:paraId="069AFA40" w14:textId="79F76B7C" w:rsidR="000321FC" w:rsidRPr="00F95E7A" w:rsidRDefault="000321FC" w:rsidP="0036150A">
      <w:pPr>
        <w:pStyle w:val="phnormal"/>
      </w:pPr>
      <w:r w:rsidRPr="00F95E7A">
        <w:t>Блок отображения перечня курсов содержит кнопку создания нового курса (1), перечень курсов(2), элемент переноса курса в другую категорию (3)</w:t>
      </w:r>
      <w:r>
        <w:t xml:space="preserve"> (</w:t>
      </w:r>
      <w:r w:rsidR="00F61527">
        <w:fldChar w:fldCharType="begin"/>
      </w:r>
      <w:r w:rsidR="00F61527">
        <w:instrText xml:space="preserve"> REF _Ref39568462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59</w:t>
      </w:r>
      <w:r w:rsidR="00F61527">
        <w:fldChar w:fldCharType="end"/>
      </w:r>
      <w:r>
        <w:t>)</w:t>
      </w:r>
      <w:r w:rsidRPr="00F95E7A">
        <w:t>.</w:t>
      </w:r>
    </w:p>
    <w:p w14:paraId="027F1310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2305A359" wp14:editId="2A585291">
            <wp:extent cx="5940425" cy="2760889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12430"/>
                    <a:stretch/>
                  </pic:blipFill>
                  <pic:spPr bwMode="auto">
                    <a:xfrm>
                      <a:off x="0" y="0"/>
                      <a:ext cx="5940425" cy="276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B0DEC" w14:textId="6520ED54" w:rsidR="000321FC" w:rsidRDefault="000321FC" w:rsidP="0036150A">
      <w:pPr>
        <w:pStyle w:val="phfiguretitle"/>
      </w:pPr>
      <w:bookmarkStart w:id="154" w:name="_Ref3956846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59</w:t>
      </w:r>
      <w:r w:rsidR="00011C03">
        <w:rPr>
          <w:noProof/>
        </w:rPr>
        <w:fldChar w:fldCharType="end"/>
      </w:r>
      <w:bookmarkEnd w:id="154"/>
      <w:r w:rsidRPr="00AA77E4">
        <w:t xml:space="preserve"> –</w:t>
      </w:r>
      <w:r>
        <w:t xml:space="preserve"> </w:t>
      </w:r>
      <w:r w:rsidRPr="00F95E7A">
        <w:t>Перечень курсов выбранной категории</w:t>
      </w:r>
    </w:p>
    <w:p w14:paraId="23221106" w14:textId="321A68CF" w:rsidR="000321FC" w:rsidRDefault="00407749" w:rsidP="0036150A">
      <w:pPr>
        <w:pStyle w:val="phnormal"/>
      </w:pPr>
      <w:r>
        <w:t>Чтобы</w:t>
      </w:r>
      <w:r w:rsidR="000321FC" w:rsidRPr="005E6912">
        <w:t xml:space="preserve"> перенести ку</w:t>
      </w:r>
      <w:proofErr w:type="gramStart"/>
      <w:r w:rsidR="000321FC" w:rsidRPr="005E6912">
        <w:t>рс в др</w:t>
      </w:r>
      <w:proofErr w:type="gramEnd"/>
      <w:r w:rsidR="000321FC" w:rsidRPr="005E6912">
        <w:t>угую категорию</w:t>
      </w:r>
      <w:r>
        <w:t>,</w:t>
      </w:r>
      <w:r w:rsidR="000321FC" w:rsidRPr="005E6912">
        <w:t xml:space="preserve"> необходимо </w:t>
      </w:r>
      <w:r w:rsidR="00DF0BC2">
        <w:t xml:space="preserve">установить напротив него «флажок» </w:t>
      </w:r>
      <w:r w:rsidR="000321FC" w:rsidRPr="005E6912">
        <w:t>(1), выбрать в выпадающем списке категорию, в которую необходимо перенести курс</w:t>
      </w:r>
      <w:r w:rsidR="00DF0BC2">
        <w:t xml:space="preserve"> (2), и</w:t>
      </w:r>
      <w:r w:rsidR="000321FC" w:rsidRPr="005E6912">
        <w:t xml:space="preserve"> нажать кнопку «Перенести»</w:t>
      </w:r>
      <w:r w:rsidR="00F61527">
        <w:t xml:space="preserve"> (</w:t>
      </w:r>
      <w:r w:rsidR="00F61527">
        <w:fldChar w:fldCharType="begin"/>
      </w:r>
      <w:r w:rsidR="00F61527">
        <w:instrText xml:space="preserve"> REF _Ref39568475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60</w:t>
      </w:r>
      <w:r w:rsidR="00F61527">
        <w:fldChar w:fldCharType="end"/>
      </w:r>
      <w:r w:rsidR="00F61527">
        <w:t>)</w:t>
      </w:r>
      <w:r w:rsidR="000321FC" w:rsidRPr="005E6912">
        <w:t>.</w:t>
      </w:r>
    </w:p>
    <w:p w14:paraId="6CF3C814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19645839" wp14:editId="39994A7D">
            <wp:extent cx="5940425" cy="3312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8A3F" w14:textId="36911504" w:rsidR="000321FC" w:rsidRDefault="000321FC" w:rsidP="0036150A">
      <w:pPr>
        <w:pStyle w:val="phfiguretitle"/>
      </w:pPr>
      <w:bookmarkStart w:id="155" w:name="_Ref39568475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60</w:t>
      </w:r>
      <w:r w:rsidR="00011C03">
        <w:rPr>
          <w:noProof/>
        </w:rPr>
        <w:fldChar w:fldCharType="end"/>
      </w:r>
      <w:bookmarkEnd w:id="155"/>
      <w:r w:rsidRPr="00AA77E4">
        <w:t xml:space="preserve"> –</w:t>
      </w:r>
      <w:r>
        <w:t xml:space="preserve"> </w:t>
      </w:r>
      <w:r w:rsidRPr="005E6912">
        <w:t>Перенос курса в другую категорию</w:t>
      </w:r>
    </w:p>
    <w:p w14:paraId="4548309B" w14:textId="0A3E580A" w:rsidR="000321FC" w:rsidRDefault="000321FC" w:rsidP="0036150A">
      <w:pPr>
        <w:pStyle w:val="phnormal"/>
      </w:pPr>
      <w:r w:rsidRPr="005E6912">
        <w:t>Для каждого курса в перечне отображается набор опций: доступ к общим настройкам (1), удаление курса (2), настройка видимости курса (3), опция перемещения курса в перечне (4)</w:t>
      </w:r>
      <w:r>
        <w:t xml:space="preserve"> (</w:t>
      </w:r>
      <w:r w:rsidR="00F61527">
        <w:fldChar w:fldCharType="begin"/>
      </w:r>
      <w:r w:rsidR="00F61527">
        <w:instrText xml:space="preserve"> REF _Ref39568488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61</w:t>
      </w:r>
      <w:r w:rsidR="00F61527">
        <w:fldChar w:fldCharType="end"/>
      </w:r>
      <w:r>
        <w:t>)</w:t>
      </w:r>
      <w:r w:rsidRPr="005E6912">
        <w:t>.</w:t>
      </w:r>
    </w:p>
    <w:p w14:paraId="7D7D7BC1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48CB77B3" wp14:editId="40BBE325">
            <wp:extent cx="5940425" cy="288119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10840"/>
                    <a:stretch/>
                  </pic:blipFill>
                  <pic:spPr bwMode="auto">
                    <a:xfrm>
                      <a:off x="0" y="0"/>
                      <a:ext cx="5940425" cy="288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185F6" w14:textId="43AE2EBE" w:rsidR="000321FC" w:rsidRDefault="000321FC" w:rsidP="0036150A">
      <w:pPr>
        <w:pStyle w:val="phfiguretitle"/>
      </w:pPr>
      <w:bookmarkStart w:id="156" w:name="_Ref39568488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61</w:t>
      </w:r>
      <w:r w:rsidR="00011C03">
        <w:rPr>
          <w:noProof/>
        </w:rPr>
        <w:fldChar w:fldCharType="end"/>
      </w:r>
      <w:bookmarkEnd w:id="156"/>
      <w:r w:rsidRPr="00AA77E4">
        <w:t xml:space="preserve"> –</w:t>
      </w:r>
      <w:r>
        <w:t xml:space="preserve"> </w:t>
      </w:r>
      <w:r w:rsidRPr="005E6912">
        <w:t>Опции курса</w:t>
      </w:r>
    </w:p>
    <w:p w14:paraId="1ACD69A3" w14:textId="77777777" w:rsidR="000321FC" w:rsidRDefault="000321FC" w:rsidP="000321FC">
      <w:pPr>
        <w:pStyle w:val="14"/>
      </w:pPr>
      <w:bookmarkStart w:id="157" w:name="_Toc27471471"/>
      <w:bookmarkStart w:id="158" w:name="_Toc28186365"/>
      <w:bookmarkStart w:id="159" w:name="_Toc40179285"/>
      <w:r>
        <w:lastRenderedPageBreak/>
        <w:t>Оценка</w:t>
      </w:r>
      <w:bookmarkEnd w:id="157"/>
      <w:bookmarkEnd w:id="158"/>
      <w:bookmarkEnd w:id="159"/>
    </w:p>
    <w:p w14:paraId="555A4265" w14:textId="77777777" w:rsidR="000321FC" w:rsidRPr="002906D2" w:rsidRDefault="000321FC" w:rsidP="000321FC">
      <w:pPr>
        <w:pStyle w:val="20"/>
        <w:spacing w:before="160" w:after="300"/>
        <w:ind w:right="0"/>
        <w:jc w:val="left"/>
        <w:rPr>
          <w:bCs/>
        </w:rPr>
      </w:pPr>
      <w:bookmarkStart w:id="160" w:name="_Toc27133193"/>
      <w:bookmarkStart w:id="161" w:name="_Toc27471472"/>
      <w:bookmarkStart w:id="162" w:name="_Toc27133194"/>
      <w:bookmarkStart w:id="163" w:name="_Toc27471473"/>
      <w:bookmarkStart w:id="164" w:name="_Toc27471474"/>
      <w:bookmarkStart w:id="165" w:name="_Toc28186366"/>
      <w:bookmarkStart w:id="166" w:name="_Toc40179286"/>
      <w:bookmarkEnd w:id="160"/>
      <w:bookmarkEnd w:id="161"/>
      <w:bookmarkEnd w:id="162"/>
      <w:bookmarkEnd w:id="163"/>
      <w:r w:rsidRPr="002906D2">
        <w:rPr>
          <w:bCs/>
        </w:rPr>
        <w:t>Просмотр оценок и результатов тестирования</w:t>
      </w:r>
      <w:bookmarkEnd w:id="164"/>
      <w:bookmarkEnd w:id="165"/>
      <w:bookmarkEnd w:id="166"/>
    </w:p>
    <w:p w14:paraId="02B1EEAB" w14:textId="0AE8628A" w:rsidR="000321FC" w:rsidRDefault="000321FC" w:rsidP="0036150A">
      <w:pPr>
        <w:pStyle w:val="phnormal"/>
      </w:pPr>
      <w:r w:rsidRPr="00D55D55">
        <w:t>Просмотр оценок и результатов тестирования доступен на форме «Отчет по оценкам»</w:t>
      </w:r>
      <w:r w:rsidR="00F61527">
        <w:t xml:space="preserve"> (</w:t>
      </w:r>
      <w:r w:rsidR="00F61527">
        <w:fldChar w:fldCharType="begin"/>
      </w:r>
      <w:r w:rsidR="00F61527">
        <w:instrText xml:space="preserve"> REF _Ref39568488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61</w:t>
      </w:r>
      <w:r w:rsidR="00F61527">
        <w:fldChar w:fldCharType="end"/>
      </w:r>
      <w:r w:rsidR="00F61527">
        <w:t xml:space="preserve">, </w:t>
      </w:r>
      <w:r w:rsidR="00F61527">
        <w:fldChar w:fldCharType="begin"/>
      </w:r>
      <w:r w:rsidR="00F61527">
        <w:instrText xml:space="preserve"> REF _Ref39568506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62</w:t>
      </w:r>
      <w:r w:rsidR="00F61527">
        <w:fldChar w:fldCharType="end"/>
      </w:r>
      <w:r w:rsidR="00F61527">
        <w:t>)</w:t>
      </w:r>
      <w:r>
        <w:t>.</w:t>
      </w:r>
    </w:p>
    <w:p w14:paraId="7F1DBEA7" w14:textId="77777777" w:rsidR="000321FC" w:rsidRDefault="000321FC" w:rsidP="0036150A">
      <w:pPr>
        <w:pStyle w:val="phfigure0"/>
      </w:pPr>
      <w:r w:rsidRPr="00FA5995">
        <w:rPr>
          <w:noProof/>
        </w:rPr>
        <w:drawing>
          <wp:inline distT="0" distB="0" distL="0" distR="0" wp14:anchorId="0305E979" wp14:editId="14DA7112">
            <wp:extent cx="6300470" cy="2483778"/>
            <wp:effectExtent l="0" t="0" r="5080" b="0"/>
            <wp:docPr id="102" name="Рисунок 102" descr="D:\Документы\ShareX\Screenshots\2019-12\201912251628191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Документы\ShareX\Screenshots\2019-12\201912251628191[3]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8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1724" w14:textId="27B335C7" w:rsidR="000321FC" w:rsidRDefault="000321FC" w:rsidP="0036150A">
      <w:pPr>
        <w:pStyle w:val="phfiguretitle"/>
      </w:pPr>
      <w:bookmarkStart w:id="167" w:name="_Ref3956850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62</w:t>
      </w:r>
      <w:r w:rsidR="00011C03">
        <w:rPr>
          <w:noProof/>
        </w:rPr>
        <w:fldChar w:fldCharType="end"/>
      </w:r>
      <w:bookmarkEnd w:id="167"/>
      <w:r w:rsidRPr="00AA77E4">
        <w:t xml:space="preserve"> –</w:t>
      </w:r>
      <w:r>
        <w:t xml:space="preserve"> Оценки</w:t>
      </w:r>
    </w:p>
    <w:p w14:paraId="0E468E6A" w14:textId="77777777" w:rsidR="000321FC" w:rsidRDefault="000321FC" w:rsidP="0036150A">
      <w:pPr>
        <w:pStyle w:val="phfigure0"/>
      </w:pPr>
      <w:r w:rsidRPr="00FA5995">
        <w:rPr>
          <w:noProof/>
        </w:rPr>
        <w:drawing>
          <wp:inline distT="0" distB="0" distL="0" distR="0" wp14:anchorId="1B30762B" wp14:editId="2D3203B3">
            <wp:extent cx="6300470" cy="2819825"/>
            <wp:effectExtent l="0" t="0" r="5080" b="0"/>
            <wp:docPr id="103" name="Рисунок 103" descr="D:\Документы\ShareX\Screenshots\2019-12\201912251629192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Документы\ShareX\Screenshots\2019-12\201912251629192[3]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23247" w14:textId="53B6859C" w:rsidR="000321FC" w:rsidRDefault="000321FC" w:rsidP="0036150A">
      <w:pPr>
        <w:pStyle w:val="phfiguretitle"/>
      </w:pPr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63</w:t>
      </w:r>
      <w:r w:rsidR="00011C03">
        <w:rPr>
          <w:noProof/>
        </w:rPr>
        <w:fldChar w:fldCharType="end"/>
      </w:r>
      <w:r w:rsidRPr="00AA77E4">
        <w:t xml:space="preserve"> –</w:t>
      </w:r>
      <w:r>
        <w:t xml:space="preserve"> </w:t>
      </w:r>
      <w:r w:rsidRPr="00D55D55">
        <w:t>Отчет по оценкам</w:t>
      </w:r>
    </w:p>
    <w:p w14:paraId="2C70E08D" w14:textId="0E2E2936" w:rsidR="000321FC" w:rsidRDefault="000321FC" w:rsidP="0036150A">
      <w:pPr>
        <w:pStyle w:val="phnormal"/>
      </w:pPr>
      <w:r w:rsidRPr="00D55D55">
        <w:t>Отчеты также доступны через панель администрирования на вкладке «</w:t>
      </w:r>
      <w:r>
        <w:t>Оценки</w:t>
      </w:r>
      <w:r w:rsidRPr="00D55D55">
        <w:t>»</w:t>
      </w:r>
      <w:r w:rsidR="00F61527">
        <w:t xml:space="preserve"> (</w:t>
      </w:r>
      <w:r w:rsidR="00F61527">
        <w:fldChar w:fldCharType="begin"/>
      </w:r>
      <w:r w:rsidR="00F61527">
        <w:instrText xml:space="preserve"> REF _Ref39568518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64</w:t>
      </w:r>
      <w:r w:rsidR="00F61527">
        <w:fldChar w:fldCharType="end"/>
      </w:r>
      <w:r w:rsidR="00F61527">
        <w:t>)</w:t>
      </w:r>
      <w:r>
        <w:t>.</w:t>
      </w:r>
    </w:p>
    <w:p w14:paraId="016348A2" w14:textId="77777777" w:rsidR="000321FC" w:rsidRDefault="000321FC" w:rsidP="0036150A">
      <w:pPr>
        <w:pStyle w:val="phfigure0"/>
      </w:pPr>
      <w:r w:rsidRPr="00FA5995">
        <w:rPr>
          <w:noProof/>
        </w:rPr>
        <w:lastRenderedPageBreak/>
        <w:drawing>
          <wp:inline distT="0" distB="0" distL="0" distR="0" wp14:anchorId="72C4A6B7" wp14:editId="7D3CBFA0">
            <wp:extent cx="6300470" cy="2514485"/>
            <wp:effectExtent l="0" t="0" r="5080" b="635"/>
            <wp:docPr id="104" name="Рисунок 104" descr="D:\Документы\ShareX\Screenshots\2019-12\201912251631193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Документы\ShareX\Screenshots\2019-12\201912251631193[3]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6264C" w14:textId="57F53B5A" w:rsidR="000321FC" w:rsidRDefault="000321FC" w:rsidP="0036150A">
      <w:pPr>
        <w:pStyle w:val="phfiguretitle"/>
      </w:pPr>
      <w:bookmarkStart w:id="168" w:name="_Ref39568518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64</w:t>
      </w:r>
      <w:r w:rsidR="00011C03">
        <w:rPr>
          <w:noProof/>
        </w:rPr>
        <w:fldChar w:fldCharType="end"/>
      </w:r>
      <w:bookmarkEnd w:id="168"/>
      <w:r w:rsidRPr="00AA77E4">
        <w:t xml:space="preserve"> –</w:t>
      </w:r>
      <w:r>
        <w:t xml:space="preserve"> </w:t>
      </w:r>
      <w:r w:rsidRPr="00D55D55">
        <w:t>Вкладка «Оценки»</w:t>
      </w:r>
    </w:p>
    <w:p w14:paraId="1F1D7C80" w14:textId="77777777" w:rsidR="000321FC" w:rsidRPr="002906D2" w:rsidRDefault="000321FC" w:rsidP="000321FC">
      <w:pPr>
        <w:pStyle w:val="20"/>
        <w:spacing w:before="160" w:after="300"/>
        <w:ind w:right="0"/>
        <w:jc w:val="left"/>
        <w:rPr>
          <w:bCs/>
        </w:rPr>
      </w:pPr>
      <w:bookmarkStart w:id="169" w:name="_Toc27471475"/>
      <w:bookmarkStart w:id="170" w:name="_Toc28186367"/>
      <w:bookmarkStart w:id="171" w:name="_Toc40179287"/>
      <w:r w:rsidRPr="002906D2">
        <w:rPr>
          <w:bCs/>
        </w:rPr>
        <w:t>Настройка методики оценки</w:t>
      </w:r>
      <w:bookmarkEnd w:id="169"/>
      <w:bookmarkEnd w:id="170"/>
      <w:bookmarkEnd w:id="171"/>
    </w:p>
    <w:p w14:paraId="493DEE33" w14:textId="7EC19CBB" w:rsidR="000321FC" w:rsidRDefault="000321FC" w:rsidP="0036150A">
      <w:pPr>
        <w:pStyle w:val="phnormal"/>
      </w:pPr>
      <w:r w:rsidRPr="00D55D55">
        <w:t>Настройки оценки доступны через панель администрирования на вкладке «</w:t>
      </w:r>
      <w:r>
        <w:t>Оценки</w:t>
      </w:r>
      <w:r w:rsidRPr="00D55D55">
        <w:t>»</w:t>
      </w:r>
      <w:r w:rsidR="00F61527">
        <w:t xml:space="preserve"> (</w:t>
      </w:r>
      <w:r w:rsidR="00F61527">
        <w:fldChar w:fldCharType="begin"/>
      </w:r>
      <w:r w:rsidR="00F61527">
        <w:instrText xml:space="preserve"> REF _Ref39568592 \h </w:instrText>
      </w:r>
      <w:r w:rsidR="00F61527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65</w:t>
      </w:r>
      <w:r w:rsidR="00F61527">
        <w:fldChar w:fldCharType="end"/>
      </w:r>
      <w:r w:rsidR="00F61527">
        <w:t>)</w:t>
      </w:r>
      <w:r>
        <w:t>.</w:t>
      </w:r>
    </w:p>
    <w:p w14:paraId="67E8011A" w14:textId="77777777" w:rsidR="000321FC" w:rsidRDefault="000321FC" w:rsidP="0036150A">
      <w:pPr>
        <w:pStyle w:val="phfigure0"/>
      </w:pPr>
      <w:r w:rsidRPr="00001F58">
        <w:rPr>
          <w:noProof/>
        </w:rPr>
        <w:drawing>
          <wp:inline distT="0" distB="0" distL="0" distR="0" wp14:anchorId="1E9054CA" wp14:editId="22118002">
            <wp:extent cx="6300470" cy="2531233"/>
            <wp:effectExtent l="0" t="0" r="5080" b="2540"/>
            <wp:docPr id="105" name="Рисунок 105" descr="D:\Документы\ShareX\Screenshots\2019-12\201912251632194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Документы\ShareX\Screenshots\2019-12\201912251632194[3]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35D6" w14:textId="67C254D8" w:rsidR="000321FC" w:rsidRDefault="000321FC" w:rsidP="0036150A">
      <w:pPr>
        <w:pStyle w:val="phfiguretitle"/>
      </w:pPr>
      <w:bookmarkStart w:id="172" w:name="_Ref39568592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65</w:t>
      </w:r>
      <w:r w:rsidR="00011C03">
        <w:rPr>
          <w:noProof/>
        </w:rPr>
        <w:fldChar w:fldCharType="end"/>
      </w:r>
      <w:bookmarkEnd w:id="172"/>
      <w:r w:rsidRPr="00AA77E4">
        <w:t xml:space="preserve"> –</w:t>
      </w:r>
      <w:r>
        <w:t xml:space="preserve"> </w:t>
      </w:r>
      <w:r w:rsidRPr="00D55D55">
        <w:t>Настройка оценки</w:t>
      </w:r>
    </w:p>
    <w:p w14:paraId="16C5B3E9" w14:textId="5FC0E4CB" w:rsidR="000321FC" w:rsidRPr="00D55D55" w:rsidRDefault="000321FC" w:rsidP="0036150A">
      <w:pPr>
        <w:pStyle w:val="phnormal"/>
      </w:pPr>
      <w:r w:rsidRPr="00D55D55">
        <w:t>Доступны</w:t>
      </w:r>
      <w:r w:rsidR="00DF0BC2">
        <w:t xml:space="preserve"> следующие настройки</w:t>
      </w:r>
      <w:r w:rsidR="00CD5553">
        <w:t xml:space="preserve"> (</w:t>
      </w:r>
      <w:r w:rsidR="00CD5553">
        <w:fldChar w:fldCharType="begin"/>
      </w:r>
      <w:r w:rsidR="00CD5553">
        <w:instrText xml:space="preserve"> REF _Ref39568646 \h </w:instrText>
      </w:r>
      <w:r w:rsidR="00CD5553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66</w:t>
      </w:r>
      <w:r w:rsidR="00CD5553">
        <w:fldChar w:fldCharType="end"/>
      </w:r>
      <w:r w:rsidR="00CD5553">
        <w:t xml:space="preserve"> – </w:t>
      </w:r>
      <w:r w:rsidR="00CD5553">
        <w:fldChar w:fldCharType="begin"/>
      </w:r>
      <w:r w:rsidR="00CD5553">
        <w:instrText xml:space="preserve"> REF _Ref39568651 \h </w:instrText>
      </w:r>
      <w:r w:rsidR="00CD5553">
        <w:fldChar w:fldCharType="separate"/>
      </w:r>
      <w:r w:rsidR="00016187" w:rsidRPr="00AA77E4">
        <w:t>Р</w:t>
      </w:r>
      <w:r w:rsidR="00016187">
        <w:t>исунок </w:t>
      </w:r>
      <w:r w:rsidR="00016187">
        <w:rPr>
          <w:noProof/>
        </w:rPr>
        <w:t>69</w:t>
      </w:r>
      <w:r w:rsidR="00CD5553">
        <w:fldChar w:fldCharType="end"/>
      </w:r>
      <w:r w:rsidR="00CD5553">
        <w:t>)</w:t>
      </w:r>
      <w:r w:rsidRPr="00D55D55">
        <w:t>:</w:t>
      </w:r>
    </w:p>
    <w:p w14:paraId="3993A62C" w14:textId="1BDBF032" w:rsidR="000321FC" w:rsidRPr="00D55D55" w:rsidRDefault="00F61527" w:rsidP="0036150A">
      <w:pPr>
        <w:pStyle w:val="phlistitemized1"/>
      </w:pPr>
      <w:r w:rsidRPr="00D55D55">
        <w:t xml:space="preserve">общие </w:t>
      </w:r>
      <w:r w:rsidR="000321FC" w:rsidRPr="00D55D55">
        <w:t>настройки оценки;</w:t>
      </w:r>
    </w:p>
    <w:p w14:paraId="705AA61F" w14:textId="309AA595" w:rsidR="000321FC" w:rsidRPr="00D55D55" w:rsidRDefault="00F61527" w:rsidP="0036150A">
      <w:pPr>
        <w:pStyle w:val="phlistitemized1"/>
      </w:pPr>
      <w:r w:rsidRPr="00D55D55">
        <w:t>настройки категорий оценок;</w:t>
      </w:r>
    </w:p>
    <w:p w14:paraId="60A3DFAE" w14:textId="064202AB" w:rsidR="000321FC" w:rsidRPr="00D55D55" w:rsidRDefault="00F61527" w:rsidP="0036150A">
      <w:pPr>
        <w:pStyle w:val="phlistitemized1"/>
      </w:pPr>
      <w:r w:rsidRPr="00D55D55">
        <w:t xml:space="preserve">настройки </w:t>
      </w:r>
      <w:r w:rsidR="000321FC" w:rsidRPr="00D55D55">
        <w:t>оценок элементов;</w:t>
      </w:r>
    </w:p>
    <w:p w14:paraId="09C9101F" w14:textId="0001717E" w:rsidR="000321FC" w:rsidRPr="00D55D55" w:rsidRDefault="00F61527" w:rsidP="0036150A">
      <w:pPr>
        <w:pStyle w:val="phlistitemized1"/>
      </w:pPr>
      <w:r w:rsidRPr="00D55D55">
        <w:t xml:space="preserve">настройки </w:t>
      </w:r>
      <w:r w:rsidR="000321FC" w:rsidRPr="00D55D55">
        <w:t>шкал;</w:t>
      </w:r>
    </w:p>
    <w:p w14:paraId="017C3D0C" w14:textId="09F88BB9" w:rsidR="000321FC" w:rsidRPr="00D55D55" w:rsidRDefault="00F61527" w:rsidP="0036150A">
      <w:pPr>
        <w:pStyle w:val="phlistitemized1"/>
        <w:rPr>
          <w:sz w:val="20"/>
        </w:rPr>
      </w:pPr>
      <w:r w:rsidRPr="00D55D55">
        <w:t xml:space="preserve">настройки </w:t>
      </w:r>
      <w:r w:rsidR="000321FC" w:rsidRPr="00D55D55">
        <w:t>буквенных оценок.</w:t>
      </w:r>
    </w:p>
    <w:p w14:paraId="163EA94A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1468902A" wp14:editId="0A6F6105">
            <wp:extent cx="5940425" cy="1826260"/>
            <wp:effectExtent l="0" t="0" r="3175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2AA3" w14:textId="63AC8B1E" w:rsidR="000321FC" w:rsidRDefault="000321FC" w:rsidP="0036150A">
      <w:pPr>
        <w:pStyle w:val="phfiguretitle"/>
      </w:pPr>
      <w:bookmarkStart w:id="173" w:name="_Ref39568646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66</w:t>
      </w:r>
      <w:r w:rsidR="00011C03">
        <w:rPr>
          <w:noProof/>
        </w:rPr>
        <w:fldChar w:fldCharType="end"/>
      </w:r>
      <w:bookmarkEnd w:id="173"/>
      <w:r w:rsidRPr="00AA77E4">
        <w:t xml:space="preserve"> –</w:t>
      </w:r>
      <w:r>
        <w:t xml:space="preserve"> </w:t>
      </w:r>
      <w:r w:rsidRPr="0036150A">
        <w:t>Настройка</w:t>
      </w:r>
      <w:r>
        <w:t xml:space="preserve"> шкалы оценки</w:t>
      </w:r>
    </w:p>
    <w:p w14:paraId="7F32D51B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6DE9B469" wp14:editId="39BB17CE">
            <wp:extent cx="5940425" cy="2658745"/>
            <wp:effectExtent l="0" t="0" r="3175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659E7" w14:textId="5F3F0C94" w:rsidR="000321FC" w:rsidRDefault="000321FC" w:rsidP="0036150A">
      <w:pPr>
        <w:pStyle w:val="phfiguretitle"/>
      </w:pPr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67</w:t>
      </w:r>
      <w:r w:rsidR="00011C03">
        <w:rPr>
          <w:noProof/>
        </w:rPr>
        <w:fldChar w:fldCharType="end"/>
      </w:r>
      <w:r w:rsidRPr="00AA77E4">
        <w:t xml:space="preserve"> –</w:t>
      </w:r>
      <w:r>
        <w:t xml:space="preserve"> </w:t>
      </w:r>
      <w:r w:rsidRPr="00D55D55">
        <w:t>Настройка оценок элементов</w:t>
      </w:r>
    </w:p>
    <w:p w14:paraId="1A94E11D" w14:textId="77777777" w:rsidR="000321FC" w:rsidRDefault="000321FC" w:rsidP="0036150A">
      <w:pPr>
        <w:pStyle w:val="phfigure0"/>
      </w:pPr>
      <w:r>
        <w:rPr>
          <w:noProof/>
        </w:rPr>
        <w:drawing>
          <wp:inline distT="0" distB="0" distL="0" distR="0" wp14:anchorId="598D16D2" wp14:editId="14B16017">
            <wp:extent cx="5940425" cy="2814452"/>
            <wp:effectExtent l="0" t="0" r="3175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50141" cy="281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D0F4" w14:textId="74A5678F" w:rsidR="000321FC" w:rsidRDefault="000321FC" w:rsidP="0036150A">
      <w:pPr>
        <w:pStyle w:val="phfiguretitle"/>
      </w:pPr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68</w:t>
      </w:r>
      <w:r w:rsidR="00011C03">
        <w:rPr>
          <w:noProof/>
        </w:rPr>
        <w:fldChar w:fldCharType="end"/>
      </w:r>
      <w:r w:rsidRPr="00AA77E4">
        <w:t xml:space="preserve"> –</w:t>
      </w:r>
      <w:r>
        <w:t xml:space="preserve"> Общие настройки</w:t>
      </w:r>
    </w:p>
    <w:p w14:paraId="2138FC0E" w14:textId="77777777" w:rsidR="000321FC" w:rsidRDefault="000321FC" w:rsidP="0036150A">
      <w:pPr>
        <w:pStyle w:val="phfigure0"/>
      </w:pPr>
      <w:r>
        <w:rPr>
          <w:noProof/>
        </w:rPr>
        <w:lastRenderedPageBreak/>
        <w:drawing>
          <wp:inline distT="0" distB="0" distL="0" distR="0" wp14:anchorId="73C0181C" wp14:editId="2B69EE7F">
            <wp:extent cx="5940425" cy="3153410"/>
            <wp:effectExtent l="0" t="0" r="3175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1106" w14:textId="200DB0B1" w:rsidR="00591B89" w:rsidRPr="00BF4A9D" w:rsidRDefault="000321FC" w:rsidP="0036150A">
      <w:pPr>
        <w:pStyle w:val="phfiguretitle"/>
        <w:rPr>
          <w:rFonts w:eastAsia="Calibri"/>
        </w:rPr>
      </w:pPr>
      <w:bookmarkStart w:id="174" w:name="_Ref39568651"/>
      <w:r w:rsidRPr="00AA77E4">
        <w:t>Р</w:t>
      </w:r>
      <w:r w:rsidR="00CD5553">
        <w:t>исунок </w:t>
      </w:r>
      <w:r w:rsidR="00011C03">
        <w:fldChar w:fldCharType="begin"/>
      </w:r>
      <w:r w:rsidR="00011C03">
        <w:instrText xml:space="preserve"> SEQ Рисунок \* ARABIC </w:instrText>
      </w:r>
      <w:r w:rsidR="00011C03">
        <w:fldChar w:fldCharType="separate"/>
      </w:r>
      <w:r w:rsidR="00016187">
        <w:rPr>
          <w:noProof/>
        </w:rPr>
        <w:t>69</w:t>
      </w:r>
      <w:r w:rsidR="00011C03">
        <w:rPr>
          <w:noProof/>
        </w:rPr>
        <w:fldChar w:fldCharType="end"/>
      </w:r>
      <w:bookmarkEnd w:id="174"/>
      <w:r w:rsidRPr="00AA77E4">
        <w:t xml:space="preserve"> –</w:t>
      </w:r>
      <w:r>
        <w:t xml:space="preserve"> </w:t>
      </w:r>
      <w:r w:rsidRPr="00D55D55">
        <w:t>Настройка категорий оценок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DF0EE4" w14:paraId="70EA18F6" w14:textId="77777777" w:rsidTr="000321FC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111F180B" w14:textId="77777777" w:rsidR="00DF0EE4" w:rsidRPr="00FB25A7" w:rsidRDefault="00DF0EE4" w:rsidP="000321FC">
            <w:pPr>
              <w:pStyle w:val="phtitlevoid0"/>
              <w:spacing w:before="120" w:after="120" w:line="240" w:lineRule="auto"/>
              <w:rPr>
                <w:sz w:val="20"/>
                <w:szCs w:val="20"/>
              </w:rPr>
            </w:pPr>
            <w:r w:rsidRPr="00FB25A7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DF0EE4" w:rsidRPr="00767A8A" w14:paraId="2E589D4E" w14:textId="77777777" w:rsidTr="000321FC">
        <w:tc>
          <w:tcPr>
            <w:tcW w:w="663" w:type="dxa"/>
            <w:vMerge w:val="restart"/>
            <w:shd w:val="clear" w:color="auto" w:fill="auto"/>
            <w:vAlign w:val="center"/>
          </w:tcPr>
          <w:p w14:paraId="5FCC93B2" w14:textId="77777777" w:rsidR="00DF0EE4" w:rsidRDefault="00DF0EE4" w:rsidP="000321FC">
            <w:pPr>
              <w:pStyle w:val="phtablecolcaption0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464AF6F2" w14:textId="77777777" w:rsidR="00DF0EE4" w:rsidRPr="006718FA" w:rsidRDefault="00DF0EE4" w:rsidP="000321FC">
            <w:pPr>
              <w:pStyle w:val="phtablecolcaption0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44F06F3D" w14:textId="77777777" w:rsidR="00DF0EE4" w:rsidRPr="006718FA" w:rsidRDefault="00DF0EE4" w:rsidP="000321FC">
            <w:pPr>
              <w:pStyle w:val="phtablecolcaption0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>в док</w:t>
            </w:r>
            <w:proofErr w:type="gramStart"/>
            <w:r w:rsidRPr="006718FA">
              <w:t>у-</w:t>
            </w:r>
            <w:proofErr w:type="gramEnd"/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56E86262" w14:textId="77777777" w:rsidR="00DF0EE4" w:rsidRPr="006718FA" w:rsidRDefault="00DF0EE4" w:rsidP="000321FC">
            <w:pPr>
              <w:pStyle w:val="phtablecolcaption0"/>
            </w:pPr>
            <w:r w:rsidRPr="006718FA">
              <w:t>Номер док</w:t>
            </w:r>
            <w:proofErr w:type="gramStart"/>
            <w:r w:rsidRPr="006718FA">
              <w:t>у</w:t>
            </w:r>
            <w:r>
              <w:t>-</w:t>
            </w:r>
            <w:proofErr w:type="gramEnd"/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2C1320AB" w14:textId="77777777" w:rsidR="00DF0EE4" w:rsidRPr="006718FA" w:rsidRDefault="00DF0EE4" w:rsidP="000321FC">
            <w:pPr>
              <w:pStyle w:val="phtablecolcaption0"/>
            </w:pPr>
            <w:r w:rsidRPr="006718FA">
              <w:t>Входящий номер сопровод</w:t>
            </w:r>
            <w:proofErr w:type="gramStart"/>
            <w:r w:rsidRPr="006718FA">
              <w:t>и</w:t>
            </w:r>
            <w:r>
              <w:t>-</w:t>
            </w:r>
            <w:proofErr w:type="gramEnd"/>
            <w:r>
              <w:br/>
            </w:r>
            <w:r w:rsidRPr="006718FA"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4D91C81" w14:textId="77777777" w:rsidR="00DF0EE4" w:rsidRPr="006718FA" w:rsidRDefault="00DF0EE4" w:rsidP="000321FC">
            <w:pPr>
              <w:pStyle w:val="phtablecolcaption0"/>
              <w:ind w:left="-92" w:right="-101"/>
            </w:pPr>
            <w:r w:rsidRPr="006718FA">
              <w:t>По</w:t>
            </w:r>
            <w:proofErr w:type="gramStart"/>
            <w:r w:rsidRPr="006718FA">
              <w:t>д</w:t>
            </w:r>
            <w:r>
              <w:t>-</w:t>
            </w:r>
            <w:proofErr w:type="gramEnd"/>
            <w:r>
              <w:br/>
            </w:r>
            <w:r w:rsidRPr="006718FA"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48277FA4" w14:textId="77777777" w:rsidR="00DF0EE4" w:rsidRPr="006718FA" w:rsidRDefault="00DF0EE4" w:rsidP="000321FC">
            <w:pPr>
              <w:pStyle w:val="phtablecolcaption0"/>
            </w:pPr>
            <w:r w:rsidRPr="006718FA">
              <w:t>Дата</w:t>
            </w:r>
          </w:p>
        </w:tc>
      </w:tr>
      <w:tr w:rsidR="00DF0EE4" w:rsidRPr="00767A8A" w14:paraId="2D3C9663" w14:textId="77777777" w:rsidTr="000321FC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897944D" w14:textId="77777777" w:rsidR="00DF0EE4" w:rsidRDefault="00DF0EE4" w:rsidP="000321FC">
            <w:pPr>
              <w:pStyle w:val="phtablecolcaption0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A211515" w14:textId="77777777" w:rsidR="00DF0EE4" w:rsidRPr="006718FA" w:rsidRDefault="00DF0EE4" w:rsidP="000321FC">
            <w:pPr>
              <w:pStyle w:val="phtablecolcaption0"/>
            </w:pPr>
            <w:r>
              <w:t>и</w:t>
            </w:r>
            <w:r w:rsidRPr="006718FA">
              <w:t>змене</w:t>
            </w:r>
            <w:proofErr w:type="gramStart"/>
            <w:r w:rsidRPr="006718FA">
              <w:t>н-</w:t>
            </w:r>
            <w:proofErr w:type="gramEnd"/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2328891" w14:textId="77777777" w:rsidR="00DF0EE4" w:rsidRPr="006718FA" w:rsidRDefault="00DF0EE4" w:rsidP="000321FC">
            <w:pPr>
              <w:pStyle w:val="phtablecolcaption0"/>
            </w:pPr>
            <w:r w:rsidRPr="006718FA">
              <w:t>замене</w:t>
            </w:r>
            <w:proofErr w:type="gramStart"/>
            <w:r w:rsidRPr="006718FA">
              <w:t>н-</w:t>
            </w:r>
            <w:proofErr w:type="gramEnd"/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7ADF685" w14:textId="77777777" w:rsidR="00DF0EE4" w:rsidRPr="006718FA" w:rsidRDefault="00DF0EE4" w:rsidP="000321FC">
            <w:pPr>
              <w:pStyle w:val="phtablecolcaption0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7D72FF9" w14:textId="77777777" w:rsidR="00DF0EE4" w:rsidRPr="006718FA" w:rsidRDefault="00DF0EE4" w:rsidP="000321FC">
            <w:pPr>
              <w:pStyle w:val="phtablecolcaption0"/>
              <w:ind w:left="-117" w:right="-106"/>
            </w:pPr>
            <w:r w:rsidRPr="006718FA">
              <w:t>аннулир</w:t>
            </w:r>
            <w:proofErr w:type="gramStart"/>
            <w:r w:rsidRPr="006718FA">
              <w:t>о-</w:t>
            </w:r>
            <w:proofErr w:type="gramEnd"/>
            <w:r>
              <w:br/>
            </w:r>
            <w:r w:rsidRPr="006718FA"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5582D43" w14:textId="77777777" w:rsidR="00DF0EE4" w:rsidRDefault="00DF0EE4" w:rsidP="000321FC">
            <w:pPr>
              <w:pStyle w:val="phtablecolcaption0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2CD39F5" w14:textId="77777777" w:rsidR="00DF0EE4" w:rsidRDefault="00DF0EE4" w:rsidP="000321FC">
            <w:pPr>
              <w:pStyle w:val="phtablecolcaption0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63544F1" w14:textId="77777777" w:rsidR="00DF0EE4" w:rsidRDefault="00DF0EE4" w:rsidP="000321FC">
            <w:pPr>
              <w:pStyle w:val="phtablecolcaption0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A2C2B1" w14:textId="77777777" w:rsidR="00DF0EE4" w:rsidRDefault="00DF0EE4" w:rsidP="000321FC">
            <w:pPr>
              <w:pStyle w:val="phtablecolcaption0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313E4C9" w14:textId="77777777" w:rsidR="00DF0EE4" w:rsidRDefault="00DF0EE4" w:rsidP="000321FC">
            <w:pPr>
              <w:pStyle w:val="phtablecolcaption0"/>
            </w:pPr>
          </w:p>
        </w:tc>
      </w:tr>
      <w:tr w:rsidR="00DF0EE4" w:rsidRPr="00767A8A" w14:paraId="20018B86" w14:textId="77777777" w:rsidTr="000321FC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2239F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D321A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7D0C9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1717C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59F1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65FB9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308A3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F132D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FADDD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DF589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14113023" w14:textId="77777777" w:rsidTr="000321FC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765245CE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4D4CDD88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18DB8140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37FA3BBB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15D259B7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41C880B8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43FEF85F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278B3313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2331C39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DCE72A7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1BF33443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72705C6B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5B966D6E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34F0F8D7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1B872ED1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C1BD22E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425B08C6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396C7A82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11A49A42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2BE7EF6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1198AEC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16E4CE9A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5C28AE7A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1FBA6ABE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4D9DCE7E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3A079EF3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5169AEB0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5E5F6AAE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0D8C7FC3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620E1A8E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21D94B3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3DE6C12" w14:textId="77777777" w:rsidR="00DF0EE4" w:rsidRDefault="00DF0EE4" w:rsidP="000321FC">
            <w:pPr>
              <w:pStyle w:val="phtablecellleft0"/>
            </w:pPr>
          </w:p>
        </w:tc>
      </w:tr>
      <w:tr w:rsidR="00DF0EE4" w14:paraId="122D09B5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62D6982D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5D98D2F5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4AE1EE53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5880C084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5E66640A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1918B68A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641F9CFB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2BD622A6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0FC0F7F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0EB6921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2C0C3C8A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64DA1BD3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1E6A5AE6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712DFCF2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0C4DD67D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12A3594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6B564322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675A5D6B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10BECBA2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0296BFB3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C44F231" w14:textId="77777777" w:rsidR="00DF0EE4" w:rsidRDefault="00DF0EE4" w:rsidP="000321FC">
            <w:pPr>
              <w:pStyle w:val="phtablecellleft0"/>
            </w:pPr>
          </w:p>
        </w:tc>
      </w:tr>
      <w:tr w:rsidR="00DF0EE4" w14:paraId="75509731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6C7B3267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4D498311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836015D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6ADF0C9F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09F426AD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767C7883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2028263D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3F4FB42C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FBFD6CB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DA02FA5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19213458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2FC5333B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3B4B1EA6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4BE39355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7497F33A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045ADFA0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2D41B1A7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4C4913CE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2A89B242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F886171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E0F3997" w14:textId="77777777" w:rsidR="00DF0EE4" w:rsidRDefault="00DF0EE4" w:rsidP="000321FC">
            <w:pPr>
              <w:pStyle w:val="phtablecellleft0"/>
            </w:pPr>
          </w:p>
        </w:tc>
      </w:tr>
      <w:tr w:rsidR="00DF0EE4" w14:paraId="1842FFC0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29E1C952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55F50EDA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3547A6A6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18D105E6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5DC08FF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551DA35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302CE63E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5899AD6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B05D411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9A55F3A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3CC34810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5D5A2DC2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679A507A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260E52D4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0E8C682F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3B858C65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D67D6CF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63A88E0D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545E742B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69B8198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6C7743E" w14:textId="77777777" w:rsidR="00DF0EE4" w:rsidRDefault="00DF0EE4" w:rsidP="000321FC">
            <w:pPr>
              <w:pStyle w:val="phtablecellleft0"/>
            </w:pPr>
          </w:p>
        </w:tc>
      </w:tr>
      <w:tr w:rsidR="00DF0EE4" w14:paraId="7E7BC69A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2AB069FA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4CDE5F55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09FC0C9C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257C7026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31E7337A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DAEA8B7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008B1C59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73CB27B8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3BFB02F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BD6E77E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0BA816B3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6D7F0F7B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3E81E688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875CB32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7A010431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140AD380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7E60872D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582EB398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12ACBDCA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07F9B39F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16C87F2" w14:textId="77777777" w:rsidR="00DF0EE4" w:rsidRDefault="00DF0EE4" w:rsidP="000321FC">
            <w:pPr>
              <w:pStyle w:val="phtablecellleft0"/>
            </w:pPr>
          </w:p>
        </w:tc>
      </w:tr>
      <w:tr w:rsidR="00DF0EE4" w14:paraId="404FEA10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4A7B84F4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7FA859C1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78884E80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20387B6A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31E34F2D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786137A1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44A003DD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9C1102C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0E964E7D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74DD778" w14:textId="77777777" w:rsidR="00DF0EE4" w:rsidRDefault="00DF0EE4" w:rsidP="000321FC">
            <w:pPr>
              <w:pStyle w:val="phtablecellleft0"/>
            </w:pPr>
          </w:p>
        </w:tc>
      </w:tr>
      <w:tr w:rsidR="00DF0EE4" w14:paraId="4C76A06E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54D34EFD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498A1E52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52BA0488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454CBFF4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C6CD8B8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66C2E5F4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5DFCBD0C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3ED556B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02F2BE78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581B7D8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30235BB4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7DF566F6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4A7BE4C0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0E037D7C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36F1A875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6FD862FF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5B5AD050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45F67AAF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1BCD5B73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03A1662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F796BA4" w14:textId="77777777" w:rsidR="00DF0EE4" w:rsidRDefault="00DF0EE4" w:rsidP="000321FC">
            <w:pPr>
              <w:pStyle w:val="phtablecellleft0"/>
            </w:pPr>
          </w:p>
        </w:tc>
      </w:tr>
      <w:tr w:rsidR="00DF0EE4" w14:paraId="1E878C91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5781DC29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2BE7ED95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7B923B0D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33F05E54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75F990E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197F6E14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48AEAD63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703E8AAD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A5AF547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7E8063F4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5E5FC08E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512852FE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1304BC95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37C35F98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5D371E49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691CF15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42C21612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2AD58848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5CDA0088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2533B19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E0EF1D1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0CC5DCAE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1A6AFB6D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153C5765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46F18C84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3BA88117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4A6D20BA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578D6373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662D117C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6A04B2A9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146FDD2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B8447DE" w14:textId="77777777" w:rsidR="00DF0EE4" w:rsidRDefault="00DF0EE4" w:rsidP="000321FC">
            <w:pPr>
              <w:pStyle w:val="phtablecellleft0"/>
            </w:pPr>
          </w:p>
        </w:tc>
      </w:tr>
      <w:tr w:rsidR="00DF0EE4" w14:paraId="13CBA517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1DAFA833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76D46DB6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4E81E05E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67895CB9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1BB71899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5A3774EE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1C8DB604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038C6BFB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D173C53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F720236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3EB5BA4B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0689242C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563D6408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0C335BA7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294FD9DB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77656545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07EB098C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5ED9EE8A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69A10430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612AA065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3B581F4E" w14:textId="77777777" w:rsidR="00DF0EE4" w:rsidRDefault="00DF0EE4" w:rsidP="000321FC">
            <w:pPr>
              <w:pStyle w:val="phtablecellleft0"/>
            </w:pPr>
          </w:p>
        </w:tc>
      </w:tr>
      <w:tr w:rsidR="00DF0EE4" w14:paraId="6011320D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5CB8A99C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334FA1C3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0FD7263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6619EA72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0B44173F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4E3C7AB7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013CAC7B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0FB190AD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A07F3D9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0E229740" w14:textId="77777777" w:rsidR="00DF0EE4" w:rsidRDefault="00DF0EE4" w:rsidP="000321FC">
            <w:pPr>
              <w:pStyle w:val="phtablecellleft0"/>
            </w:pPr>
          </w:p>
        </w:tc>
      </w:tr>
      <w:tr w:rsidR="00DF0EE4" w:rsidRPr="00767A8A" w14:paraId="736E7F11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0EB9FCF9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102A88F8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4AD54186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723F8AB1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0AB8A06A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67EEBC93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4CC54AD6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47D4E21D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CF33B5D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2A394DE8" w14:textId="77777777" w:rsidR="00DF0EE4" w:rsidRDefault="00DF0EE4" w:rsidP="000321FC">
            <w:pPr>
              <w:pStyle w:val="phtablecellleft0"/>
            </w:pPr>
          </w:p>
        </w:tc>
      </w:tr>
      <w:tr w:rsidR="00DF0EE4" w14:paraId="322F8343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710D9B72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32115063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5D45B610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56666452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312375D5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386C3044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298469E9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57DFD4E1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0F68F49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DE3AB4D" w14:textId="77777777" w:rsidR="00DF0EE4" w:rsidRDefault="00DF0EE4" w:rsidP="000321FC">
            <w:pPr>
              <w:pStyle w:val="phtablecellleft0"/>
            </w:pPr>
          </w:p>
        </w:tc>
      </w:tr>
      <w:tr w:rsidR="00DF0EE4" w14:paraId="50B29351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63CB7675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0F8C4D89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14872AE2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2084D6BA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232E6102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454C4F7C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1B922602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50C8EC06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47137F17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51FF782F" w14:textId="77777777" w:rsidR="00DF0EE4" w:rsidRDefault="00DF0EE4" w:rsidP="000321FC">
            <w:pPr>
              <w:pStyle w:val="phtablecellleft0"/>
            </w:pPr>
          </w:p>
        </w:tc>
      </w:tr>
      <w:tr w:rsidR="00DF0EE4" w14:paraId="4E3D38E8" w14:textId="77777777" w:rsidTr="000321FC">
        <w:trPr>
          <w:trHeight w:val="444"/>
        </w:trPr>
        <w:tc>
          <w:tcPr>
            <w:tcW w:w="663" w:type="dxa"/>
            <w:shd w:val="clear" w:color="auto" w:fill="auto"/>
          </w:tcPr>
          <w:p w14:paraId="6DCA6802" w14:textId="77777777" w:rsidR="00DF0EE4" w:rsidRDefault="00DF0EE4" w:rsidP="000321FC">
            <w:pPr>
              <w:pStyle w:val="phtablecellleft0"/>
            </w:pPr>
          </w:p>
        </w:tc>
        <w:tc>
          <w:tcPr>
            <w:tcW w:w="1043" w:type="dxa"/>
            <w:shd w:val="clear" w:color="auto" w:fill="auto"/>
          </w:tcPr>
          <w:p w14:paraId="09050FEA" w14:textId="77777777" w:rsidR="00DF0EE4" w:rsidRDefault="00DF0EE4" w:rsidP="000321FC">
            <w:pPr>
              <w:pStyle w:val="phtablecellleft0"/>
            </w:pPr>
          </w:p>
        </w:tc>
        <w:tc>
          <w:tcPr>
            <w:tcW w:w="1080" w:type="dxa"/>
            <w:shd w:val="clear" w:color="auto" w:fill="auto"/>
          </w:tcPr>
          <w:p w14:paraId="224028CD" w14:textId="77777777" w:rsidR="00DF0EE4" w:rsidRDefault="00DF0EE4" w:rsidP="000321FC">
            <w:pPr>
              <w:pStyle w:val="phtablecellleft0"/>
            </w:pPr>
          </w:p>
        </w:tc>
        <w:tc>
          <w:tcPr>
            <w:tcW w:w="826" w:type="dxa"/>
            <w:shd w:val="clear" w:color="auto" w:fill="auto"/>
          </w:tcPr>
          <w:p w14:paraId="1269FB12" w14:textId="77777777" w:rsidR="00DF0EE4" w:rsidRDefault="00DF0EE4" w:rsidP="000321FC">
            <w:pPr>
              <w:pStyle w:val="phtablecellleft0"/>
            </w:pPr>
          </w:p>
        </w:tc>
        <w:tc>
          <w:tcPr>
            <w:tcW w:w="1162" w:type="dxa"/>
            <w:shd w:val="clear" w:color="auto" w:fill="auto"/>
          </w:tcPr>
          <w:p w14:paraId="06D196AB" w14:textId="77777777" w:rsidR="00DF0EE4" w:rsidRDefault="00DF0EE4" w:rsidP="000321FC">
            <w:pPr>
              <w:pStyle w:val="phtablecellleft0"/>
            </w:pPr>
          </w:p>
        </w:tc>
        <w:tc>
          <w:tcPr>
            <w:tcW w:w="1322" w:type="dxa"/>
            <w:shd w:val="clear" w:color="auto" w:fill="auto"/>
          </w:tcPr>
          <w:p w14:paraId="318DC948" w14:textId="77777777" w:rsidR="00DF0EE4" w:rsidRDefault="00DF0EE4" w:rsidP="000321FC">
            <w:pPr>
              <w:pStyle w:val="phtablecellleft0"/>
            </w:pPr>
          </w:p>
        </w:tc>
        <w:tc>
          <w:tcPr>
            <w:tcW w:w="902" w:type="dxa"/>
            <w:shd w:val="clear" w:color="auto" w:fill="auto"/>
          </w:tcPr>
          <w:p w14:paraId="276F9A9C" w14:textId="77777777" w:rsidR="00DF0EE4" w:rsidRDefault="00DF0EE4" w:rsidP="000321FC">
            <w:pPr>
              <w:pStyle w:val="phtablecellleft0"/>
            </w:pPr>
          </w:p>
        </w:tc>
        <w:tc>
          <w:tcPr>
            <w:tcW w:w="1522" w:type="dxa"/>
            <w:shd w:val="clear" w:color="auto" w:fill="auto"/>
          </w:tcPr>
          <w:p w14:paraId="7F8B2923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8B61516" w14:textId="77777777" w:rsidR="00DF0EE4" w:rsidRDefault="00DF0EE4" w:rsidP="000321FC">
            <w:pPr>
              <w:pStyle w:val="phtablecellleft0"/>
            </w:pPr>
          </w:p>
        </w:tc>
        <w:tc>
          <w:tcPr>
            <w:tcW w:w="709" w:type="dxa"/>
            <w:shd w:val="clear" w:color="auto" w:fill="auto"/>
          </w:tcPr>
          <w:p w14:paraId="1C5399BA" w14:textId="77777777" w:rsidR="00DF0EE4" w:rsidRDefault="00DF0EE4" w:rsidP="000321FC">
            <w:pPr>
              <w:pStyle w:val="phtablecellleft0"/>
            </w:pPr>
          </w:p>
        </w:tc>
      </w:tr>
    </w:tbl>
    <w:p w14:paraId="7771F8D0" w14:textId="16683BA9" w:rsidR="00DF0EE4" w:rsidRDefault="00DF0EE4" w:rsidP="00DF0EE4">
      <w:pPr>
        <w:pStyle w:val="phnormal"/>
      </w:pPr>
    </w:p>
    <w:sectPr w:rsidR="00DF0EE4" w:rsidSect="00E873E7">
      <w:headerReference w:type="even" r:id="rId85"/>
      <w:headerReference w:type="default" r:id="rId86"/>
      <w:footerReference w:type="even" r:id="rId87"/>
      <w:headerReference w:type="first" r:id="rId88"/>
      <w:pgSz w:w="11906" w:h="16838"/>
      <w:pgMar w:top="1134" w:right="851" w:bottom="1134" w:left="992" w:header="709" w:footer="1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C54C5" w14:textId="77777777" w:rsidR="00011C03" w:rsidRDefault="00011C03" w:rsidP="00E6395D">
      <w:r>
        <w:separator/>
      </w:r>
    </w:p>
    <w:p w14:paraId="78BCD40B" w14:textId="77777777" w:rsidR="00011C03" w:rsidRDefault="00011C03" w:rsidP="00E6395D"/>
    <w:p w14:paraId="7F1F98F6" w14:textId="77777777" w:rsidR="00011C03" w:rsidRDefault="00011C03" w:rsidP="00E6395D"/>
    <w:p w14:paraId="7A3C1604" w14:textId="77777777" w:rsidR="00011C03" w:rsidRDefault="00011C03" w:rsidP="00E6395D"/>
    <w:p w14:paraId="6E259302" w14:textId="77777777" w:rsidR="00011C03" w:rsidRDefault="00011C03" w:rsidP="00E6395D"/>
    <w:p w14:paraId="3285A1CC" w14:textId="77777777" w:rsidR="00011C03" w:rsidRDefault="00011C03" w:rsidP="00E6395D"/>
    <w:p w14:paraId="4B9CE281" w14:textId="77777777" w:rsidR="00011C03" w:rsidRDefault="00011C03" w:rsidP="00E6395D"/>
    <w:p w14:paraId="5CAA4F12" w14:textId="77777777" w:rsidR="00011C03" w:rsidRDefault="00011C03" w:rsidP="00E6395D"/>
  </w:endnote>
  <w:endnote w:type="continuationSeparator" w:id="0">
    <w:p w14:paraId="2EE1AEE9" w14:textId="77777777" w:rsidR="00011C03" w:rsidRDefault="00011C03" w:rsidP="00E6395D">
      <w:r>
        <w:continuationSeparator/>
      </w:r>
    </w:p>
    <w:p w14:paraId="22FFE85A" w14:textId="77777777" w:rsidR="00011C03" w:rsidRDefault="00011C03" w:rsidP="00E6395D"/>
    <w:p w14:paraId="4E819804" w14:textId="77777777" w:rsidR="00011C03" w:rsidRDefault="00011C03" w:rsidP="00E6395D"/>
    <w:p w14:paraId="5CB1AAB1" w14:textId="77777777" w:rsidR="00011C03" w:rsidRDefault="00011C03" w:rsidP="00E6395D"/>
    <w:p w14:paraId="26EE2EF4" w14:textId="77777777" w:rsidR="00011C03" w:rsidRDefault="00011C03" w:rsidP="00E6395D"/>
    <w:p w14:paraId="1A8C1AA3" w14:textId="77777777" w:rsidR="00011C03" w:rsidRDefault="00011C03" w:rsidP="00E6395D"/>
    <w:p w14:paraId="0BE6AA72" w14:textId="77777777" w:rsidR="00011C03" w:rsidRDefault="00011C03" w:rsidP="00E6395D"/>
    <w:p w14:paraId="2B2598FA" w14:textId="77777777" w:rsidR="00011C03" w:rsidRDefault="00011C03" w:rsidP="00E639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23267" w14:textId="77777777" w:rsidR="00F4651B" w:rsidRDefault="00F4651B" w:rsidP="00E6395D">
    <w:pPr>
      <w:pStyle w:val="affff3"/>
    </w:pPr>
  </w:p>
  <w:p w14:paraId="2CEF27C3" w14:textId="77777777" w:rsidR="00F4651B" w:rsidRDefault="00F4651B" w:rsidP="00E6395D"/>
  <w:p w14:paraId="002325F0" w14:textId="77777777" w:rsidR="00F4651B" w:rsidRDefault="00F4651B" w:rsidP="00E6395D"/>
  <w:p w14:paraId="1BE090A0" w14:textId="77777777" w:rsidR="00F4651B" w:rsidRDefault="00F4651B" w:rsidP="00E6395D"/>
  <w:p w14:paraId="39FA2B00" w14:textId="77777777" w:rsidR="00F4651B" w:rsidRDefault="00F4651B" w:rsidP="00E6395D"/>
  <w:p w14:paraId="4143AFE8" w14:textId="77777777" w:rsidR="00F4651B" w:rsidRDefault="00F4651B" w:rsidP="00E6395D"/>
  <w:p w14:paraId="15D0F225" w14:textId="77777777" w:rsidR="00F4651B" w:rsidRDefault="00F4651B" w:rsidP="00E6395D"/>
  <w:p w14:paraId="5B6974BC" w14:textId="77777777" w:rsidR="00F4651B" w:rsidRDefault="00F4651B" w:rsidP="00E6395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71E14F" w14:textId="77777777" w:rsidR="00011C03" w:rsidRDefault="00011C03" w:rsidP="00E6395D">
      <w:r>
        <w:separator/>
      </w:r>
    </w:p>
    <w:p w14:paraId="2EDD7089" w14:textId="77777777" w:rsidR="00011C03" w:rsidRDefault="00011C03" w:rsidP="00E6395D"/>
    <w:p w14:paraId="003313A3" w14:textId="77777777" w:rsidR="00011C03" w:rsidRDefault="00011C03" w:rsidP="00E6395D"/>
    <w:p w14:paraId="4284FBDA" w14:textId="77777777" w:rsidR="00011C03" w:rsidRDefault="00011C03" w:rsidP="00E6395D"/>
    <w:p w14:paraId="02BEB769" w14:textId="77777777" w:rsidR="00011C03" w:rsidRDefault="00011C03" w:rsidP="00E6395D"/>
    <w:p w14:paraId="698EF781" w14:textId="77777777" w:rsidR="00011C03" w:rsidRDefault="00011C03" w:rsidP="00E6395D"/>
    <w:p w14:paraId="2CBA1131" w14:textId="77777777" w:rsidR="00011C03" w:rsidRDefault="00011C03" w:rsidP="00E6395D"/>
    <w:p w14:paraId="793262E8" w14:textId="77777777" w:rsidR="00011C03" w:rsidRDefault="00011C03" w:rsidP="00E6395D"/>
  </w:footnote>
  <w:footnote w:type="continuationSeparator" w:id="0">
    <w:p w14:paraId="0C49837C" w14:textId="77777777" w:rsidR="00011C03" w:rsidRDefault="00011C03" w:rsidP="00E6395D">
      <w:r>
        <w:continuationSeparator/>
      </w:r>
    </w:p>
    <w:p w14:paraId="7B45F03A" w14:textId="77777777" w:rsidR="00011C03" w:rsidRDefault="00011C03" w:rsidP="00E6395D"/>
    <w:p w14:paraId="451DEC83" w14:textId="77777777" w:rsidR="00011C03" w:rsidRDefault="00011C03" w:rsidP="00E6395D"/>
    <w:p w14:paraId="280738C8" w14:textId="77777777" w:rsidR="00011C03" w:rsidRDefault="00011C03" w:rsidP="00E6395D"/>
    <w:p w14:paraId="381A064E" w14:textId="77777777" w:rsidR="00011C03" w:rsidRDefault="00011C03" w:rsidP="00E6395D"/>
    <w:p w14:paraId="5970BA46" w14:textId="77777777" w:rsidR="00011C03" w:rsidRDefault="00011C03" w:rsidP="00E6395D"/>
    <w:p w14:paraId="54A6E466" w14:textId="77777777" w:rsidR="00011C03" w:rsidRDefault="00011C03" w:rsidP="00E6395D"/>
    <w:p w14:paraId="2194F626" w14:textId="77777777" w:rsidR="00011C03" w:rsidRDefault="00011C03" w:rsidP="00E6395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3BC4C" w14:textId="77777777" w:rsidR="005838CF" w:rsidRPr="00507175" w:rsidRDefault="005838CF">
    <w:pPr>
      <w:pStyle w:val="affff1"/>
      <w:rPr>
        <w:b/>
      </w:rPr>
    </w:pPr>
    <w:r w:rsidRPr="00507175">
      <w:rPr>
        <w:b/>
      </w:rPr>
      <w:t>ФГБУ НИИ «Восход»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E0FB0" w14:textId="77777777" w:rsidR="00016187" w:rsidRPr="00AD04C2" w:rsidRDefault="00016187" w:rsidP="00016187">
    <w:pPr>
      <w:pStyle w:val="affff1"/>
      <w:rPr>
        <w:b/>
      </w:rPr>
    </w:pPr>
    <w:r w:rsidRPr="00AD04C2">
      <w:rPr>
        <w:b/>
      </w:rPr>
      <w:t>Министерство цифрового развития, связи и массовых коммуникаций Российской Федерации</w:t>
    </w:r>
  </w:p>
  <w:p w14:paraId="4C7C9360" w14:textId="77777777" w:rsidR="00016187" w:rsidRDefault="00016187" w:rsidP="00016187">
    <w:pPr>
      <w:pStyle w:val="affff1"/>
    </w:pPr>
    <w:r w:rsidRPr="00AD04C2">
      <w:rPr>
        <w:b/>
      </w:rPr>
      <w:t>ФЕДЕРАЛЬНОЕ ГОСУДАРСТВЕННОЕ БЮДЖЕТНОЕ УЧРЕЖДЕНИЕ «НАУЧНО-ИССЛЕДОВАТЕЛЬСКИЙ ИНСТИТУТ «ВОСХОД»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6AC41" w14:textId="77777777" w:rsidR="00016187" w:rsidRDefault="00016187" w:rsidP="00F715C7">
    <w:pPr>
      <w:pStyle w:val="affff1"/>
      <w:rPr>
        <w:b/>
      </w:rPr>
    </w:pPr>
    <w:r w:rsidRPr="00137B03">
      <w:rPr>
        <w:b/>
      </w:rPr>
      <w:t>АКЦИОНЕРНОЕ ОБЩЕСТВО «БАРС Груп»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BE55D" w14:textId="77777777" w:rsidR="00F4651B" w:rsidRDefault="00F4651B" w:rsidP="00E6395D">
    <w:pPr>
      <w:pStyle w:val="affff1"/>
    </w:pPr>
  </w:p>
  <w:p w14:paraId="0D686FE6" w14:textId="77777777" w:rsidR="00F4651B" w:rsidRDefault="00F4651B" w:rsidP="00E6395D"/>
  <w:p w14:paraId="5D4FDF68" w14:textId="77777777" w:rsidR="00F4651B" w:rsidRDefault="00F4651B" w:rsidP="00E6395D"/>
  <w:p w14:paraId="03CA3640" w14:textId="77777777" w:rsidR="00F4651B" w:rsidRDefault="00F4651B" w:rsidP="00E6395D"/>
  <w:p w14:paraId="60C4BB21" w14:textId="77777777" w:rsidR="00F4651B" w:rsidRDefault="00F4651B" w:rsidP="00E6395D"/>
  <w:p w14:paraId="0CCA9E32" w14:textId="77777777" w:rsidR="00F4651B" w:rsidRDefault="00F4651B" w:rsidP="00E6395D"/>
  <w:p w14:paraId="436FD9FF" w14:textId="77777777" w:rsidR="00F4651B" w:rsidRDefault="00F4651B" w:rsidP="00E6395D"/>
  <w:p w14:paraId="08E2A175" w14:textId="77777777" w:rsidR="00F4651B" w:rsidRDefault="00F4651B" w:rsidP="00E6395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2468823"/>
      <w:docPartObj>
        <w:docPartGallery w:val="Page Numbers (Top of Page)"/>
        <w:docPartUnique/>
      </w:docPartObj>
    </w:sdtPr>
    <w:sdtEndPr/>
    <w:sdtContent>
      <w:p w14:paraId="67FFD6DF" w14:textId="0C3633C4" w:rsidR="00F4651B" w:rsidRDefault="00F4651B">
        <w:pPr>
          <w:pStyle w:val="affff1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1A4">
          <w:rPr>
            <w:noProof/>
          </w:rPr>
          <w:t>47</w:t>
        </w:r>
        <w:r>
          <w:fldChar w:fldCharType="end"/>
        </w:r>
      </w:p>
    </w:sdtContent>
  </w:sdt>
  <w:p w14:paraId="255FF695" w14:textId="652016FC" w:rsidR="00F4651B" w:rsidRDefault="00011C03" w:rsidP="00F5110C">
    <w:pPr>
      <w:pStyle w:val="affff1"/>
    </w:pPr>
    <w:sdt>
      <w:sdtPr>
        <w:id w:val="1156490270"/>
        <w:docPartObj>
          <w:docPartGallery w:val="Page Numbers (Top of Page)"/>
          <w:docPartUnique/>
        </w:docPartObj>
      </w:sdtPr>
      <w:sdtEndPr/>
      <w:sdtContent>
        <w:r w:rsidR="00F4651B" w:rsidRPr="00CF2023">
          <w:t>ТОР КНД</w:t>
        </w:r>
        <w:proofErr w:type="gramStart"/>
        <w:r w:rsidR="00F4651B" w:rsidRPr="00CF2023">
          <w:t>.Р</w:t>
        </w:r>
        <w:proofErr w:type="gramEnd"/>
        <w:r w:rsidR="00F4651B" w:rsidRPr="00CF2023">
          <w:t>Д.</w:t>
        </w:r>
        <w:r w:rsidR="00F4651B">
          <w:t>И3</w:t>
        </w:r>
      </w:sdtContent>
    </w:sdt>
    <w:r w:rsidR="00F4651B">
      <w:t>.05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22F1F" w14:textId="720C78E8" w:rsidR="00F4651B" w:rsidRDefault="00F4651B">
    <w:pPr>
      <w:pStyle w:val="affff1"/>
    </w:pPr>
    <w:r w:rsidRPr="00137B03">
      <w:rPr>
        <w:b/>
      </w:rPr>
      <w:t>АКЦИОНЕРНОЕ ОБЩЕСТВО «БАРС Груп»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9"/>
    <w:lvl w:ilvl="0">
      <w:start w:val="1"/>
      <w:numFmt w:val="bullet"/>
      <w:lvlText w:val=""/>
      <w:lvlJc w:val="left"/>
      <w:pPr>
        <w:tabs>
          <w:tab w:val="num" w:pos="708"/>
        </w:tabs>
        <w:ind w:left="0" w:hanging="360"/>
      </w:pPr>
      <w:rPr>
        <w:rFonts w:ascii="Symbol" w:hAnsi="Symbol" w:cs="Symbol" w:hint="default"/>
        <w:color w:val="555555"/>
        <w:sz w:val="28"/>
        <w:szCs w:val="28"/>
        <w:highlight w:val="yellow"/>
        <w:shd w:val="clear" w:color="auto" w:fill="FCFCFC"/>
        <w:lang w:val="en-US"/>
      </w:rPr>
    </w:lvl>
  </w:abstractNum>
  <w:abstractNum w:abstractNumId="1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BF5BF4"/>
    <w:multiLevelType w:val="multilevel"/>
    <w:tmpl w:val="F244C34C"/>
    <w:lvl w:ilvl="0">
      <w:start w:val="1"/>
      <w:numFmt w:val="decimal"/>
      <w:pStyle w:val="listNumberred"/>
      <w:lvlText w:val="%1)"/>
      <w:lvlJc w:val="left"/>
      <w:pPr>
        <w:ind w:left="149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lvlText w:val="%2)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249"/>
        </w:tabs>
        <w:ind w:left="3249" w:firstLine="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816"/>
        </w:tabs>
        <w:ind w:left="3249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24"/>
        </w:tabs>
        <w:ind w:left="5454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704"/>
        </w:tabs>
        <w:ind w:left="653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784"/>
        </w:tabs>
        <w:ind w:left="761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864"/>
        </w:tabs>
        <w:ind w:left="8694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0944"/>
        </w:tabs>
        <w:ind w:left="9774" w:firstLine="0"/>
      </w:pPr>
      <w:rPr>
        <w:rFonts w:hint="default"/>
      </w:rPr>
    </w:lvl>
  </w:abstractNum>
  <w:abstractNum w:abstractNumId="3">
    <w:nsid w:val="02BA59A8"/>
    <w:multiLevelType w:val="multilevel"/>
    <w:tmpl w:val="DFC04E42"/>
    <w:styleLink w:val="a"/>
    <w:lvl w:ilvl="0">
      <w:start w:val="8"/>
      <w:numFmt w:val="decimal"/>
      <w:suff w:val="nothing"/>
      <w:lvlText w:val="%1"/>
      <w:lvlJc w:val="left"/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624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88"/>
        </w:tabs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6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7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8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</w:abstractNum>
  <w:abstractNum w:abstractNumId="4">
    <w:nsid w:val="06191BF2"/>
    <w:multiLevelType w:val="hybridMultilevel"/>
    <w:tmpl w:val="C34A6ED4"/>
    <w:lvl w:ilvl="0" w:tplc="52E0C1B2">
      <w:start w:val="1"/>
      <w:numFmt w:val="bullet"/>
      <w:pStyle w:val="-"/>
      <w:lvlText w:val="–"/>
      <w:lvlJc w:val="left"/>
      <w:pPr>
        <w:tabs>
          <w:tab w:val="num" w:pos="964"/>
        </w:tabs>
        <w:ind w:left="0" w:firstLine="62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5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8210A85"/>
    <w:multiLevelType w:val="multilevel"/>
    <w:tmpl w:val="037626F4"/>
    <w:styleLink w:val="a0"/>
    <w:lvl w:ilvl="0">
      <w:start w:val="1"/>
      <w:numFmt w:val="decimal"/>
      <w:lvlText w:val="%1"/>
      <w:lvlJc w:val="left"/>
      <w:pPr>
        <w:tabs>
          <w:tab w:val="num" w:pos="964"/>
        </w:tabs>
        <w:ind w:firstLine="709"/>
      </w:pPr>
      <w:rPr>
        <w:rFonts w:cs="Times New Roman"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7">
    <w:nsid w:val="09E702D8"/>
    <w:multiLevelType w:val="hybridMultilevel"/>
    <w:tmpl w:val="704C6F1A"/>
    <w:styleLink w:val="10"/>
    <w:lvl w:ilvl="0" w:tplc="0ECADE2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A246020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"/>
      <w:lvlJc w:val="left"/>
      <w:pPr>
        <w:tabs>
          <w:tab w:val="num" w:pos="2509"/>
        </w:tabs>
        <w:ind w:left="2509" w:hanging="180"/>
      </w:pPr>
      <w:rPr>
        <w:rFonts w:ascii="Symbol" w:hAnsi="Symbol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09F0645C"/>
    <w:multiLevelType w:val="multilevel"/>
    <w:tmpl w:val="7F04200A"/>
    <w:styleLink w:val="-0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9">
    <w:nsid w:val="0D7D2D05"/>
    <w:multiLevelType w:val="multilevel"/>
    <w:tmpl w:val="BECA0240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1.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0D966240"/>
    <w:multiLevelType w:val="multilevel"/>
    <w:tmpl w:val="514429C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0E2136EB"/>
    <w:multiLevelType w:val="hybridMultilevel"/>
    <w:tmpl w:val="D6CCE752"/>
    <w:lvl w:ilvl="0" w:tplc="D2BADEAA">
      <w:start w:val="1"/>
      <w:numFmt w:val="decimal"/>
      <w:pStyle w:val="a1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10D27F65"/>
    <w:multiLevelType w:val="multilevel"/>
    <w:tmpl w:val="8C5872BE"/>
    <w:styleLink w:val="a2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4">
    <w:nsid w:val="116A39FD"/>
    <w:multiLevelType w:val="multilevel"/>
    <w:tmpl w:val="496E8A9C"/>
    <w:styleLink w:val="a3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12A87952"/>
    <w:multiLevelType w:val="multilevel"/>
    <w:tmpl w:val="9A72AC0A"/>
    <w:styleLink w:val="a4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709"/>
      </w:pPr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firstLine="709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709"/>
      </w:pPr>
      <w:rPr>
        <w:rFonts w:cs="Times New Roman" w:hint="default"/>
        <w:b w:val="0"/>
        <w:i w:val="0"/>
      </w:rPr>
    </w:lvl>
  </w:abstractNum>
  <w:abstractNum w:abstractNumId="16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>
    <w:nsid w:val="14064D6B"/>
    <w:multiLevelType w:val="multilevel"/>
    <w:tmpl w:val="354C0684"/>
    <w:styleLink w:val="-1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14B63B03"/>
    <w:multiLevelType w:val="multilevel"/>
    <w:tmpl w:val="A2F06696"/>
    <w:styleLink w:val="-10"/>
    <w:lvl w:ilvl="0">
      <w:start w:val="1"/>
      <w:numFmt w:val="decimal"/>
      <w:lvlText w:val="%1"/>
      <w:lvlJc w:val="left"/>
      <w:pPr>
        <w:tabs>
          <w:tab w:val="num" w:pos="958"/>
        </w:tabs>
        <w:ind w:firstLine="709"/>
      </w:pPr>
      <w:rPr>
        <w:rFonts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19">
    <w:nsid w:val="17F42F2C"/>
    <w:multiLevelType w:val="hybridMultilevel"/>
    <w:tmpl w:val="30CEBC50"/>
    <w:lvl w:ilvl="0" w:tplc="EC3C6724">
      <w:start w:val="1"/>
      <w:numFmt w:val="decimal"/>
      <w:pStyle w:val="11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1B0682"/>
    <w:multiLevelType w:val="multilevel"/>
    <w:tmpl w:val="7EC007A2"/>
    <w:styleLink w:val="-11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­"/>
      <w:lvlJc w:val="left"/>
      <w:pPr>
        <w:tabs>
          <w:tab w:val="num" w:pos="992"/>
        </w:tabs>
        <w:ind w:left="0" w:firstLine="709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2">
    <w:nsid w:val="1B3F04B5"/>
    <w:multiLevelType w:val="multilevel"/>
    <w:tmpl w:val="F8AEE782"/>
    <w:styleLink w:val="a5"/>
    <w:lvl w:ilvl="0">
      <w:start w:val="1"/>
      <w:numFmt w:val="decimal"/>
      <w:suff w:val="space"/>
      <w:lvlText w:val="Таблица Б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>
    <w:nsid w:val="1CC74327"/>
    <w:multiLevelType w:val="multilevel"/>
    <w:tmpl w:val="724644F6"/>
    <w:styleLink w:val="-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1DB862E0"/>
    <w:multiLevelType w:val="hybridMultilevel"/>
    <w:tmpl w:val="5DAE4584"/>
    <w:lvl w:ilvl="0" w:tplc="5922E858">
      <w:start w:val="1"/>
      <w:numFmt w:val="decimal"/>
      <w:pStyle w:val="12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1B21CA"/>
    <w:multiLevelType w:val="multilevel"/>
    <w:tmpl w:val="7A84B174"/>
    <w:styleLink w:val="a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202431F6"/>
    <w:multiLevelType w:val="multilevel"/>
    <w:tmpl w:val="650AC8F8"/>
    <w:styleLink w:val="a7"/>
    <w:lvl w:ilvl="0">
      <w:start w:val="1"/>
      <w:numFmt w:val="decimal"/>
      <w:suff w:val="space"/>
      <w:lvlText w:val="Рисунок %1"/>
      <w:lvlJc w:val="left"/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7">
    <w:nsid w:val="212958F5"/>
    <w:multiLevelType w:val="multilevel"/>
    <w:tmpl w:val="DD8868F8"/>
    <w:styleLink w:val="a8"/>
    <w:lvl w:ilvl="0">
      <w:start w:val="1"/>
      <w:numFmt w:val="russianUpper"/>
      <w:suff w:val="nothing"/>
      <w:lvlText w:val="Приложение %1"/>
      <w:lvlJc w:val="left"/>
      <w:rPr>
        <w:rFonts w:cs="Times New Roman"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firstLine="709"/>
      </w:pPr>
      <w:rPr>
        <w:rFonts w:cs="Times New Roman"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cs="Times New Roman" w:hint="default"/>
      </w:rPr>
    </w:lvl>
  </w:abstractNum>
  <w:abstractNum w:abstractNumId="28">
    <w:nsid w:val="25420778"/>
    <w:multiLevelType w:val="multilevel"/>
    <w:tmpl w:val="FBC444E8"/>
    <w:styleLink w:val="a9"/>
    <w:lvl w:ilvl="0">
      <w:start w:val="1"/>
      <w:numFmt w:val="decimal"/>
      <w:suff w:val="space"/>
      <w:lvlText w:val="Таблица А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2F854665"/>
    <w:multiLevelType w:val="multilevel"/>
    <w:tmpl w:val="037626F4"/>
    <w:styleLink w:val="aa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hint="default"/>
      </w:rPr>
    </w:lvl>
  </w:abstractNum>
  <w:abstractNum w:abstractNumId="30">
    <w:nsid w:val="2FB874D2"/>
    <w:multiLevelType w:val="hybridMultilevel"/>
    <w:tmpl w:val="3DFE91AC"/>
    <w:lvl w:ilvl="0" w:tplc="13E6A60E">
      <w:start w:val="1"/>
      <w:numFmt w:val="bullet"/>
      <w:pStyle w:val="ab"/>
      <w:lvlText w:val="-"/>
      <w:lvlJc w:val="left"/>
      <w:pPr>
        <w:ind w:left="206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1">
    <w:nsid w:val="341542E3"/>
    <w:multiLevelType w:val="multilevel"/>
    <w:tmpl w:val="650AC8F8"/>
    <w:styleLink w:val="ac"/>
    <w:lvl w:ilvl="0">
      <w:start w:val="1"/>
      <w:numFmt w:val="decimal"/>
      <w:suff w:val="space"/>
      <w:lvlText w:val="Рисунок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>
    <w:nsid w:val="38C64267"/>
    <w:multiLevelType w:val="hybridMultilevel"/>
    <w:tmpl w:val="298C55A2"/>
    <w:lvl w:ilvl="0" w:tplc="D3227496">
      <w:start w:val="1"/>
      <w:numFmt w:val="decimal"/>
      <w:pStyle w:val="TableRowNumber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C9300B4"/>
    <w:multiLevelType w:val="hybridMultilevel"/>
    <w:tmpl w:val="2A26737C"/>
    <w:lvl w:ilvl="0" w:tplc="F170E590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E94F08"/>
    <w:multiLevelType w:val="multilevel"/>
    <w:tmpl w:val="04190023"/>
    <w:styleLink w:val="ad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6">
    <w:nsid w:val="3E242107"/>
    <w:multiLevelType w:val="multilevel"/>
    <w:tmpl w:val="DF8697A0"/>
    <w:numStyleLink w:val="phadditiontitle"/>
  </w:abstractNum>
  <w:abstractNum w:abstractNumId="37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8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40357183"/>
    <w:multiLevelType w:val="multilevel"/>
    <w:tmpl w:val="C2F4ADCA"/>
    <w:styleLink w:val="-12"/>
    <w:lvl w:ilvl="0">
      <w:start w:val="1"/>
      <w:numFmt w:val="decimal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6E5F8F"/>
    <w:multiLevelType w:val="multilevel"/>
    <w:tmpl w:val="DF0EC648"/>
    <w:styleLink w:val="ae"/>
    <w:lvl w:ilvl="0">
      <w:start w:val="1"/>
      <w:numFmt w:val="decimal"/>
      <w:lvlText w:val="%1"/>
      <w:lvlJc w:val="right"/>
      <w:pPr>
        <w:tabs>
          <w:tab w:val="num" w:pos="425"/>
        </w:tabs>
        <w:ind w:left="0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43">
    <w:nsid w:val="4EBE1B16"/>
    <w:multiLevelType w:val="multilevel"/>
    <w:tmpl w:val="F564AD88"/>
    <w:styleLink w:val="af"/>
    <w:lvl w:ilvl="0">
      <w:start w:val="1"/>
      <w:numFmt w:val="decimal"/>
      <w:suff w:val="space"/>
      <w:lvlText w:val="Таблица В.%1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4">
    <w:nsid w:val="51FE4D24"/>
    <w:multiLevelType w:val="multilevel"/>
    <w:tmpl w:val="EF7612E0"/>
    <w:styleLink w:val="-3"/>
    <w:lvl w:ilvl="0">
      <w:start w:val="1"/>
      <w:numFmt w:val="bullet"/>
      <w:lvlText w:val="–"/>
      <w:lvlJc w:val="left"/>
      <w:pPr>
        <w:tabs>
          <w:tab w:val="num" w:pos="992"/>
        </w:tabs>
        <w:ind w:firstLine="709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528C0916"/>
    <w:multiLevelType w:val="multilevel"/>
    <w:tmpl w:val="8F7ADF7C"/>
    <w:styleLink w:val="af0"/>
    <w:lvl w:ilvl="0">
      <w:start w:val="1"/>
      <w:numFmt w:val="russianUpper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hint="default"/>
      </w:rPr>
    </w:lvl>
  </w:abstractNum>
  <w:abstractNum w:abstractNumId="46">
    <w:nsid w:val="53F405B4"/>
    <w:multiLevelType w:val="multilevel"/>
    <w:tmpl w:val="61429E98"/>
    <w:lvl w:ilvl="0">
      <w:start w:val="1"/>
      <w:numFmt w:val="decimal"/>
      <w:pStyle w:val="af1"/>
      <w:lvlText w:val="%1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7">
    <w:nsid w:val="54AB613B"/>
    <w:multiLevelType w:val="singleLevel"/>
    <w:tmpl w:val="016CD94C"/>
    <w:lvl w:ilvl="0">
      <w:start w:val="1"/>
      <w:numFmt w:val="bullet"/>
      <w:pStyle w:val="--"/>
      <w:lvlText w:val=""/>
      <w:lvlJc w:val="left"/>
      <w:pPr>
        <w:tabs>
          <w:tab w:val="num" w:pos="1134"/>
        </w:tabs>
        <w:ind w:left="1418" w:hanging="284"/>
      </w:pPr>
      <w:rPr>
        <w:rFonts w:ascii="Symbol" w:hAnsi="Symbol" w:cs="Times New Roman" w:hint="default"/>
      </w:rPr>
    </w:lvl>
  </w:abstractNum>
  <w:abstractNum w:abstractNumId="48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>
    <w:nsid w:val="596832F1"/>
    <w:multiLevelType w:val="multilevel"/>
    <w:tmpl w:val="8C5872BE"/>
    <w:styleLink w:val="af2"/>
    <w:lvl w:ilvl="0">
      <w:start w:val="1"/>
      <w:numFmt w:val="decimal"/>
      <w:lvlText w:val="Таблица %1"/>
      <w:lvlJc w:val="left"/>
      <w:pPr>
        <w:tabs>
          <w:tab w:val="num" w:pos="1361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54B3E3F"/>
    <w:multiLevelType w:val="singleLevel"/>
    <w:tmpl w:val="375C2C98"/>
    <w:lvl w:ilvl="0">
      <w:start w:val="1"/>
      <w:numFmt w:val="decimal"/>
      <w:pStyle w:val="13"/>
      <w:lvlText w:val="%1"/>
      <w:lvlJc w:val="left"/>
      <w:pPr>
        <w:tabs>
          <w:tab w:val="num" w:pos="814"/>
        </w:tabs>
        <w:ind w:left="0" w:firstLine="454"/>
      </w:pPr>
    </w:lvl>
  </w:abstractNum>
  <w:abstractNum w:abstractNumId="52">
    <w:nsid w:val="6EDF3A5D"/>
    <w:multiLevelType w:val="multilevel"/>
    <w:tmpl w:val="CCD6E212"/>
    <w:styleLink w:val="af3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Таблица %1.%2"/>
      <w:lvlJc w:val="left"/>
      <w:pPr>
        <w:ind w:left="0" w:firstLine="0"/>
      </w:pPr>
      <w:rPr>
        <w:rFonts w:hint="default"/>
        <w:b/>
        <w:i w:val="0"/>
        <w:vanish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71866BC5"/>
    <w:multiLevelType w:val="multilevel"/>
    <w:tmpl w:val="F350D600"/>
    <w:styleLink w:val="af4"/>
    <w:lvl w:ilvl="0">
      <w:start w:val="1"/>
      <w:numFmt w:val="decimal"/>
      <w:suff w:val="space"/>
      <w:lvlText w:val="Глава %1"/>
      <w:lvlJc w:val="left"/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74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4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14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83"/>
        </w:tabs>
        <w:ind w:firstLine="709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firstLine="709"/>
      </w:pPr>
      <w:rPr>
        <w:rFonts w:cs="Times New Roman" w:hint="default"/>
      </w:rPr>
    </w:lvl>
  </w:abstractNum>
  <w:abstractNum w:abstractNumId="54">
    <w:nsid w:val="73012FC2"/>
    <w:multiLevelType w:val="multilevel"/>
    <w:tmpl w:val="73FE6D96"/>
    <w:lvl w:ilvl="0">
      <w:start w:val="1"/>
      <w:numFmt w:val="decimal"/>
      <w:pStyle w:val="14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55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1E4B5F"/>
    <w:multiLevelType w:val="multilevel"/>
    <w:tmpl w:val="13921BE0"/>
    <w:styleLink w:val="-4"/>
    <w:lvl w:ilvl="0">
      <w:start w:val="1"/>
      <w:numFmt w:val="russianLower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2)"/>
      <w:lvlJc w:val="left"/>
      <w:pPr>
        <w:ind w:left="709" w:firstLine="709"/>
      </w:pPr>
      <w:rPr>
        <w:rFonts w:cs="Times New Roman"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cs="Times New Roman" w:hint="default"/>
      </w:rPr>
    </w:lvl>
  </w:abstractNum>
  <w:abstractNum w:abstractNumId="57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>
    <w:nsid w:val="77320906"/>
    <w:multiLevelType w:val="multilevel"/>
    <w:tmpl w:val="13EA6050"/>
    <w:lvl w:ilvl="0">
      <w:start w:val="1"/>
      <w:numFmt w:val="decimal"/>
      <w:pStyle w:val="af5"/>
      <w:lvlText w:val="%1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47"/>
  </w:num>
  <w:num w:numId="4">
    <w:abstractNumId w:val="51"/>
  </w:num>
  <w:num w:numId="5">
    <w:abstractNumId w:val="16"/>
  </w:num>
  <w:num w:numId="6">
    <w:abstractNumId w:val="30"/>
  </w:num>
  <w:num w:numId="7">
    <w:abstractNumId w:val="58"/>
  </w:num>
  <w:num w:numId="8">
    <w:abstractNumId w:val="11"/>
  </w:num>
  <w:num w:numId="9">
    <w:abstractNumId w:val="15"/>
  </w:num>
  <w:num w:numId="10">
    <w:abstractNumId w:val="23"/>
  </w:num>
  <w:num w:numId="11">
    <w:abstractNumId w:val="20"/>
  </w:num>
  <w:num w:numId="12">
    <w:abstractNumId w:val="8"/>
  </w:num>
  <w:num w:numId="13">
    <w:abstractNumId w:val="29"/>
  </w:num>
  <w:num w:numId="14">
    <w:abstractNumId w:val="31"/>
  </w:num>
  <w:num w:numId="15">
    <w:abstractNumId w:val="12"/>
  </w:num>
  <w:num w:numId="16">
    <w:abstractNumId w:val="45"/>
  </w:num>
  <w:num w:numId="17">
    <w:abstractNumId w:val="25"/>
  </w:num>
  <w:num w:numId="18">
    <w:abstractNumId w:val="17"/>
  </w:num>
  <w:num w:numId="19">
    <w:abstractNumId w:val="41"/>
  </w:num>
  <w:num w:numId="20">
    <w:abstractNumId w:val="52"/>
  </w:num>
  <w:num w:numId="21">
    <w:abstractNumId w:val="14"/>
  </w:num>
  <w:num w:numId="22">
    <w:abstractNumId w:val="9"/>
  </w:num>
  <w:num w:numId="23">
    <w:abstractNumId w:val="35"/>
  </w:num>
  <w:num w:numId="24">
    <w:abstractNumId w:val="37"/>
  </w:num>
  <w:num w:numId="25">
    <w:abstractNumId w:val="7"/>
  </w:num>
  <w:num w:numId="26">
    <w:abstractNumId w:val="44"/>
  </w:num>
  <w:num w:numId="27">
    <w:abstractNumId w:val="18"/>
  </w:num>
  <w:num w:numId="28">
    <w:abstractNumId w:val="53"/>
  </w:num>
  <w:num w:numId="29">
    <w:abstractNumId w:val="39"/>
  </w:num>
  <w:num w:numId="30">
    <w:abstractNumId w:val="56"/>
  </w:num>
  <w:num w:numId="31">
    <w:abstractNumId w:val="6"/>
  </w:num>
  <w:num w:numId="32">
    <w:abstractNumId w:val="26"/>
  </w:num>
  <w:num w:numId="33">
    <w:abstractNumId w:val="49"/>
  </w:num>
  <w:num w:numId="34">
    <w:abstractNumId w:val="3"/>
  </w:num>
  <w:num w:numId="35">
    <w:abstractNumId w:val="28"/>
  </w:num>
  <w:num w:numId="36">
    <w:abstractNumId w:val="43"/>
  </w:num>
  <w:num w:numId="37">
    <w:abstractNumId w:val="22"/>
  </w:num>
  <w:num w:numId="38">
    <w:abstractNumId w:val="27"/>
  </w:num>
  <w:num w:numId="39">
    <w:abstractNumId w:val="32"/>
  </w:num>
  <w:num w:numId="40">
    <w:abstractNumId w:val="33"/>
  </w:num>
  <w:num w:numId="41">
    <w:abstractNumId w:val="5"/>
  </w:num>
  <w:num w:numId="42">
    <w:abstractNumId w:val="46"/>
  </w:num>
  <w:num w:numId="43">
    <w:abstractNumId w:val="50"/>
  </w:num>
  <w:num w:numId="44">
    <w:abstractNumId w:val="13"/>
  </w:num>
  <w:num w:numId="45">
    <w:abstractNumId w:val="21"/>
  </w:num>
  <w:num w:numId="46">
    <w:abstractNumId w:val="42"/>
  </w:num>
  <w:num w:numId="4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7"/>
  </w:num>
  <w:num w:numId="49">
    <w:abstractNumId w:val="24"/>
  </w:num>
  <w:num w:numId="50">
    <w:abstractNumId w:val="48"/>
  </w:num>
  <w:num w:numId="51">
    <w:abstractNumId w:val="40"/>
  </w:num>
  <w:num w:numId="5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6"/>
  </w:num>
  <w:num w:numId="54">
    <w:abstractNumId w:val="2"/>
  </w:num>
  <w:num w:numId="55">
    <w:abstractNumId w:val="19"/>
  </w:num>
  <w:num w:numId="56">
    <w:abstractNumId w:val="38"/>
    <w:lvlOverride w:ilvl="0">
      <w:startOverride w:val="1"/>
    </w:lvlOverride>
  </w:num>
  <w:num w:numId="5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grammar="clean"/>
  <w:attachedTemplate r:id="rId1"/>
  <w:linkStyles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4"/>
  <w:documentProtection w:formatting="1" w:enforcement="0"/>
  <w:defaultTabStop w:val="709"/>
  <w:defaultTableStyle w:val="afff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DB"/>
    <w:rsid w:val="00001219"/>
    <w:rsid w:val="00001BBF"/>
    <w:rsid w:val="000024CB"/>
    <w:rsid w:val="0000327B"/>
    <w:rsid w:val="00007952"/>
    <w:rsid w:val="00007E50"/>
    <w:rsid w:val="00011729"/>
    <w:rsid w:val="00011C03"/>
    <w:rsid w:val="00015EC7"/>
    <w:rsid w:val="00016187"/>
    <w:rsid w:val="00016291"/>
    <w:rsid w:val="00020CE3"/>
    <w:rsid w:val="00020E30"/>
    <w:rsid w:val="00020FB4"/>
    <w:rsid w:val="00021125"/>
    <w:rsid w:val="000226EC"/>
    <w:rsid w:val="00022C4C"/>
    <w:rsid w:val="00024B15"/>
    <w:rsid w:val="00025B38"/>
    <w:rsid w:val="000267C2"/>
    <w:rsid w:val="000271C6"/>
    <w:rsid w:val="00027273"/>
    <w:rsid w:val="000321FC"/>
    <w:rsid w:val="000350A8"/>
    <w:rsid w:val="00040428"/>
    <w:rsid w:val="00041EFB"/>
    <w:rsid w:val="00043139"/>
    <w:rsid w:val="00045DDE"/>
    <w:rsid w:val="0004613D"/>
    <w:rsid w:val="000461CF"/>
    <w:rsid w:val="000501B7"/>
    <w:rsid w:val="000505FB"/>
    <w:rsid w:val="000549F6"/>
    <w:rsid w:val="000560CC"/>
    <w:rsid w:val="00062834"/>
    <w:rsid w:val="000630BF"/>
    <w:rsid w:val="00063FAB"/>
    <w:rsid w:val="00066237"/>
    <w:rsid w:val="000663E7"/>
    <w:rsid w:val="000703E8"/>
    <w:rsid w:val="00072EA5"/>
    <w:rsid w:val="00081296"/>
    <w:rsid w:val="00085494"/>
    <w:rsid w:val="00085D79"/>
    <w:rsid w:val="00086E2E"/>
    <w:rsid w:val="00086FA5"/>
    <w:rsid w:val="000874F5"/>
    <w:rsid w:val="000876AF"/>
    <w:rsid w:val="000932E7"/>
    <w:rsid w:val="00093673"/>
    <w:rsid w:val="000A09BC"/>
    <w:rsid w:val="000A2938"/>
    <w:rsid w:val="000A2C0F"/>
    <w:rsid w:val="000A399D"/>
    <w:rsid w:val="000A5D1E"/>
    <w:rsid w:val="000A5DE0"/>
    <w:rsid w:val="000A7791"/>
    <w:rsid w:val="000A7DD2"/>
    <w:rsid w:val="000B0437"/>
    <w:rsid w:val="000B29B4"/>
    <w:rsid w:val="000B2D03"/>
    <w:rsid w:val="000B3321"/>
    <w:rsid w:val="000B3FC0"/>
    <w:rsid w:val="000B75D5"/>
    <w:rsid w:val="000C0832"/>
    <w:rsid w:val="000C195B"/>
    <w:rsid w:val="000C2412"/>
    <w:rsid w:val="000C3044"/>
    <w:rsid w:val="000C31F8"/>
    <w:rsid w:val="000C325D"/>
    <w:rsid w:val="000C5ABB"/>
    <w:rsid w:val="000D0798"/>
    <w:rsid w:val="000D0849"/>
    <w:rsid w:val="000D3417"/>
    <w:rsid w:val="000D3B07"/>
    <w:rsid w:val="000D5FDC"/>
    <w:rsid w:val="000D6392"/>
    <w:rsid w:val="000E12DB"/>
    <w:rsid w:val="000E3012"/>
    <w:rsid w:val="000E3A9A"/>
    <w:rsid w:val="000E4DF0"/>
    <w:rsid w:val="000E55C9"/>
    <w:rsid w:val="000E6005"/>
    <w:rsid w:val="000F0EE5"/>
    <w:rsid w:val="000F18A3"/>
    <w:rsid w:val="000F2102"/>
    <w:rsid w:val="000F2DAD"/>
    <w:rsid w:val="000F467A"/>
    <w:rsid w:val="000F4A2B"/>
    <w:rsid w:val="000F51D3"/>
    <w:rsid w:val="001052E5"/>
    <w:rsid w:val="00106862"/>
    <w:rsid w:val="00106FA1"/>
    <w:rsid w:val="00110A3D"/>
    <w:rsid w:val="001131EA"/>
    <w:rsid w:val="00113D1F"/>
    <w:rsid w:val="001148F5"/>
    <w:rsid w:val="0011515C"/>
    <w:rsid w:val="001160AC"/>
    <w:rsid w:val="00116DAF"/>
    <w:rsid w:val="00117153"/>
    <w:rsid w:val="0012174D"/>
    <w:rsid w:val="00122467"/>
    <w:rsid w:val="00122FED"/>
    <w:rsid w:val="00123FC2"/>
    <w:rsid w:val="00124FC3"/>
    <w:rsid w:val="00125A5B"/>
    <w:rsid w:val="00125D9B"/>
    <w:rsid w:val="0013156D"/>
    <w:rsid w:val="00131DCD"/>
    <w:rsid w:val="00133911"/>
    <w:rsid w:val="00134032"/>
    <w:rsid w:val="00134E53"/>
    <w:rsid w:val="00137B03"/>
    <w:rsid w:val="00141407"/>
    <w:rsid w:val="00147270"/>
    <w:rsid w:val="00147646"/>
    <w:rsid w:val="001478FE"/>
    <w:rsid w:val="00150194"/>
    <w:rsid w:val="00150C85"/>
    <w:rsid w:val="00150E67"/>
    <w:rsid w:val="001540FD"/>
    <w:rsid w:val="00157751"/>
    <w:rsid w:val="00157779"/>
    <w:rsid w:val="001609AE"/>
    <w:rsid w:val="001609EC"/>
    <w:rsid w:val="00160C19"/>
    <w:rsid w:val="0016305E"/>
    <w:rsid w:val="00163EAC"/>
    <w:rsid w:val="00164FBF"/>
    <w:rsid w:val="0016533C"/>
    <w:rsid w:val="00166F0F"/>
    <w:rsid w:val="0017017D"/>
    <w:rsid w:val="00171D81"/>
    <w:rsid w:val="00173291"/>
    <w:rsid w:val="0017661F"/>
    <w:rsid w:val="00180650"/>
    <w:rsid w:val="00181570"/>
    <w:rsid w:val="001827A4"/>
    <w:rsid w:val="00182CD1"/>
    <w:rsid w:val="00184533"/>
    <w:rsid w:val="00184B99"/>
    <w:rsid w:val="0018510F"/>
    <w:rsid w:val="001857DD"/>
    <w:rsid w:val="001874F9"/>
    <w:rsid w:val="00187E76"/>
    <w:rsid w:val="001903BA"/>
    <w:rsid w:val="00191A71"/>
    <w:rsid w:val="00191C1F"/>
    <w:rsid w:val="0019408E"/>
    <w:rsid w:val="00196003"/>
    <w:rsid w:val="001970BB"/>
    <w:rsid w:val="001A1833"/>
    <w:rsid w:val="001A1992"/>
    <w:rsid w:val="001A49B1"/>
    <w:rsid w:val="001A5A0E"/>
    <w:rsid w:val="001B5955"/>
    <w:rsid w:val="001B5A0F"/>
    <w:rsid w:val="001B5BF7"/>
    <w:rsid w:val="001B74EA"/>
    <w:rsid w:val="001C3E95"/>
    <w:rsid w:val="001C43C6"/>
    <w:rsid w:val="001C497B"/>
    <w:rsid w:val="001C621E"/>
    <w:rsid w:val="001C74B8"/>
    <w:rsid w:val="001D1231"/>
    <w:rsid w:val="001D1C1D"/>
    <w:rsid w:val="001D3CFD"/>
    <w:rsid w:val="001D4337"/>
    <w:rsid w:val="001D56DF"/>
    <w:rsid w:val="001D5D97"/>
    <w:rsid w:val="001E152A"/>
    <w:rsid w:val="001E175C"/>
    <w:rsid w:val="001E1E29"/>
    <w:rsid w:val="001E22A2"/>
    <w:rsid w:val="001E2E8A"/>
    <w:rsid w:val="001E59BA"/>
    <w:rsid w:val="001E6A34"/>
    <w:rsid w:val="001E7BC8"/>
    <w:rsid w:val="001F0F67"/>
    <w:rsid w:val="001F170F"/>
    <w:rsid w:val="001F3333"/>
    <w:rsid w:val="001F392F"/>
    <w:rsid w:val="001F7150"/>
    <w:rsid w:val="00201AA9"/>
    <w:rsid w:val="00201DD7"/>
    <w:rsid w:val="002021FC"/>
    <w:rsid w:val="00202211"/>
    <w:rsid w:val="002025F0"/>
    <w:rsid w:val="00204382"/>
    <w:rsid w:val="00204509"/>
    <w:rsid w:val="002052C6"/>
    <w:rsid w:val="00207FC2"/>
    <w:rsid w:val="00212F92"/>
    <w:rsid w:val="002137C7"/>
    <w:rsid w:val="002165A4"/>
    <w:rsid w:val="002220D1"/>
    <w:rsid w:val="002233D0"/>
    <w:rsid w:val="002238FD"/>
    <w:rsid w:val="00223E0D"/>
    <w:rsid w:val="0022514A"/>
    <w:rsid w:val="00226BA3"/>
    <w:rsid w:val="00227388"/>
    <w:rsid w:val="00231ABC"/>
    <w:rsid w:val="00234152"/>
    <w:rsid w:val="00236187"/>
    <w:rsid w:val="00236F81"/>
    <w:rsid w:val="00240822"/>
    <w:rsid w:val="00241CA5"/>
    <w:rsid w:val="002421AC"/>
    <w:rsid w:val="00242E6D"/>
    <w:rsid w:val="00243DD9"/>
    <w:rsid w:val="00243EA5"/>
    <w:rsid w:val="00246D7A"/>
    <w:rsid w:val="00250036"/>
    <w:rsid w:val="002501DB"/>
    <w:rsid w:val="0025503F"/>
    <w:rsid w:val="002558A8"/>
    <w:rsid w:val="00255AF3"/>
    <w:rsid w:val="002621CE"/>
    <w:rsid w:val="002627C5"/>
    <w:rsid w:val="00262B59"/>
    <w:rsid w:val="00266BE4"/>
    <w:rsid w:val="00267529"/>
    <w:rsid w:val="002704E9"/>
    <w:rsid w:val="00273B31"/>
    <w:rsid w:val="00276250"/>
    <w:rsid w:val="00276353"/>
    <w:rsid w:val="002767CA"/>
    <w:rsid w:val="00277E42"/>
    <w:rsid w:val="0028265E"/>
    <w:rsid w:val="0028465F"/>
    <w:rsid w:val="00286864"/>
    <w:rsid w:val="00286B3D"/>
    <w:rsid w:val="002927C2"/>
    <w:rsid w:val="002942B2"/>
    <w:rsid w:val="002979EC"/>
    <w:rsid w:val="002A213B"/>
    <w:rsid w:val="002A2818"/>
    <w:rsid w:val="002A2E8A"/>
    <w:rsid w:val="002A3B1A"/>
    <w:rsid w:val="002A61CA"/>
    <w:rsid w:val="002B0F7F"/>
    <w:rsid w:val="002B3D27"/>
    <w:rsid w:val="002B67F5"/>
    <w:rsid w:val="002B76BE"/>
    <w:rsid w:val="002C057E"/>
    <w:rsid w:val="002C238E"/>
    <w:rsid w:val="002C23B8"/>
    <w:rsid w:val="002C2625"/>
    <w:rsid w:val="002C3B23"/>
    <w:rsid w:val="002C68D3"/>
    <w:rsid w:val="002C691F"/>
    <w:rsid w:val="002D256B"/>
    <w:rsid w:val="002D3210"/>
    <w:rsid w:val="002D3F2F"/>
    <w:rsid w:val="002D45E1"/>
    <w:rsid w:val="002D5568"/>
    <w:rsid w:val="002D5B41"/>
    <w:rsid w:val="002D5F40"/>
    <w:rsid w:val="002D7F71"/>
    <w:rsid w:val="002E1691"/>
    <w:rsid w:val="002E4DD0"/>
    <w:rsid w:val="002E5274"/>
    <w:rsid w:val="002E6074"/>
    <w:rsid w:val="002E6663"/>
    <w:rsid w:val="002E6D3A"/>
    <w:rsid w:val="002E7005"/>
    <w:rsid w:val="002F176D"/>
    <w:rsid w:val="002F3111"/>
    <w:rsid w:val="002F3566"/>
    <w:rsid w:val="002F3646"/>
    <w:rsid w:val="002F387F"/>
    <w:rsid w:val="002F3BD8"/>
    <w:rsid w:val="002F52D4"/>
    <w:rsid w:val="00300C3B"/>
    <w:rsid w:val="003033E6"/>
    <w:rsid w:val="003035A9"/>
    <w:rsid w:val="00303B75"/>
    <w:rsid w:val="00304C61"/>
    <w:rsid w:val="0031017A"/>
    <w:rsid w:val="0031065B"/>
    <w:rsid w:val="00314F21"/>
    <w:rsid w:val="0031504D"/>
    <w:rsid w:val="0031625B"/>
    <w:rsid w:val="0031635D"/>
    <w:rsid w:val="00317918"/>
    <w:rsid w:val="00317E2C"/>
    <w:rsid w:val="00320C4E"/>
    <w:rsid w:val="00322465"/>
    <w:rsid w:val="00323CDD"/>
    <w:rsid w:val="00324ADE"/>
    <w:rsid w:val="00324E7F"/>
    <w:rsid w:val="00327A81"/>
    <w:rsid w:val="00327CDD"/>
    <w:rsid w:val="00327F56"/>
    <w:rsid w:val="00333D60"/>
    <w:rsid w:val="003348B2"/>
    <w:rsid w:val="003349BF"/>
    <w:rsid w:val="00334FBF"/>
    <w:rsid w:val="0033564F"/>
    <w:rsid w:val="00335A9B"/>
    <w:rsid w:val="00337EBC"/>
    <w:rsid w:val="00340134"/>
    <w:rsid w:val="0034222C"/>
    <w:rsid w:val="0034263E"/>
    <w:rsid w:val="00343B9B"/>
    <w:rsid w:val="003442E3"/>
    <w:rsid w:val="0034435F"/>
    <w:rsid w:val="003468E9"/>
    <w:rsid w:val="00346C35"/>
    <w:rsid w:val="00347DC7"/>
    <w:rsid w:val="00350403"/>
    <w:rsid w:val="00350BA2"/>
    <w:rsid w:val="00350D80"/>
    <w:rsid w:val="0035299C"/>
    <w:rsid w:val="00355AAD"/>
    <w:rsid w:val="0036098D"/>
    <w:rsid w:val="0036150A"/>
    <w:rsid w:val="00361823"/>
    <w:rsid w:val="00364342"/>
    <w:rsid w:val="00366619"/>
    <w:rsid w:val="00370F25"/>
    <w:rsid w:val="003721FB"/>
    <w:rsid w:val="00377D78"/>
    <w:rsid w:val="00381B8D"/>
    <w:rsid w:val="00381FCD"/>
    <w:rsid w:val="00382356"/>
    <w:rsid w:val="003836EA"/>
    <w:rsid w:val="00384281"/>
    <w:rsid w:val="00385778"/>
    <w:rsid w:val="00385A90"/>
    <w:rsid w:val="00390F1A"/>
    <w:rsid w:val="003917AF"/>
    <w:rsid w:val="00391AB1"/>
    <w:rsid w:val="00393C3E"/>
    <w:rsid w:val="003943D0"/>
    <w:rsid w:val="00394F9F"/>
    <w:rsid w:val="003975F8"/>
    <w:rsid w:val="003A2E24"/>
    <w:rsid w:val="003A5EAE"/>
    <w:rsid w:val="003A6471"/>
    <w:rsid w:val="003B0369"/>
    <w:rsid w:val="003B056C"/>
    <w:rsid w:val="003B075A"/>
    <w:rsid w:val="003B3663"/>
    <w:rsid w:val="003B3AAC"/>
    <w:rsid w:val="003B3BB8"/>
    <w:rsid w:val="003B3ED3"/>
    <w:rsid w:val="003B4554"/>
    <w:rsid w:val="003B5778"/>
    <w:rsid w:val="003C13EC"/>
    <w:rsid w:val="003C162E"/>
    <w:rsid w:val="003C2810"/>
    <w:rsid w:val="003C3D09"/>
    <w:rsid w:val="003C58A3"/>
    <w:rsid w:val="003C592A"/>
    <w:rsid w:val="003C707F"/>
    <w:rsid w:val="003C7338"/>
    <w:rsid w:val="003D186F"/>
    <w:rsid w:val="003D3DBD"/>
    <w:rsid w:val="003D3F85"/>
    <w:rsid w:val="003D4192"/>
    <w:rsid w:val="003D59AB"/>
    <w:rsid w:val="003D6E4B"/>
    <w:rsid w:val="003D6F64"/>
    <w:rsid w:val="003D7D21"/>
    <w:rsid w:val="003E17AE"/>
    <w:rsid w:val="003E3D14"/>
    <w:rsid w:val="003F145A"/>
    <w:rsid w:val="003F4F11"/>
    <w:rsid w:val="003F6485"/>
    <w:rsid w:val="003F7265"/>
    <w:rsid w:val="003F7E12"/>
    <w:rsid w:val="003F7E46"/>
    <w:rsid w:val="004007FA"/>
    <w:rsid w:val="00400906"/>
    <w:rsid w:val="00401AA9"/>
    <w:rsid w:val="00403519"/>
    <w:rsid w:val="004054DE"/>
    <w:rsid w:val="00405AA8"/>
    <w:rsid w:val="0040675D"/>
    <w:rsid w:val="00407749"/>
    <w:rsid w:val="00407C3C"/>
    <w:rsid w:val="00410616"/>
    <w:rsid w:val="00410794"/>
    <w:rsid w:val="004135A7"/>
    <w:rsid w:val="004139D6"/>
    <w:rsid w:val="00413CAC"/>
    <w:rsid w:val="00415348"/>
    <w:rsid w:val="00421A42"/>
    <w:rsid w:val="004228F4"/>
    <w:rsid w:val="00422FF4"/>
    <w:rsid w:val="004238F0"/>
    <w:rsid w:val="00423E27"/>
    <w:rsid w:val="00424593"/>
    <w:rsid w:val="00425466"/>
    <w:rsid w:val="00425CDA"/>
    <w:rsid w:val="004260FD"/>
    <w:rsid w:val="0042720F"/>
    <w:rsid w:val="0042785A"/>
    <w:rsid w:val="004318A2"/>
    <w:rsid w:val="0043252F"/>
    <w:rsid w:val="00432923"/>
    <w:rsid w:val="00433E4D"/>
    <w:rsid w:val="00441776"/>
    <w:rsid w:val="00442B5A"/>
    <w:rsid w:val="00444D4D"/>
    <w:rsid w:val="00445705"/>
    <w:rsid w:val="00446C36"/>
    <w:rsid w:val="00446C84"/>
    <w:rsid w:val="00451DE6"/>
    <w:rsid w:val="00456B2E"/>
    <w:rsid w:val="00457BDE"/>
    <w:rsid w:val="004601AC"/>
    <w:rsid w:val="00462E16"/>
    <w:rsid w:val="00464547"/>
    <w:rsid w:val="00465279"/>
    <w:rsid w:val="00466F35"/>
    <w:rsid w:val="00470421"/>
    <w:rsid w:val="00471FB8"/>
    <w:rsid w:val="0047602A"/>
    <w:rsid w:val="004806CF"/>
    <w:rsid w:val="00482396"/>
    <w:rsid w:val="004826AC"/>
    <w:rsid w:val="00485C46"/>
    <w:rsid w:val="004876DC"/>
    <w:rsid w:val="00494ADD"/>
    <w:rsid w:val="004A1213"/>
    <w:rsid w:val="004A6FE6"/>
    <w:rsid w:val="004A7AEE"/>
    <w:rsid w:val="004A7EBC"/>
    <w:rsid w:val="004A7FE7"/>
    <w:rsid w:val="004B0B12"/>
    <w:rsid w:val="004B4924"/>
    <w:rsid w:val="004B71B2"/>
    <w:rsid w:val="004B7AE1"/>
    <w:rsid w:val="004C006D"/>
    <w:rsid w:val="004C3788"/>
    <w:rsid w:val="004C40B8"/>
    <w:rsid w:val="004C5585"/>
    <w:rsid w:val="004D0FBD"/>
    <w:rsid w:val="004D0FFC"/>
    <w:rsid w:val="004D1CD5"/>
    <w:rsid w:val="004D3083"/>
    <w:rsid w:val="004D48CA"/>
    <w:rsid w:val="004D51FF"/>
    <w:rsid w:val="004D5C3B"/>
    <w:rsid w:val="004E1913"/>
    <w:rsid w:val="004E4B94"/>
    <w:rsid w:val="004F0DA4"/>
    <w:rsid w:val="004F16DD"/>
    <w:rsid w:val="004F1F13"/>
    <w:rsid w:val="004F22DB"/>
    <w:rsid w:val="004F2340"/>
    <w:rsid w:val="004F35EC"/>
    <w:rsid w:val="004F582A"/>
    <w:rsid w:val="0050136E"/>
    <w:rsid w:val="005018B5"/>
    <w:rsid w:val="0050248D"/>
    <w:rsid w:val="005069AB"/>
    <w:rsid w:val="00512654"/>
    <w:rsid w:val="0051342F"/>
    <w:rsid w:val="00513A7B"/>
    <w:rsid w:val="00513FE0"/>
    <w:rsid w:val="00515706"/>
    <w:rsid w:val="00517DF3"/>
    <w:rsid w:val="005213A4"/>
    <w:rsid w:val="00523314"/>
    <w:rsid w:val="00530027"/>
    <w:rsid w:val="00531D35"/>
    <w:rsid w:val="0053204B"/>
    <w:rsid w:val="00532A61"/>
    <w:rsid w:val="00534857"/>
    <w:rsid w:val="00534B91"/>
    <w:rsid w:val="00535F93"/>
    <w:rsid w:val="0053695E"/>
    <w:rsid w:val="0053699C"/>
    <w:rsid w:val="00544266"/>
    <w:rsid w:val="0054491E"/>
    <w:rsid w:val="00544C51"/>
    <w:rsid w:val="0054614F"/>
    <w:rsid w:val="00546DEA"/>
    <w:rsid w:val="005506BC"/>
    <w:rsid w:val="00551AA0"/>
    <w:rsid w:val="00551F26"/>
    <w:rsid w:val="005554D4"/>
    <w:rsid w:val="00556B0F"/>
    <w:rsid w:val="005623D4"/>
    <w:rsid w:val="00562FDC"/>
    <w:rsid w:val="00563B6A"/>
    <w:rsid w:val="00564E5A"/>
    <w:rsid w:val="00565A90"/>
    <w:rsid w:val="005668D7"/>
    <w:rsid w:val="00572968"/>
    <w:rsid w:val="00572F5C"/>
    <w:rsid w:val="00573690"/>
    <w:rsid w:val="00573EEE"/>
    <w:rsid w:val="0057477A"/>
    <w:rsid w:val="00574832"/>
    <w:rsid w:val="005759F3"/>
    <w:rsid w:val="005800FC"/>
    <w:rsid w:val="00581003"/>
    <w:rsid w:val="0058137E"/>
    <w:rsid w:val="00581F7F"/>
    <w:rsid w:val="00582681"/>
    <w:rsid w:val="005838CF"/>
    <w:rsid w:val="00583F67"/>
    <w:rsid w:val="00583F8A"/>
    <w:rsid w:val="00585190"/>
    <w:rsid w:val="00585273"/>
    <w:rsid w:val="0058554D"/>
    <w:rsid w:val="00585E99"/>
    <w:rsid w:val="00586942"/>
    <w:rsid w:val="00587CA3"/>
    <w:rsid w:val="00587EFD"/>
    <w:rsid w:val="00587FF3"/>
    <w:rsid w:val="00591B89"/>
    <w:rsid w:val="00592E06"/>
    <w:rsid w:val="005941FA"/>
    <w:rsid w:val="00594834"/>
    <w:rsid w:val="00594CD1"/>
    <w:rsid w:val="005A067E"/>
    <w:rsid w:val="005A2226"/>
    <w:rsid w:val="005A3879"/>
    <w:rsid w:val="005A4029"/>
    <w:rsid w:val="005A630D"/>
    <w:rsid w:val="005A6382"/>
    <w:rsid w:val="005B1E06"/>
    <w:rsid w:val="005B2B99"/>
    <w:rsid w:val="005B305F"/>
    <w:rsid w:val="005B4DCD"/>
    <w:rsid w:val="005B5CD8"/>
    <w:rsid w:val="005C1D35"/>
    <w:rsid w:val="005C3A45"/>
    <w:rsid w:val="005C53E7"/>
    <w:rsid w:val="005C589E"/>
    <w:rsid w:val="005D10F6"/>
    <w:rsid w:val="005D14AB"/>
    <w:rsid w:val="005D25C5"/>
    <w:rsid w:val="005D3315"/>
    <w:rsid w:val="005D3B29"/>
    <w:rsid w:val="005D6E3B"/>
    <w:rsid w:val="005D7EBA"/>
    <w:rsid w:val="005E020C"/>
    <w:rsid w:val="005E03A3"/>
    <w:rsid w:val="005E06C5"/>
    <w:rsid w:val="005E11EE"/>
    <w:rsid w:val="005E1F68"/>
    <w:rsid w:val="005E4C26"/>
    <w:rsid w:val="005E4DF7"/>
    <w:rsid w:val="005E4E4D"/>
    <w:rsid w:val="005E6B26"/>
    <w:rsid w:val="005F14EA"/>
    <w:rsid w:val="005F2DD0"/>
    <w:rsid w:val="005F48F0"/>
    <w:rsid w:val="005F63E7"/>
    <w:rsid w:val="005F64E3"/>
    <w:rsid w:val="0060041F"/>
    <w:rsid w:val="00602F68"/>
    <w:rsid w:val="0060504A"/>
    <w:rsid w:val="00606E99"/>
    <w:rsid w:val="00607952"/>
    <w:rsid w:val="0061323E"/>
    <w:rsid w:val="00613A96"/>
    <w:rsid w:val="00615964"/>
    <w:rsid w:val="00615A4B"/>
    <w:rsid w:val="00615E68"/>
    <w:rsid w:val="00617232"/>
    <w:rsid w:val="00620FF4"/>
    <w:rsid w:val="00623E23"/>
    <w:rsid w:val="006247D4"/>
    <w:rsid w:val="0062658A"/>
    <w:rsid w:val="006274FD"/>
    <w:rsid w:val="00627C1F"/>
    <w:rsid w:val="00633D6B"/>
    <w:rsid w:val="006377FC"/>
    <w:rsid w:val="006400DC"/>
    <w:rsid w:val="006410C6"/>
    <w:rsid w:val="00641ECA"/>
    <w:rsid w:val="00641FC5"/>
    <w:rsid w:val="00644B08"/>
    <w:rsid w:val="00644BFE"/>
    <w:rsid w:val="00651794"/>
    <w:rsid w:val="00654486"/>
    <w:rsid w:val="00654E2D"/>
    <w:rsid w:val="00656307"/>
    <w:rsid w:val="00661745"/>
    <w:rsid w:val="0066282B"/>
    <w:rsid w:val="00663C6A"/>
    <w:rsid w:val="0066596D"/>
    <w:rsid w:val="00666BB3"/>
    <w:rsid w:val="006676CE"/>
    <w:rsid w:val="006732A9"/>
    <w:rsid w:val="006738F2"/>
    <w:rsid w:val="006745EC"/>
    <w:rsid w:val="006751F1"/>
    <w:rsid w:val="0067526A"/>
    <w:rsid w:val="00676AE5"/>
    <w:rsid w:val="006809B9"/>
    <w:rsid w:val="006817FF"/>
    <w:rsid w:val="00681BAC"/>
    <w:rsid w:val="00682FE9"/>
    <w:rsid w:val="0068325C"/>
    <w:rsid w:val="006838D1"/>
    <w:rsid w:val="006848E8"/>
    <w:rsid w:val="006851F3"/>
    <w:rsid w:val="00687EA5"/>
    <w:rsid w:val="0069384A"/>
    <w:rsid w:val="00696867"/>
    <w:rsid w:val="00697320"/>
    <w:rsid w:val="006A0D11"/>
    <w:rsid w:val="006A1420"/>
    <w:rsid w:val="006A209E"/>
    <w:rsid w:val="006A22AC"/>
    <w:rsid w:val="006A538C"/>
    <w:rsid w:val="006A5856"/>
    <w:rsid w:val="006A595E"/>
    <w:rsid w:val="006A5B98"/>
    <w:rsid w:val="006A6EAB"/>
    <w:rsid w:val="006A75B9"/>
    <w:rsid w:val="006B2646"/>
    <w:rsid w:val="006B3483"/>
    <w:rsid w:val="006B46EB"/>
    <w:rsid w:val="006B4920"/>
    <w:rsid w:val="006C0A10"/>
    <w:rsid w:val="006C1549"/>
    <w:rsid w:val="006C3BB8"/>
    <w:rsid w:val="006C645F"/>
    <w:rsid w:val="006C7ACE"/>
    <w:rsid w:val="006C7BE9"/>
    <w:rsid w:val="006D4416"/>
    <w:rsid w:val="006D608A"/>
    <w:rsid w:val="006D7FAF"/>
    <w:rsid w:val="006E074A"/>
    <w:rsid w:val="006E271D"/>
    <w:rsid w:val="006E2F9C"/>
    <w:rsid w:val="006E41BB"/>
    <w:rsid w:val="006E5512"/>
    <w:rsid w:val="006E57D0"/>
    <w:rsid w:val="006E6488"/>
    <w:rsid w:val="006E77EE"/>
    <w:rsid w:val="006E7A78"/>
    <w:rsid w:val="006E7C58"/>
    <w:rsid w:val="006F2FFC"/>
    <w:rsid w:val="006F43D1"/>
    <w:rsid w:val="006F60BC"/>
    <w:rsid w:val="0070053B"/>
    <w:rsid w:val="00702C55"/>
    <w:rsid w:val="00704526"/>
    <w:rsid w:val="00704D22"/>
    <w:rsid w:val="00706418"/>
    <w:rsid w:val="00710621"/>
    <w:rsid w:val="00710D84"/>
    <w:rsid w:val="00712983"/>
    <w:rsid w:val="00713DE2"/>
    <w:rsid w:val="007168CA"/>
    <w:rsid w:val="007173BF"/>
    <w:rsid w:val="007217C2"/>
    <w:rsid w:val="00722D74"/>
    <w:rsid w:val="00723DCC"/>
    <w:rsid w:val="00725F53"/>
    <w:rsid w:val="007260D3"/>
    <w:rsid w:val="00727217"/>
    <w:rsid w:val="00731B94"/>
    <w:rsid w:val="0073230D"/>
    <w:rsid w:val="0073349B"/>
    <w:rsid w:val="00733AF7"/>
    <w:rsid w:val="00734E1D"/>
    <w:rsid w:val="007358C7"/>
    <w:rsid w:val="007365B4"/>
    <w:rsid w:val="0073776B"/>
    <w:rsid w:val="0073795F"/>
    <w:rsid w:val="00737EB9"/>
    <w:rsid w:val="00743811"/>
    <w:rsid w:val="00745A98"/>
    <w:rsid w:val="0074680E"/>
    <w:rsid w:val="00747DE5"/>
    <w:rsid w:val="00750D8E"/>
    <w:rsid w:val="007527A0"/>
    <w:rsid w:val="0075489B"/>
    <w:rsid w:val="007559DC"/>
    <w:rsid w:val="00764026"/>
    <w:rsid w:val="00765C1C"/>
    <w:rsid w:val="0076746C"/>
    <w:rsid w:val="007706D1"/>
    <w:rsid w:val="0077165D"/>
    <w:rsid w:val="00772618"/>
    <w:rsid w:val="00775988"/>
    <w:rsid w:val="00782E47"/>
    <w:rsid w:val="0078331D"/>
    <w:rsid w:val="0078431E"/>
    <w:rsid w:val="00786BF0"/>
    <w:rsid w:val="007947C1"/>
    <w:rsid w:val="00795F01"/>
    <w:rsid w:val="007961C9"/>
    <w:rsid w:val="00797738"/>
    <w:rsid w:val="007A078D"/>
    <w:rsid w:val="007A1E54"/>
    <w:rsid w:val="007A71AA"/>
    <w:rsid w:val="007B028D"/>
    <w:rsid w:val="007B0DA8"/>
    <w:rsid w:val="007B2512"/>
    <w:rsid w:val="007B2F0B"/>
    <w:rsid w:val="007B4134"/>
    <w:rsid w:val="007B6B90"/>
    <w:rsid w:val="007B7311"/>
    <w:rsid w:val="007B7C62"/>
    <w:rsid w:val="007C0595"/>
    <w:rsid w:val="007C142C"/>
    <w:rsid w:val="007C1B8C"/>
    <w:rsid w:val="007C1C70"/>
    <w:rsid w:val="007C2664"/>
    <w:rsid w:val="007C3FFD"/>
    <w:rsid w:val="007C5457"/>
    <w:rsid w:val="007D13AA"/>
    <w:rsid w:val="007D254E"/>
    <w:rsid w:val="007D2E56"/>
    <w:rsid w:val="007D7193"/>
    <w:rsid w:val="007E4486"/>
    <w:rsid w:val="007E5E49"/>
    <w:rsid w:val="007E6A4B"/>
    <w:rsid w:val="007E6A8E"/>
    <w:rsid w:val="007F2208"/>
    <w:rsid w:val="007F2502"/>
    <w:rsid w:val="00800403"/>
    <w:rsid w:val="008026AC"/>
    <w:rsid w:val="00805A32"/>
    <w:rsid w:val="0081404F"/>
    <w:rsid w:val="0081405C"/>
    <w:rsid w:val="00814AE6"/>
    <w:rsid w:val="00816954"/>
    <w:rsid w:val="008171B3"/>
    <w:rsid w:val="0081730B"/>
    <w:rsid w:val="00817618"/>
    <w:rsid w:val="00817B60"/>
    <w:rsid w:val="00820D23"/>
    <w:rsid w:val="00821922"/>
    <w:rsid w:val="008228EB"/>
    <w:rsid w:val="00826D05"/>
    <w:rsid w:val="00830F29"/>
    <w:rsid w:val="008325E7"/>
    <w:rsid w:val="00834F7C"/>
    <w:rsid w:val="0084340C"/>
    <w:rsid w:val="00844CEF"/>
    <w:rsid w:val="0084511A"/>
    <w:rsid w:val="00845C7E"/>
    <w:rsid w:val="0084645E"/>
    <w:rsid w:val="008465BB"/>
    <w:rsid w:val="00846C4F"/>
    <w:rsid w:val="00846F69"/>
    <w:rsid w:val="008475E8"/>
    <w:rsid w:val="00847C12"/>
    <w:rsid w:val="008503D8"/>
    <w:rsid w:val="008523AE"/>
    <w:rsid w:val="00856D4F"/>
    <w:rsid w:val="00857D27"/>
    <w:rsid w:val="008617DC"/>
    <w:rsid w:val="00861C32"/>
    <w:rsid w:val="008635D5"/>
    <w:rsid w:val="00863AE7"/>
    <w:rsid w:val="008647EE"/>
    <w:rsid w:val="00872E4E"/>
    <w:rsid w:val="00875DE8"/>
    <w:rsid w:val="00877053"/>
    <w:rsid w:val="00877146"/>
    <w:rsid w:val="008800CA"/>
    <w:rsid w:val="0088056D"/>
    <w:rsid w:val="00881A9C"/>
    <w:rsid w:val="008847CB"/>
    <w:rsid w:val="00884F16"/>
    <w:rsid w:val="00890C09"/>
    <w:rsid w:val="00890FA0"/>
    <w:rsid w:val="008919A0"/>
    <w:rsid w:val="00891A5F"/>
    <w:rsid w:val="00892A0C"/>
    <w:rsid w:val="00892AE1"/>
    <w:rsid w:val="00893F86"/>
    <w:rsid w:val="00895042"/>
    <w:rsid w:val="00896EB9"/>
    <w:rsid w:val="00897344"/>
    <w:rsid w:val="008A05D9"/>
    <w:rsid w:val="008A0EC7"/>
    <w:rsid w:val="008A1FF9"/>
    <w:rsid w:val="008A2B25"/>
    <w:rsid w:val="008A2BB3"/>
    <w:rsid w:val="008B0F61"/>
    <w:rsid w:val="008B31B8"/>
    <w:rsid w:val="008B3755"/>
    <w:rsid w:val="008B6E14"/>
    <w:rsid w:val="008B7C6C"/>
    <w:rsid w:val="008C1C17"/>
    <w:rsid w:val="008C321F"/>
    <w:rsid w:val="008C3CDD"/>
    <w:rsid w:val="008C517D"/>
    <w:rsid w:val="008C6269"/>
    <w:rsid w:val="008C6914"/>
    <w:rsid w:val="008D09D2"/>
    <w:rsid w:val="008D1C98"/>
    <w:rsid w:val="008D3265"/>
    <w:rsid w:val="008D4208"/>
    <w:rsid w:val="008D5C31"/>
    <w:rsid w:val="008D5CD8"/>
    <w:rsid w:val="008D66D2"/>
    <w:rsid w:val="008D7128"/>
    <w:rsid w:val="008E3CD4"/>
    <w:rsid w:val="008E4BA4"/>
    <w:rsid w:val="008E4F9C"/>
    <w:rsid w:val="008E5426"/>
    <w:rsid w:val="008E6477"/>
    <w:rsid w:val="008E6517"/>
    <w:rsid w:val="008E6DBC"/>
    <w:rsid w:val="008F3F3C"/>
    <w:rsid w:val="008F4022"/>
    <w:rsid w:val="008F4D65"/>
    <w:rsid w:val="008F51A4"/>
    <w:rsid w:val="009018C6"/>
    <w:rsid w:val="00901D70"/>
    <w:rsid w:val="00902DAE"/>
    <w:rsid w:val="009036DB"/>
    <w:rsid w:val="009068A3"/>
    <w:rsid w:val="00906BBE"/>
    <w:rsid w:val="009071DD"/>
    <w:rsid w:val="009133C0"/>
    <w:rsid w:val="00913FBB"/>
    <w:rsid w:val="00914D4C"/>
    <w:rsid w:val="00915BCA"/>
    <w:rsid w:val="0092071A"/>
    <w:rsid w:val="00922F2A"/>
    <w:rsid w:val="00923F12"/>
    <w:rsid w:val="00924D13"/>
    <w:rsid w:val="00927EE0"/>
    <w:rsid w:val="0093128B"/>
    <w:rsid w:val="0093138B"/>
    <w:rsid w:val="00931712"/>
    <w:rsid w:val="009318E4"/>
    <w:rsid w:val="00933434"/>
    <w:rsid w:val="00935500"/>
    <w:rsid w:val="0093621B"/>
    <w:rsid w:val="00936CA3"/>
    <w:rsid w:val="00937D33"/>
    <w:rsid w:val="009443D3"/>
    <w:rsid w:val="00947979"/>
    <w:rsid w:val="00951374"/>
    <w:rsid w:val="009515D5"/>
    <w:rsid w:val="00951B9F"/>
    <w:rsid w:val="00951D8A"/>
    <w:rsid w:val="00953612"/>
    <w:rsid w:val="00953767"/>
    <w:rsid w:val="00954628"/>
    <w:rsid w:val="00954F53"/>
    <w:rsid w:val="00955FF8"/>
    <w:rsid w:val="009561CF"/>
    <w:rsid w:val="009576AA"/>
    <w:rsid w:val="009609AB"/>
    <w:rsid w:val="009609B9"/>
    <w:rsid w:val="00960DC5"/>
    <w:rsid w:val="0096105F"/>
    <w:rsid w:val="00964359"/>
    <w:rsid w:val="00964C78"/>
    <w:rsid w:val="00964DE0"/>
    <w:rsid w:val="00965875"/>
    <w:rsid w:val="00966E1F"/>
    <w:rsid w:val="00972514"/>
    <w:rsid w:val="00972F91"/>
    <w:rsid w:val="009734F9"/>
    <w:rsid w:val="0097400C"/>
    <w:rsid w:val="009746C1"/>
    <w:rsid w:val="00974CC9"/>
    <w:rsid w:val="009770E4"/>
    <w:rsid w:val="0098098F"/>
    <w:rsid w:val="00981B8B"/>
    <w:rsid w:val="00984C7D"/>
    <w:rsid w:val="00985602"/>
    <w:rsid w:val="00985AC9"/>
    <w:rsid w:val="00986CE8"/>
    <w:rsid w:val="00986E5E"/>
    <w:rsid w:val="00990773"/>
    <w:rsid w:val="0099208D"/>
    <w:rsid w:val="00992CAE"/>
    <w:rsid w:val="00993C6D"/>
    <w:rsid w:val="009967E2"/>
    <w:rsid w:val="009A0383"/>
    <w:rsid w:val="009A16E6"/>
    <w:rsid w:val="009A222A"/>
    <w:rsid w:val="009A5E8C"/>
    <w:rsid w:val="009A7377"/>
    <w:rsid w:val="009B05B7"/>
    <w:rsid w:val="009B1D20"/>
    <w:rsid w:val="009B2ADE"/>
    <w:rsid w:val="009B5D56"/>
    <w:rsid w:val="009B67BB"/>
    <w:rsid w:val="009B6DBA"/>
    <w:rsid w:val="009B7815"/>
    <w:rsid w:val="009C2864"/>
    <w:rsid w:val="009C4109"/>
    <w:rsid w:val="009C4DD9"/>
    <w:rsid w:val="009C66FE"/>
    <w:rsid w:val="009C6E04"/>
    <w:rsid w:val="009C6EEA"/>
    <w:rsid w:val="009C780F"/>
    <w:rsid w:val="009D4B15"/>
    <w:rsid w:val="009D5D25"/>
    <w:rsid w:val="009E19F7"/>
    <w:rsid w:val="009E2137"/>
    <w:rsid w:val="009E236C"/>
    <w:rsid w:val="009E4C80"/>
    <w:rsid w:val="009E4DAD"/>
    <w:rsid w:val="009E543F"/>
    <w:rsid w:val="009F021C"/>
    <w:rsid w:val="009F4BF1"/>
    <w:rsid w:val="009F5FEB"/>
    <w:rsid w:val="009F6FE7"/>
    <w:rsid w:val="009F7455"/>
    <w:rsid w:val="00A01206"/>
    <w:rsid w:val="00A0777E"/>
    <w:rsid w:val="00A1237B"/>
    <w:rsid w:val="00A12C88"/>
    <w:rsid w:val="00A13EBF"/>
    <w:rsid w:val="00A15E4E"/>
    <w:rsid w:val="00A16394"/>
    <w:rsid w:val="00A169EC"/>
    <w:rsid w:val="00A16B18"/>
    <w:rsid w:val="00A170F3"/>
    <w:rsid w:val="00A2069F"/>
    <w:rsid w:val="00A22397"/>
    <w:rsid w:val="00A2269A"/>
    <w:rsid w:val="00A27369"/>
    <w:rsid w:val="00A275E3"/>
    <w:rsid w:val="00A308B6"/>
    <w:rsid w:val="00A30C64"/>
    <w:rsid w:val="00A355CA"/>
    <w:rsid w:val="00A35864"/>
    <w:rsid w:val="00A403E9"/>
    <w:rsid w:val="00A41161"/>
    <w:rsid w:val="00A43CA7"/>
    <w:rsid w:val="00A44515"/>
    <w:rsid w:val="00A44569"/>
    <w:rsid w:val="00A446F7"/>
    <w:rsid w:val="00A47F4B"/>
    <w:rsid w:val="00A50DFE"/>
    <w:rsid w:val="00A513C8"/>
    <w:rsid w:val="00A56EB9"/>
    <w:rsid w:val="00A56FD2"/>
    <w:rsid w:val="00A60119"/>
    <w:rsid w:val="00A61A08"/>
    <w:rsid w:val="00A63223"/>
    <w:rsid w:val="00A633A5"/>
    <w:rsid w:val="00A736E4"/>
    <w:rsid w:val="00A77030"/>
    <w:rsid w:val="00A804D2"/>
    <w:rsid w:val="00A80632"/>
    <w:rsid w:val="00A8115C"/>
    <w:rsid w:val="00A8177F"/>
    <w:rsid w:val="00A829E6"/>
    <w:rsid w:val="00A83CFA"/>
    <w:rsid w:val="00A84479"/>
    <w:rsid w:val="00A84DBF"/>
    <w:rsid w:val="00A928DF"/>
    <w:rsid w:val="00A94845"/>
    <w:rsid w:val="00A970F8"/>
    <w:rsid w:val="00AA0A7C"/>
    <w:rsid w:val="00AA3096"/>
    <w:rsid w:val="00AA5C2A"/>
    <w:rsid w:val="00AA5E52"/>
    <w:rsid w:val="00AA6306"/>
    <w:rsid w:val="00AA6F71"/>
    <w:rsid w:val="00AA7908"/>
    <w:rsid w:val="00AA7D47"/>
    <w:rsid w:val="00AB56B0"/>
    <w:rsid w:val="00AB68A8"/>
    <w:rsid w:val="00AB7147"/>
    <w:rsid w:val="00AC13BB"/>
    <w:rsid w:val="00AC319D"/>
    <w:rsid w:val="00AC49D6"/>
    <w:rsid w:val="00AC4BD7"/>
    <w:rsid w:val="00AD0344"/>
    <w:rsid w:val="00AD218E"/>
    <w:rsid w:val="00AD278C"/>
    <w:rsid w:val="00AD346A"/>
    <w:rsid w:val="00AD3FE6"/>
    <w:rsid w:val="00AD4729"/>
    <w:rsid w:val="00AD4AC7"/>
    <w:rsid w:val="00AE178A"/>
    <w:rsid w:val="00AE1D2F"/>
    <w:rsid w:val="00AE2B63"/>
    <w:rsid w:val="00AE41A4"/>
    <w:rsid w:val="00AE4AD3"/>
    <w:rsid w:val="00AE6E61"/>
    <w:rsid w:val="00AE7127"/>
    <w:rsid w:val="00AF2266"/>
    <w:rsid w:val="00AF23E0"/>
    <w:rsid w:val="00AF368B"/>
    <w:rsid w:val="00AF4DB9"/>
    <w:rsid w:val="00AF551C"/>
    <w:rsid w:val="00AF641A"/>
    <w:rsid w:val="00B00199"/>
    <w:rsid w:val="00B007D9"/>
    <w:rsid w:val="00B0117A"/>
    <w:rsid w:val="00B0547D"/>
    <w:rsid w:val="00B071C0"/>
    <w:rsid w:val="00B07F65"/>
    <w:rsid w:val="00B11F70"/>
    <w:rsid w:val="00B16E9C"/>
    <w:rsid w:val="00B17085"/>
    <w:rsid w:val="00B171C9"/>
    <w:rsid w:val="00B174D9"/>
    <w:rsid w:val="00B20342"/>
    <w:rsid w:val="00B203BF"/>
    <w:rsid w:val="00B22CE5"/>
    <w:rsid w:val="00B23C26"/>
    <w:rsid w:val="00B252AF"/>
    <w:rsid w:val="00B2548B"/>
    <w:rsid w:val="00B2626B"/>
    <w:rsid w:val="00B26DF0"/>
    <w:rsid w:val="00B302FF"/>
    <w:rsid w:val="00B32B6E"/>
    <w:rsid w:val="00B32E51"/>
    <w:rsid w:val="00B3346A"/>
    <w:rsid w:val="00B3356E"/>
    <w:rsid w:val="00B337FA"/>
    <w:rsid w:val="00B3462B"/>
    <w:rsid w:val="00B36DDD"/>
    <w:rsid w:val="00B37120"/>
    <w:rsid w:val="00B37228"/>
    <w:rsid w:val="00B40CC7"/>
    <w:rsid w:val="00B41DE4"/>
    <w:rsid w:val="00B428A4"/>
    <w:rsid w:val="00B43BEE"/>
    <w:rsid w:val="00B4583F"/>
    <w:rsid w:val="00B4686A"/>
    <w:rsid w:val="00B46B05"/>
    <w:rsid w:val="00B502BD"/>
    <w:rsid w:val="00B50E55"/>
    <w:rsid w:val="00B50EEA"/>
    <w:rsid w:val="00B521E6"/>
    <w:rsid w:val="00B52D66"/>
    <w:rsid w:val="00B53B42"/>
    <w:rsid w:val="00B55622"/>
    <w:rsid w:val="00B559CF"/>
    <w:rsid w:val="00B61BFC"/>
    <w:rsid w:val="00B61FCE"/>
    <w:rsid w:val="00B64428"/>
    <w:rsid w:val="00B64FC7"/>
    <w:rsid w:val="00B65A85"/>
    <w:rsid w:val="00B66DF5"/>
    <w:rsid w:val="00B67E34"/>
    <w:rsid w:val="00B701FF"/>
    <w:rsid w:val="00B70F0C"/>
    <w:rsid w:val="00B71584"/>
    <w:rsid w:val="00B717D8"/>
    <w:rsid w:val="00B719E8"/>
    <w:rsid w:val="00B72083"/>
    <w:rsid w:val="00B72DF0"/>
    <w:rsid w:val="00B75285"/>
    <w:rsid w:val="00B75337"/>
    <w:rsid w:val="00B80695"/>
    <w:rsid w:val="00B84480"/>
    <w:rsid w:val="00B85057"/>
    <w:rsid w:val="00B94321"/>
    <w:rsid w:val="00B95AE5"/>
    <w:rsid w:val="00B97E4B"/>
    <w:rsid w:val="00BA1B9C"/>
    <w:rsid w:val="00BA39DC"/>
    <w:rsid w:val="00BA631F"/>
    <w:rsid w:val="00BA65B7"/>
    <w:rsid w:val="00BA6DF4"/>
    <w:rsid w:val="00BB0076"/>
    <w:rsid w:val="00BB0424"/>
    <w:rsid w:val="00BB42A7"/>
    <w:rsid w:val="00BC0569"/>
    <w:rsid w:val="00BC16E7"/>
    <w:rsid w:val="00BC2BB7"/>
    <w:rsid w:val="00BC2D10"/>
    <w:rsid w:val="00BC5CC0"/>
    <w:rsid w:val="00BC6309"/>
    <w:rsid w:val="00BD0894"/>
    <w:rsid w:val="00BD14BF"/>
    <w:rsid w:val="00BD3D4B"/>
    <w:rsid w:val="00BD5B1A"/>
    <w:rsid w:val="00BD6F7A"/>
    <w:rsid w:val="00BD728F"/>
    <w:rsid w:val="00BD7774"/>
    <w:rsid w:val="00BE714B"/>
    <w:rsid w:val="00BF0011"/>
    <w:rsid w:val="00BF11ED"/>
    <w:rsid w:val="00BF31FD"/>
    <w:rsid w:val="00BF50A8"/>
    <w:rsid w:val="00BF6DE5"/>
    <w:rsid w:val="00C01D5F"/>
    <w:rsid w:val="00C02D41"/>
    <w:rsid w:val="00C04476"/>
    <w:rsid w:val="00C053EB"/>
    <w:rsid w:val="00C05D20"/>
    <w:rsid w:val="00C05EAC"/>
    <w:rsid w:val="00C06FB6"/>
    <w:rsid w:val="00C120E7"/>
    <w:rsid w:val="00C12323"/>
    <w:rsid w:val="00C12C9C"/>
    <w:rsid w:val="00C150FB"/>
    <w:rsid w:val="00C17606"/>
    <w:rsid w:val="00C17C50"/>
    <w:rsid w:val="00C233CC"/>
    <w:rsid w:val="00C25867"/>
    <w:rsid w:val="00C26264"/>
    <w:rsid w:val="00C27005"/>
    <w:rsid w:val="00C271C0"/>
    <w:rsid w:val="00C27828"/>
    <w:rsid w:val="00C30051"/>
    <w:rsid w:val="00C313A9"/>
    <w:rsid w:val="00C316FD"/>
    <w:rsid w:val="00C31E91"/>
    <w:rsid w:val="00C31EE1"/>
    <w:rsid w:val="00C32D23"/>
    <w:rsid w:val="00C4006E"/>
    <w:rsid w:val="00C406D3"/>
    <w:rsid w:val="00C41557"/>
    <w:rsid w:val="00C41C1D"/>
    <w:rsid w:val="00C42DA1"/>
    <w:rsid w:val="00C43686"/>
    <w:rsid w:val="00C442E3"/>
    <w:rsid w:val="00C44326"/>
    <w:rsid w:val="00C52F00"/>
    <w:rsid w:val="00C54889"/>
    <w:rsid w:val="00C54BEB"/>
    <w:rsid w:val="00C5698C"/>
    <w:rsid w:val="00C61137"/>
    <w:rsid w:val="00C621D0"/>
    <w:rsid w:val="00C64CBF"/>
    <w:rsid w:val="00C6540B"/>
    <w:rsid w:val="00C66572"/>
    <w:rsid w:val="00C6737E"/>
    <w:rsid w:val="00C70954"/>
    <w:rsid w:val="00C718D7"/>
    <w:rsid w:val="00C71C7B"/>
    <w:rsid w:val="00C72293"/>
    <w:rsid w:val="00C770AD"/>
    <w:rsid w:val="00C808E2"/>
    <w:rsid w:val="00C820E6"/>
    <w:rsid w:val="00C8435A"/>
    <w:rsid w:val="00C84413"/>
    <w:rsid w:val="00C8476B"/>
    <w:rsid w:val="00C866A1"/>
    <w:rsid w:val="00C86CCA"/>
    <w:rsid w:val="00C8788D"/>
    <w:rsid w:val="00C93CBB"/>
    <w:rsid w:val="00C961A3"/>
    <w:rsid w:val="00C96FA9"/>
    <w:rsid w:val="00C97F99"/>
    <w:rsid w:val="00CA161D"/>
    <w:rsid w:val="00CA2F99"/>
    <w:rsid w:val="00CA55FA"/>
    <w:rsid w:val="00CA6EDB"/>
    <w:rsid w:val="00CA7CFF"/>
    <w:rsid w:val="00CB3526"/>
    <w:rsid w:val="00CB7FA3"/>
    <w:rsid w:val="00CC0A2F"/>
    <w:rsid w:val="00CC1986"/>
    <w:rsid w:val="00CC6E13"/>
    <w:rsid w:val="00CC6E7C"/>
    <w:rsid w:val="00CC7574"/>
    <w:rsid w:val="00CD06AB"/>
    <w:rsid w:val="00CD1794"/>
    <w:rsid w:val="00CD2E87"/>
    <w:rsid w:val="00CD5553"/>
    <w:rsid w:val="00CD6A0E"/>
    <w:rsid w:val="00CE10FC"/>
    <w:rsid w:val="00CE245C"/>
    <w:rsid w:val="00CE27DE"/>
    <w:rsid w:val="00CE2D6B"/>
    <w:rsid w:val="00CE322D"/>
    <w:rsid w:val="00CE60C1"/>
    <w:rsid w:val="00CE6E5E"/>
    <w:rsid w:val="00CE708A"/>
    <w:rsid w:val="00CE7212"/>
    <w:rsid w:val="00CE7543"/>
    <w:rsid w:val="00CF06E9"/>
    <w:rsid w:val="00CF2023"/>
    <w:rsid w:val="00CF3753"/>
    <w:rsid w:val="00CF430C"/>
    <w:rsid w:val="00CF482C"/>
    <w:rsid w:val="00CF5D2B"/>
    <w:rsid w:val="00CF6B17"/>
    <w:rsid w:val="00CF6B53"/>
    <w:rsid w:val="00D01070"/>
    <w:rsid w:val="00D0150B"/>
    <w:rsid w:val="00D024B7"/>
    <w:rsid w:val="00D05582"/>
    <w:rsid w:val="00D0770C"/>
    <w:rsid w:val="00D100F6"/>
    <w:rsid w:val="00D120E5"/>
    <w:rsid w:val="00D13CD5"/>
    <w:rsid w:val="00D13F30"/>
    <w:rsid w:val="00D14A0B"/>
    <w:rsid w:val="00D20080"/>
    <w:rsid w:val="00D20999"/>
    <w:rsid w:val="00D21B86"/>
    <w:rsid w:val="00D23253"/>
    <w:rsid w:val="00D23507"/>
    <w:rsid w:val="00D24A39"/>
    <w:rsid w:val="00D2685C"/>
    <w:rsid w:val="00D2714D"/>
    <w:rsid w:val="00D27C18"/>
    <w:rsid w:val="00D3208A"/>
    <w:rsid w:val="00D32463"/>
    <w:rsid w:val="00D3296E"/>
    <w:rsid w:val="00D334E3"/>
    <w:rsid w:val="00D35740"/>
    <w:rsid w:val="00D35FC7"/>
    <w:rsid w:val="00D36099"/>
    <w:rsid w:val="00D40C26"/>
    <w:rsid w:val="00D40D6B"/>
    <w:rsid w:val="00D414CD"/>
    <w:rsid w:val="00D42DEF"/>
    <w:rsid w:val="00D434C3"/>
    <w:rsid w:val="00D439A7"/>
    <w:rsid w:val="00D449F2"/>
    <w:rsid w:val="00D46549"/>
    <w:rsid w:val="00D4654D"/>
    <w:rsid w:val="00D46F94"/>
    <w:rsid w:val="00D477C5"/>
    <w:rsid w:val="00D526C3"/>
    <w:rsid w:val="00D55C2A"/>
    <w:rsid w:val="00D56123"/>
    <w:rsid w:val="00D565A4"/>
    <w:rsid w:val="00D60361"/>
    <w:rsid w:val="00D618CA"/>
    <w:rsid w:val="00D62A59"/>
    <w:rsid w:val="00D654F7"/>
    <w:rsid w:val="00D65E4D"/>
    <w:rsid w:val="00D66939"/>
    <w:rsid w:val="00D6762D"/>
    <w:rsid w:val="00D70E66"/>
    <w:rsid w:val="00D72795"/>
    <w:rsid w:val="00D73140"/>
    <w:rsid w:val="00D73609"/>
    <w:rsid w:val="00D73917"/>
    <w:rsid w:val="00D73BF5"/>
    <w:rsid w:val="00D73CC8"/>
    <w:rsid w:val="00D7459B"/>
    <w:rsid w:val="00D75D21"/>
    <w:rsid w:val="00D77F35"/>
    <w:rsid w:val="00D80593"/>
    <w:rsid w:val="00D810BC"/>
    <w:rsid w:val="00D81271"/>
    <w:rsid w:val="00D81344"/>
    <w:rsid w:val="00D832B9"/>
    <w:rsid w:val="00D83BA7"/>
    <w:rsid w:val="00D8428C"/>
    <w:rsid w:val="00D862BF"/>
    <w:rsid w:val="00D90A4C"/>
    <w:rsid w:val="00D90EE6"/>
    <w:rsid w:val="00D91509"/>
    <w:rsid w:val="00D91963"/>
    <w:rsid w:val="00D941A8"/>
    <w:rsid w:val="00D9670C"/>
    <w:rsid w:val="00DA02FB"/>
    <w:rsid w:val="00DA096D"/>
    <w:rsid w:val="00DA234A"/>
    <w:rsid w:val="00DA2EBD"/>
    <w:rsid w:val="00DA358C"/>
    <w:rsid w:val="00DA5823"/>
    <w:rsid w:val="00DA588D"/>
    <w:rsid w:val="00DB097A"/>
    <w:rsid w:val="00DB0E31"/>
    <w:rsid w:val="00DB1048"/>
    <w:rsid w:val="00DB32BE"/>
    <w:rsid w:val="00DB4470"/>
    <w:rsid w:val="00DB6454"/>
    <w:rsid w:val="00DB64F0"/>
    <w:rsid w:val="00DB6DC0"/>
    <w:rsid w:val="00DB74CD"/>
    <w:rsid w:val="00DC02FF"/>
    <w:rsid w:val="00DC111C"/>
    <w:rsid w:val="00DC18F3"/>
    <w:rsid w:val="00DC3A35"/>
    <w:rsid w:val="00DC4652"/>
    <w:rsid w:val="00DC5ADD"/>
    <w:rsid w:val="00DC7237"/>
    <w:rsid w:val="00DD19FA"/>
    <w:rsid w:val="00DD1C31"/>
    <w:rsid w:val="00DD2400"/>
    <w:rsid w:val="00DD3AA6"/>
    <w:rsid w:val="00DD3E3B"/>
    <w:rsid w:val="00DD4116"/>
    <w:rsid w:val="00DD46D1"/>
    <w:rsid w:val="00DD49DC"/>
    <w:rsid w:val="00DD568A"/>
    <w:rsid w:val="00DD62B1"/>
    <w:rsid w:val="00DD64B1"/>
    <w:rsid w:val="00DE1E45"/>
    <w:rsid w:val="00DE2343"/>
    <w:rsid w:val="00DE2709"/>
    <w:rsid w:val="00DE5940"/>
    <w:rsid w:val="00DF023C"/>
    <w:rsid w:val="00DF0BC2"/>
    <w:rsid w:val="00DF0EE4"/>
    <w:rsid w:val="00DF12BD"/>
    <w:rsid w:val="00DF13D5"/>
    <w:rsid w:val="00DF1523"/>
    <w:rsid w:val="00DF187F"/>
    <w:rsid w:val="00DF1EBC"/>
    <w:rsid w:val="00DF2771"/>
    <w:rsid w:val="00E0634E"/>
    <w:rsid w:val="00E1284B"/>
    <w:rsid w:val="00E14125"/>
    <w:rsid w:val="00E162CA"/>
    <w:rsid w:val="00E20004"/>
    <w:rsid w:val="00E224C9"/>
    <w:rsid w:val="00E2291D"/>
    <w:rsid w:val="00E25B22"/>
    <w:rsid w:val="00E26605"/>
    <w:rsid w:val="00E26F52"/>
    <w:rsid w:val="00E27CF3"/>
    <w:rsid w:val="00E3060F"/>
    <w:rsid w:val="00E31A80"/>
    <w:rsid w:val="00E31EA0"/>
    <w:rsid w:val="00E32E81"/>
    <w:rsid w:val="00E34A23"/>
    <w:rsid w:val="00E36754"/>
    <w:rsid w:val="00E368BB"/>
    <w:rsid w:val="00E369F3"/>
    <w:rsid w:val="00E40A9C"/>
    <w:rsid w:val="00E42A7D"/>
    <w:rsid w:val="00E43113"/>
    <w:rsid w:val="00E4370A"/>
    <w:rsid w:val="00E43ADA"/>
    <w:rsid w:val="00E44DBB"/>
    <w:rsid w:val="00E46C4C"/>
    <w:rsid w:val="00E5101B"/>
    <w:rsid w:val="00E5490D"/>
    <w:rsid w:val="00E562EF"/>
    <w:rsid w:val="00E563AB"/>
    <w:rsid w:val="00E5714A"/>
    <w:rsid w:val="00E57F41"/>
    <w:rsid w:val="00E6395D"/>
    <w:rsid w:val="00E643F2"/>
    <w:rsid w:val="00E64D7A"/>
    <w:rsid w:val="00E712C7"/>
    <w:rsid w:val="00E721FD"/>
    <w:rsid w:val="00E72E9D"/>
    <w:rsid w:val="00E73298"/>
    <w:rsid w:val="00E7477F"/>
    <w:rsid w:val="00E75665"/>
    <w:rsid w:val="00E81F18"/>
    <w:rsid w:val="00E8263C"/>
    <w:rsid w:val="00E841B6"/>
    <w:rsid w:val="00E8491E"/>
    <w:rsid w:val="00E84EA1"/>
    <w:rsid w:val="00E86100"/>
    <w:rsid w:val="00E873E7"/>
    <w:rsid w:val="00E87B05"/>
    <w:rsid w:val="00E9019E"/>
    <w:rsid w:val="00E90243"/>
    <w:rsid w:val="00E90FA0"/>
    <w:rsid w:val="00E91809"/>
    <w:rsid w:val="00E91CD4"/>
    <w:rsid w:val="00E92E20"/>
    <w:rsid w:val="00E93610"/>
    <w:rsid w:val="00E93BD5"/>
    <w:rsid w:val="00E9474A"/>
    <w:rsid w:val="00E970D7"/>
    <w:rsid w:val="00EA4110"/>
    <w:rsid w:val="00EA4F0A"/>
    <w:rsid w:val="00EB0044"/>
    <w:rsid w:val="00EB0D1B"/>
    <w:rsid w:val="00EB2A0F"/>
    <w:rsid w:val="00EB2CDE"/>
    <w:rsid w:val="00EB385A"/>
    <w:rsid w:val="00EB3CEA"/>
    <w:rsid w:val="00EB3F5D"/>
    <w:rsid w:val="00EB555A"/>
    <w:rsid w:val="00EB6972"/>
    <w:rsid w:val="00EB78A1"/>
    <w:rsid w:val="00EC228B"/>
    <w:rsid w:val="00EC39BF"/>
    <w:rsid w:val="00EC3E49"/>
    <w:rsid w:val="00EC4DBF"/>
    <w:rsid w:val="00EC667D"/>
    <w:rsid w:val="00EC77C5"/>
    <w:rsid w:val="00ED0066"/>
    <w:rsid w:val="00ED2B3F"/>
    <w:rsid w:val="00ED3CDF"/>
    <w:rsid w:val="00ED4A8E"/>
    <w:rsid w:val="00ED511D"/>
    <w:rsid w:val="00ED5B36"/>
    <w:rsid w:val="00ED629D"/>
    <w:rsid w:val="00ED7510"/>
    <w:rsid w:val="00EE2BDA"/>
    <w:rsid w:val="00EE57F1"/>
    <w:rsid w:val="00EE6024"/>
    <w:rsid w:val="00EE6D9D"/>
    <w:rsid w:val="00EE7350"/>
    <w:rsid w:val="00EE7F2F"/>
    <w:rsid w:val="00EF4D68"/>
    <w:rsid w:val="00EF51F2"/>
    <w:rsid w:val="00EF6280"/>
    <w:rsid w:val="00EF782A"/>
    <w:rsid w:val="00F05172"/>
    <w:rsid w:val="00F05FC1"/>
    <w:rsid w:val="00F06FC4"/>
    <w:rsid w:val="00F07189"/>
    <w:rsid w:val="00F12377"/>
    <w:rsid w:val="00F131E8"/>
    <w:rsid w:val="00F14137"/>
    <w:rsid w:val="00F14C7F"/>
    <w:rsid w:val="00F17D23"/>
    <w:rsid w:val="00F17FB3"/>
    <w:rsid w:val="00F21856"/>
    <w:rsid w:val="00F22A24"/>
    <w:rsid w:val="00F24659"/>
    <w:rsid w:val="00F27D7C"/>
    <w:rsid w:val="00F305FA"/>
    <w:rsid w:val="00F3295B"/>
    <w:rsid w:val="00F3382E"/>
    <w:rsid w:val="00F36AF0"/>
    <w:rsid w:val="00F4106C"/>
    <w:rsid w:val="00F42CB6"/>
    <w:rsid w:val="00F43DFB"/>
    <w:rsid w:val="00F4651B"/>
    <w:rsid w:val="00F47BA2"/>
    <w:rsid w:val="00F5110C"/>
    <w:rsid w:val="00F528FA"/>
    <w:rsid w:val="00F53654"/>
    <w:rsid w:val="00F612D0"/>
    <w:rsid w:val="00F61527"/>
    <w:rsid w:val="00F649EC"/>
    <w:rsid w:val="00F64A68"/>
    <w:rsid w:val="00F656D7"/>
    <w:rsid w:val="00F658CA"/>
    <w:rsid w:val="00F667D3"/>
    <w:rsid w:val="00F66CB1"/>
    <w:rsid w:val="00F7087E"/>
    <w:rsid w:val="00F7162D"/>
    <w:rsid w:val="00F720C0"/>
    <w:rsid w:val="00F73073"/>
    <w:rsid w:val="00F75310"/>
    <w:rsid w:val="00F75396"/>
    <w:rsid w:val="00F75C2C"/>
    <w:rsid w:val="00F75D9F"/>
    <w:rsid w:val="00F75DE9"/>
    <w:rsid w:val="00F76076"/>
    <w:rsid w:val="00F77327"/>
    <w:rsid w:val="00F810B6"/>
    <w:rsid w:val="00F82A3D"/>
    <w:rsid w:val="00F82D1F"/>
    <w:rsid w:val="00F85DF0"/>
    <w:rsid w:val="00F8782F"/>
    <w:rsid w:val="00F90E8D"/>
    <w:rsid w:val="00F912A1"/>
    <w:rsid w:val="00F92695"/>
    <w:rsid w:val="00F93CE7"/>
    <w:rsid w:val="00F956A6"/>
    <w:rsid w:val="00FA01D2"/>
    <w:rsid w:val="00FA0289"/>
    <w:rsid w:val="00FA12BB"/>
    <w:rsid w:val="00FA152B"/>
    <w:rsid w:val="00FA43C5"/>
    <w:rsid w:val="00FA45D1"/>
    <w:rsid w:val="00FA5D79"/>
    <w:rsid w:val="00FA621B"/>
    <w:rsid w:val="00FA6B50"/>
    <w:rsid w:val="00FB0EEB"/>
    <w:rsid w:val="00FB2546"/>
    <w:rsid w:val="00FB3E59"/>
    <w:rsid w:val="00FB6643"/>
    <w:rsid w:val="00FC3768"/>
    <w:rsid w:val="00FC5356"/>
    <w:rsid w:val="00FC7582"/>
    <w:rsid w:val="00FD6D0F"/>
    <w:rsid w:val="00FD7427"/>
    <w:rsid w:val="00FE00FA"/>
    <w:rsid w:val="00FE2ECB"/>
    <w:rsid w:val="00FE6704"/>
    <w:rsid w:val="00FE74F0"/>
    <w:rsid w:val="00FE79B0"/>
    <w:rsid w:val="00FF2361"/>
    <w:rsid w:val="00FF4B7E"/>
    <w:rsid w:val="00FF4D8C"/>
    <w:rsid w:val="00FF4FC7"/>
    <w:rsid w:val="00FF5CA7"/>
    <w:rsid w:val="00FF6805"/>
    <w:rsid w:val="00FF6DEC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D3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uiPriority="9" w:qFormat="1"/>
    <w:lsdException w:name="toc 1" w:locked="0" w:uiPriority="39" w:qFormat="1"/>
    <w:lsdException w:name="toc 2" w:locked="0" w:uiPriority="39" w:qFormat="1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0"/>
    <w:lsdException w:name="toc 8" w:locked="0" w:uiPriority="0"/>
    <w:lsdException w:name="toc 9" w:locked="0" w:uiPriority="0"/>
    <w:lsdException w:name="Normal Indent" w:locked="0"/>
    <w:lsdException w:name="annotation text" w:locked="0" w:qFormat="1"/>
    <w:lsdException w:name="header" w:locked="0" w:uiPriority="0"/>
    <w:lsdException w:name="footer" w:locked="0"/>
    <w:lsdException w:name="caption" w:locked="0" w:uiPriority="35" w:qFormat="1"/>
    <w:lsdException w:name="envelope address" w:uiPriority="0"/>
    <w:lsdException w:name="annotation reference" w:locked="0"/>
    <w:lsdException w:name="line number" w:uiPriority="0"/>
    <w:lsdException w:name="page number" w:locked="0"/>
    <w:lsdException w:name="endnote text" w:uiPriority="0"/>
    <w:lsdException w:name="table of authorities" w:locked="0"/>
    <w:lsdException w:name="List" w:uiPriority="0"/>
    <w:lsdException w:name="List Bullet" w:locked="0" w:uiPriority="0" w:qFormat="1"/>
    <w:lsdException w:name="List Number" w:locked="0" w:qFormat="1"/>
    <w:lsdException w:name="List 2" w:locked="0"/>
    <w:lsdException w:name="List 3" w:uiPriority="0"/>
    <w:lsdException w:name="List 4" w:uiPriority="0"/>
    <w:lsdException w:name="List Bullet 2" w:locked="0" w:uiPriority="0" w:qFormat="1"/>
    <w:lsdException w:name="Title" w:locked="0" w:semiHidden="0" w:uiPriority="0" w:unhideWhenUsed="0" w:qFormat="1"/>
    <w:lsdException w:name="Default Paragraph Font" w:locked="0" w:uiPriority="1"/>
    <w:lsdException w:name="Body Text" w:locked="0" w:uiPriority="0"/>
    <w:lsdException w:name="Body Text Indent" w:locked="0"/>
    <w:lsdException w:name="List Continue" w:uiPriority="0"/>
    <w:lsdException w:name="List Continue 2" w:uiPriority="0"/>
    <w:lsdException w:name="Message Header" w:uiPriority="0"/>
    <w:lsdException w:name="Subtitle" w:locked="0" w:semiHidden="0" w:uiPriority="0" w:unhideWhenUsed="0" w:qFormat="1"/>
    <w:lsdException w:name="Salutation" w:uiPriority="0"/>
    <w:lsdException w:name="Body Text First Indent" w:uiPriority="0"/>
    <w:lsdException w:name="Body Text First Indent 2" w:uiPriority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uiPriority="0"/>
    <w:lsdException w:name="Plain Text" w:uiPriority="0"/>
    <w:lsdException w:name="HTML Top of Form" w:locked="0"/>
    <w:lsdException w:name="HTML Bottom of Form" w:locked="0"/>
    <w:lsdException w:name="Normal (Web)" w:locked="0"/>
    <w:lsdException w:name="HTML Acronym" w:uiPriority="0"/>
    <w:lsdException w:name="HTML Address" w:locked="0" w:uiPriority="0"/>
    <w:lsdException w:name="HTML Preformatted" w:locked="0"/>
    <w:lsdException w:name="HTML Typewriter" w:uiPriority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af6">
    <w:name w:val="Normal"/>
    <w:autoRedefine/>
    <w:qFormat/>
    <w:rsid w:val="00AE41A4"/>
    <w:pPr>
      <w:spacing w:before="20" w:after="120" w:line="360" w:lineRule="auto"/>
      <w:jc w:val="both"/>
    </w:pPr>
    <w:rPr>
      <w:rFonts w:ascii="Times New Roman" w:eastAsia="Times New Roman" w:hAnsi="Times New Roman"/>
      <w:sz w:val="24"/>
    </w:rPr>
  </w:style>
  <w:style w:type="paragraph" w:styleId="14">
    <w:name w:val="heading 1"/>
    <w:aliases w:val="H1,h1,app heading 1,ITT t1,II+,I,H11,H12,H13,H14,H15,H16,H17,H18,H111,H121,H131,H141,H151,H161,H171,H19,H112,H122,H132,H142,H152,H162,H172,H181,H1111,H1211,H1311,H1411,H1511,H1611,H1711,H110,H113,H123,H133,H143,H153,H163,H173,H114,g,Заголо"/>
    <w:basedOn w:val="phbase"/>
    <w:next w:val="phnormal"/>
    <w:link w:val="15"/>
    <w:qFormat/>
    <w:rsid w:val="00AE41A4"/>
    <w:pPr>
      <w:keepNext/>
      <w:keepLines/>
      <w:pageBreakBefore/>
      <w:numPr>
        <w:numId w:val="47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0">
    <w:name w:val="heading 2"/>
    <w:aliases w:val="H2,h2,2,Heading 2 Hidden,CHS,H2-Heading 2,l2,Header2,heading2,list2,A,A.B.C.,list 2,Heading2,Heading Indent No L2,UNDERRUBRIK 1-2,Fonctionnalité,Titre 21,t2.T2,Table2,ITT t2,H2-Heading 21,Header 21,l21,Header21,h21,221,heading21,22,li..."/>
    <w:basedOn w:val="phbase"/>
    <w:next w:val="phnormal"/>
    <w:link w:val="21"/>
    <w:qFormat/>
    <w:rsid w:val="00AE41A4"/>
    <w:pPr>
      <w:keepNext/>
      <w:keepLines/>
      <w:numPr>
        <w:ilvl w:val="1"/>
        <w:numId w:val="47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basedOn w:val="phbase"/>
    <w:next w:val="phnormal"/>
    <w:link w:val="30"/>
    <w:qFormat/>
    <w:rsid w:val="00AE41A4"/>
    <w:pPr>
      <w:keepNext/>
      <w:keepLines/>
      <w:numPr>
        <w:ilvl w:val="2"/>
        <w:numId w:val="47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aliases w:val="H4,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phnormal"/>
    <w:link w:val="40"/>
    <w:qFormat/>
    <w:rsid w:val="00AE41A4"/>
    <w:pPr>
      <w:numPr>
        <w:ilvl w:val="3"/>
      </w:numPr>
      <w:outlineLvl w:val="3"/>
    </w:pPr>
  </w:style>
  <w:style w:type="paragraph" w:styleId="5">
    <w:name w:val="heading 5"/>
    <w:aliases w:val="H5,_Подпункт,PIM 5,5,ITT t5,PA Pico Section,Gliederung5"/>
    <w:basedOn w:val="af6"/>
    <w:next w:val="af6"/>
    <w:link w:val="50"/>
    <w:uiPriority w:val="9"/>
    <w:unhideWhenUsed/>
    <w:qFormat/>
    <w:rsid w:val="00AE41A4"/>
    <w:pPr>
      <w:keepNext/>
      <w:numPr>
        <w:ilvl w:val="4"/>
        <w:numId w:val="47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H6,__Подпункт,PIM 6"/>
    <w:basedOn w:val="af6"/>
    <w:next w:val="af6"/>
    <w:link w:val="60"/>
    <w:uiPriority w:val="9"/>
    <w:unhideWhenUsed/>
    <w:qFormat/>
    <w:rsid w:val="00AE41A4"/>
    <w:pPr>
      <w:keepNext/>
      <w:keepLines/>
      <w:numPr>
        <w:ilvl w:val="5"/>
        <w:numId w:val="47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aliases w:val="PIM 7,H7"/>
    <w:basedOn w:val="af6"/>
    <w:next w:val="af6"/>
    <w:link w:val="70"/>
    <w:uiPriority w:val="9"/>
    <w:qFormat/>
    <w:locked/>
    <w:rsid w:val="00B0117A"/>
    <w:pPr>
      <w:keepLines/>
      <w:numPr>
        <w:ilvl w:val="6"/>
        <w:numId w:val="1"/>
      </w:numPr>
      <w:spacing w:before="200" w:line="240" w:lineRule="auto"/>
      <w:jc w:val="left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aliases w:val="H8"/>
    <w:basedOn w:val="af6"/>
    <w:next w:val="af6"/>
    <w:link w:val="80"/>
    <w:uiPriority w:val="9"/>
    <w:qFormat/>
    <w:locked/>
    <w:rsid w:val="00B0117A"/>
    <w:pPr>
      <w:keepLines/>
      <w:numPr>
        <w:ilvl w:val="7"/>
        <w:numId w:val="1"/>
      </w:numPr>
      <w:spacing w:before="200" w:line="240" w:lineRule="auto"/>
      <w:jc w:val="left"/>
      <w:outlineLvl w:val="7"/>
    </w:pPr>
    <w:rPr>
      <w:rFonts w:ascii="Cambria" w:hAnsi="Cambria"/>
      <w:color w:val="404040"/>
    </w:rPr>
  </w:style>
  <w:style w:type="paragraph" w:styleId="9">
    <w:name w:val="heading 9"/>
    <w:aliases w:val="H9,Заголовок 90"/>
    <w:basedOn w:val="af6"/>
    <w:next w:val="af6"/>
    <w:link w:val="90"/>
    <w:uiPriority w:val="9"/>
    <w:qFormat/>
    <w:locked/>
    <w:rsid w:val="00B0117A"/>
    <w:pPr>
      <w:keepLines/>
      <w:numPr>
        <w:ilvl w:val="8"/>
        <w:numId w:val="1"/>
      </w:numPr>
      <w:spacing w:before="200" w:line="240" w:lineRule="auto"/>
      <w:jc w:val="left"/>
      <w:outlineLvl w:val="8"/>
    </w:pPr>
    <w:rPr>
      <w:rFonts w:ascii="Cambria" w:hAnsi="Cambria"/>
      <w:i/>
      <w:iCs/>
      <w:color w:val="404040"/>
    </w:rPr>
  </w:style>
  <w:style w:type="character" w:default="1" w:styleId="af7">
    <w:name w:val="Default Paragraph Font"/>
    <w:uiPriority w:val="1"/>
    <w:semiHidden/>
    <w:unhideWhenUsed/>
    <w:rsid w:val="00AE41A4"/>
  </w:style>
  <w:style w:type="table" w:default="1" w:styleId="af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9">
    <w:name w:val="No List"/>
    <w:uiPriority w:val="99"/>
    <w:semiHidden/>
    <w:unhideWhenUsed/>
    <w:rsid w:val="00AE41A4"/>
  </w:style>
  <w:style w:type="character" w:customStyle="1" w:styleId="15">
    <w:name w:val="Заголовок 1 Знак"/>
    <w:aliases w:val="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,H122 Знак"/>
    <w:link w:val="14"/>
    <w:rsid w:val="00DC5ADD"/>
    <w:rPr>
      <w:rFonts w:ascii="Times New Roman" w:eastAsia="Times New Roman" w:hAnsi="Times New Roman"/>
      <w:b/>
      <w:sz w:val="28"/>
      <w:szCs w:val="28"/>
    </w:rPr>
  </w:style>
  <w:style w:type="character" w:customStyle="1" w:styleId="21">
    <w:name w:val="Заголовок 2 Знак"/>
    <w:aliases w:val="H2 Знак,h2 Знак,2 Знак,Heading 2 Hidden Знак,CHS Знак,H2-Heading 2 Знак,l2 Знак,Header2 Знак,heading2 Знак,list2 Знак,A Знак,A.B.C. Знак,list 2 Знак,Heading2 Знак,Heading Indent No L2 Знак,UNDERRUBRIK 1-2 Знак,Fonctionnalité Знак"/>
    <w:link w:val="20"/>
    <w:rsid w:val="00E2291D"/>
    <w:rPr>
      <w:rFonts w:ascii="Times New Roman" w:eastAsia="Times New Roman" w:hAnsi="Times New Roman"/>
      <w:b/>
      <w:sz w:val="24"/>
    </w:rPr>
  </w:style>
  <w:style w:type="character" w:customStyle="1" w:styleId="30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"/>
    <w:rsid w:val="00613A96"/>
    <w:rPr>
      <w:rFonts w:ascii="Times New Roman" w:eastAsia="Times New Roman" w:hAnsi="Times New Roman"/>
      <w:b/>
      <w:bCs/>
      <w:sz w:val="24"/>
    </w:rPr>
  </w:style>
  <w:style w:type="character" w:customStyle="1" w:styleId="40">
    <w:name w:val="Заголовок 4 Знак"/>
    <w:aliases w:val="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d2 Знак"/>
    <w:link w:val="4"/>
    <w:rsid w:val="00011729"/>
    <w:rPr>
      <w:rFonts w:ascii="Times New Roman" w:eastAsia="Times New Roman" w:hAnsi="Times New Roman"/>
      <w:b/>
      <w:bCs/>
      <w:sz w:val="24"/>
    </w:rPr>
  </w:style>
  <w:style w:type="character" w:customStyle="1" w:styleId="50">
    <w:name w:val="Заголовок 5 Знак"/>
    <w:aliases w:val="H5 Знак,_Подпункт Знак,PIM 5 Знак,5 Знак,ITT t5 Знак,PA Pico Section Знак,Gliederung5 Знак"/>
    <w:link w:val="5"/>
    <w:uiPriority w:val="9"/>
    <w:rsid w:val="00AE41A4"/>
    <w:rPr>
      <w:rFonts w:ascii="Times New Roman" w:eastAsia="Times New Roman" w:hAnsi="Times New Roman"/>
      <w:b/>
      <w:bCs/>
      <w:iCs/>
      <w:sz w:val="24"/>
      <w:szCs w:val="26"/>
    </w:rPr>
  </w:style>
  <w:style w:type="paragraph" w:customStyle="1" w:styleId="afa">
    <w:name w:val="Шапка таблицы"/>
    <w:basedOn w:val="af6"/>
    <w:locked/>
    <w:rsid w:val="002501DB"/>
    <w:pPr>
      <w:spacing w:before="60" w:after="60"/>
      <w:contextualSpacing/>
    </w:pPr>
    <w:rPr>
      <w:b/>
      <w:sz w:val="20"/>
    </w:rPr>
  </w:style>
  <w:style w:type="paragraph" w:customStyle="1" w:styleId="afb">
    <w:name w:val="Текст внутри таблицы"/>
    <w:basedOn w:val="af6"/>
    <w:link w:val="afc"/>
    <w:rsid w:val="00D55C2A"/>
    <w:pPr>
      <w:spacing w:before="60" w:after="60"/>
      <w:contextualSpacing/>
    </w:pPr>
    <w:rPr>
      <w:sz w:val="20"/>
    </w:rPr>
  </w:style>
  <w:style w:type="character" w:customStyle="1" w:styleId="afc">
    <w:name w:val="Текст внутри таблицы Знак"/>
    <w:link w:val="afb"/>
    <w:rsid w:val="00D55C2A"/>
    <w:rPr>
      <w:rFonts w:ascii="Times New Roman" w:eastAsia="MS Mincho" w:hAnsi="Times New Roman" w:cs="Times New Roman"/>
      <w:sz w:val="20"/>
      <w:szCs w:val="24"/>
      <w:lang w:eastAsia="ru-RU"/>
    </w:rPr>
  </w:style>
  <w:style w:type="paragraph" w:customStyle="1" w:styleId="afd">
    <w:name w:val="Название таблицы"/>
    <w:basedOn w:val="afe"/>
    <w:next w:val="af6"/>
    <w:qFormat/>
    <w:rsid w:val="00B521E6"/>
    <w:pPr>
      <w:jc w:val="left"/>
    </w:pPr>
  </w:style>
  <w:style w:type="paragraph" w:customStyle="1" w:styleId="aff">
    <w:name w:val="Важно!"/>
    <w:basedOn w:val="af6"/>
    <w:link w:val="aff0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color w:val="E02020"/>
      <w:sz w:val="16"/>
    </w:rPr>
  </w:style>
  <w:style w:type="character" w:customStyle="1" w:styleId="aff0">
    <w:name w:val="Важно! Знак"/>
    <w:link w:val="aff"/>
    <w:rsid w:val="002501DB"/>
    <w:rPr>
      <w:rFonts w:ascii="Tahoma" w:eastAsia="Calibri" w:hAnsi="Tahoma" w:cs="Times New Roman"/>
      <w:b/>
      <w:color w:val="E02020"/>
      <w:sz w:val="16"/>
      <w:szCs w:val="24"/>
      <w:lang w:eastAsia="ru-RU"/>
    </w:rPr>
  </w:style>
  <w:style w:type="character" w:styleId="aff1">
    <w:name w:val="Hyperlink"/>
    <w:uiPriority w:val="99"/>
    <w:rsid w:val="00AE41A4"/>
    <w:rPr>
      <w:color w:val="0000FF"/>
      <w:u w:val="single"/>
    </w:rPr>
  </w:style>
  <w:style w:type="paragraph" w:customStyle="1" w:styleId="16">
    <w:name w:val="Приложение 1"/>
    <w:basedOn w:val="14"/>
    <w:next w:val="aff2"/>
    <w:locked/>
    <w:rsid w:val="00A16B18"/>
    <w:pPr>
      <w:numPr>
        <w:numId w:val="0"/>
      </w:numPr>
      <w:contextualSpacing/>
      <w:jc w:val="right"/>
    </w:pPr>
    <w:rPr>
      <w:rFonts w:ascii="Times New Roman Полужирный" w:eastAsia="Calibri" w:hAnsi="Times New Roman Полужирный"/>
      <w:caps/>
      <w:kern w:val="32"/>
    </w:rPr>
  </w:style>
  <w:style w:type="paragraph" w:customStyle="1" w:styleId="aff3">
    <w:name w:val="Пример"/>
    <w:basedOn w:val="af6"/>
    <w:link w:val="aff4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color w:val="1E5C3D"/>
      <w:sz w:val="16"/>
    </w:rPr>
  </w:style>
  <w:style w:type="character" w:customStyle="1" w:styleId="aff4">
    <w:name w:val="Пример Знак"/>
    <w:link w:val="aff3"/>
    <w:rsid w:val="002501DB"/>
    <w:rPr>
      <w:rFonts w:ascii="Tahoma" w:eastAsia="Calibri" w:hAnsi="Tahoma" w:cs="Times New Roman"/>
      <w:b/>
      <w:color w:val="1E5C3D"/>
      <w:sz w:val="16"/>
      <w:szCs w:val="20"/>
      <w:lang w:eastAsia="ru-RU"/>
    </w:rPr>
  </w:style>
  <w:style w:type="paragraph" w:customStyle="1" w:styleId="aff5">
    <w:name w:val="Примечание"/>
    <w:basedOn w:val="af6"/>
    <w:link w:val="aff6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sz w:val="16"/>
    </w:rPr>
  </w:style>
  <w:style w:type="character" w:customStyle="1" w:styleId="aff6">
    <w:name w:val="Примечание Знак"/>
    <w:link w:val="aff5"/>
    <w:rsid w:val="002501DB"/>
    <w:rPr>
      <w:rFonts w:ascii="Tahoma" w:eastAsia="Calibri" w:hAnsi="Tahoma" w:cs="Times New Roman"/>
      <w:b/>
      <w:sz w:val="16"/>
      <w:szCs w:val="24"/>
      <w:lang w:eastAsia="ru-RU"/>
    </w:rPr>
  </w:style>
  <w:style w:type="paragraph" w:customStyle="1" w:styleId="aff7">
    <w:name w:val="Примечание (текст)"/>
    <w:basedOn w:val="af6"/>
    <w:link w:val="aff8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rFonts w:ascii="Tahoma" w:eastAsia="Calibri" w:hAnsi="Tahoma"/>
      <w:sz w:val="16"/>
    </w:rPr>
  </w:style>
  <w:style w:type="character" w:customStyle="1" w:styleId="aff8">
    <w:name w:val="Примечание (текст) Знак"/>
    <w:link w:val="aff7"/>
    <w:rsid w:val="002501DB"/>
    <w:rPr>
      <w:rFonts w:ascii="Tahoma" w:eastAsia="Calibri" w:hAnsi="Tahoma" w:cs="Times New Roman"/>
      <w:sz w:val="16"/>
      <w:szCs w:val="24"/>
      <w:lang w:eastAsia="ru-RU"/>
    </w:rPr>
  </w:style>
  <w:style w:type="paragraph" w:customStyle="1" w:styleId="aff9">
    <w:name w:val="Раздел документа"/>
    <w:basedOn w:val="af6"/>
    <w:next w:val="af6"/>
    <w:qFormat/>
    <w:rsid w:val="00583F8A"/>
    <w:pPr>
      <w:suppressAutoHyphens/>
      <w:spacing w:before="240"/>
    </w:pPr>
    <w:rPr>
      <w:b/>
      <w:caps/>
    </w:rPr>
  </w:style>
  <w:style w:type="paragraph" w:customStyle="1" w:styleId="affa">
    <w:name w:val="Рис"/>
    <w:next w:val="af6"/>
    <w:link w:val="affb"/>
    <w:locked/>
    <w:rsid w:val="002501DB"/>
    <w:pPr>
      <w:keepNext/>
      <w:keepLines/>
      <w:spacing w:before="240"/>
      <w:jc w:val="center"/>
    </w:pPr>
    <w:rPr>
      <w:rFonts w:ascii="Times New Roman" w:eastAsia="Times New Roman" w:hAnsi="Times New Roman"/>
      <w:noProof/>
      <w:sz w:val="24"/>
    </w:rPr>
  </w:style>
  <w:style w:type="character" w:customStyle="1" w:styleId="affb">
    <w:name w:val="Рис Знак"/>
    <w:link w:val="affa"/>
    <w:locked/>
    <w:rsid w:val="002501DB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c">
    <w:name w:val="Рис Имя"/>
    <w:basedOn w:val="af6"/>
    <w:next w:val="affa"/>
    <w:link w:val="affd"/>
    <w:locked/>
    <w:rsid w:val="002501DB"/>
    <w:pPr>
      <w:spacing w:before="240" w:after="240"/>
      <w:contextualSpacing/>
    </w:pPr>
    <w:rPr>
      <w:kern w:val="24"/>
    </w:rPr>
  </w:style>
  <w:style w:type="character" w:customStyle="1" w:styleId="affd">
    <w:name w:val="Рис Имя Знак"/>
    <w:link w:val="affc"/>
    <w:rsid w:val="002501DB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customStyle="1" w:styleId="affe">
    <w:name w:val="Содержание"/>
    <w:basedOn w:val="af6"/>
    <w:rsid w:val="00C86CCA"/>
    <w:pPr>
      <w:pageBreakBefore/>
      <w:suppressAutoHyphens/>
      <w:spacing w:before="480" w:after="600"/>
      <w:contextualSpacing/>
    </w:pPr>
    <w:rPr>
      <w:rFonts w:ascii="Times New Roman Полужирный" w:hAnsi="Times New Roman Полужирный"/>
      <w:b/>
    </w:rPr>
  </w:style>
  <w:style w:type="paragraph" w:customStyle="1" w:styleId="-">
    <w:name w:val="Список-"/>
    <w:basedOn w:val="af6"/>
    <w:link w:val="-13"/>
    <w:locked/>
    <w:rsid w:val="002501DB"/>
    <w:pPr>
      <w:numPr>
        <w:numId w:val="2"/>
      </w:numPr>
      <w:spacing w:before="120"/>
      <w:contextualSpacing/>
    </w:pPr>
  </w:style>
  <w:style w:type="character" w:customStyle="1" w:styleId="-13">
    <w:name w:val="Список- Знак1"/>
    <w:link w:val="-"/>
    <w:locked/>
    <w:rsid w:val="002501DB"/>
    <w:rPr>
      <w:rFonts w:ascii="Times New Roman" w:eastAsia="Times New Roman" w:hAnsi="Times New Roman"/>
      <w:sz w:val="24"/>
    </w:rPr>
  </w:style>
  <w:style w:type="paragraph" w:customStyle="1" w:styleId="--">
    <w:name w:val="Список- -"/>
    <w:basedOn w:val="af6"/>
    <w:locked/>
    <w:rsid w:val="002501DB"/>
    <w:pPr>
      <w:numPr>
        <w:numId w:val="3"/>
      </w:numPr>
      <w:tabs>
        <w:tab w:val="left" w:pos="0"/>
      </w:tabs>
      <w:spacing w:before="120"/>
      <w:contextualSpacing/>
    </w:pPr>
    <w:rPr>
      <w:snapToGrid w:val="0"/>
    </w:rPr>
  </w:style>
  <w:style w:type="paragraph" w:customStyle="1" w:styleId="13">
    <w:name w:val="Список_1"/>
    <w:basedOn w:val="af6"/>
    <w:locked/>
    <w:rsid w:val="002501DB"/>
    <w:pPr>
      <w:numPr>
        <w:numId w:val="4"/>
      </w:numPr>
      <w:spacing w:before="120"/>
      <w:contextualSpacing/>
    </w:pPr>
  </w:style>
  <w:style w:type="paragraph" w:customStyle="1" w:styleId="12">
    <w:name w:val="Список_1)"/>
    <w:basedOn w:val="af6"/>
    <w:locked/>
    <w:rsid w:val="00AE41A4"/>
    <w:pPr>
      <w:numPr>
        <w:numId w:val="49"/>
      </w:numPr>
    </w:pPr>
  </w:style>
  <w:style w:type="paragraph" w:customStyle="1" w:styleId="afff">
    <w:name w:val="Текст программы"/>
    <w:basedOn w:val="af6"/>
    <w:link w:val="afff0"/>
    <w:locked/>
    <w:rsid w:val="002501DB"/>
    <w:pPr>
      <w:spacing w:before="120"/>
      <w:ind w:firstLine="624"/>
    </w:pPr>
    <w:rPr>
      <w:rFonts w:ascii="Courier New" w:hAnsi="Courier New"/>
    </w:rPr>
  </w:style>
  <w:style w:type="character" w:customStyle="1" w:styleId="afff0">
    <w:name w:val="Текст программы Знак"/>
    <w:link w:val="afff"/>
    <w:rsid w:val="002501DB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afff1">
    <w:name w:val="Текст пункта"/>
    <w:link w:val="17"/>
    <w:qFormat/>
    <w:locked/>
    <w:rsid w:val="002501DB"/>
    <w:pPr>
      <w:spacing w:before="120" w:line="360" w:lineRule="auto"/>
      <w:ind w:firstLine="624"/>
      <w:contextualSpacing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17">
    <w:name w:val="Текст пункта Знак1"/>
    <w:link w:val="afff1"/>
    <w:locked/>
    <w:rsid w:val="002501DB"/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ТИТ1"/>
    <w:basedOn w:val="af6"/>
    <w:link w:val="19"/>
    <w:locked/>
    <w:rsid w:val="002501DB"/>
    <w:pPr>
      <w:suppressAutoHyphens/>
      <w:spacing w:before="120"/>
      <w:ind w:left="851" w:right="851"/>
      <w:contextualSpacing/>
    </w:pPr>
    <w:rPr>
      <w:b/>
      <w:caps/>
    </w:rPr>
  </w:style>
  <w:style w:type="character" w:customStyle="1" w:styleId="19">
    <w:name w:val="ТИТ1 Знак"/>
    <w:link w:val="18"/>
    <w:rsid w:val="002501DB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22">
    <w:name w:val="Тит2"/>
    <w:basedOn w:val="18"/>
    <w:link w:val="23"/>
    <w:locked/>
    <w:rsid w:val="002501DB"/>
    <w:pPr>
      <w:ind w:left="0" w:right="0"/>
    </w:pPr>
    <w:rPr>
      <w:b w:val="0"/>
      <w:caps w:val="0"/>
    </w:rPr>
  </w:style>
  <w:style w:type="character" w:customStyle="1" w:styleId="23">
    <w:name w:val="Тит2 Знак"/>
    <w:link w:val="22"/>
    <w:rsid w:val="002501DB"/>
    <w:rPr>
      <w:rFonts w:ascii="Times New Roman" w:eastAsia="Times New Roman" w:hAnsi="Times New Roman" w:cs="Times New Roman"/>
      <w:b w:val="0"/>
      <w:caps w:val="0"/>
      <w:sz w:val="24"/>
      <w:szCs w:val="24"/>
      <w:lang w:eastAsia="ru-RU"/>
    </w:rPr>
  </w:style>
  <w:style w:type="paragraph" w:customStyle="1" w:styleId="31">
    <w:name w:val="Тит3"/>
    <w:basedOn w:val="22"/>
    <w:locked/>
    <w:rsid w:val="002501DB"/>
    <w:pPr>
      <w:spacing w:before="60" w:after="60" w:line="240" w:lineRule="auto"/>
    </w:pPr>
    <w:rPr>
      <w:b/>
    </w:rPr>
  </w:style>
  <w:style w:type="table" w:styleId="afff2">
    <w:name w:val="Table Grid"/>
    <w:basedOn w:val="af8"/>
    <w:uiPriority w:val="59"/>
    <w:rsid w:val="00AE41A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3">
    <w:name w:val="Balloon Text"/>
    <w:basedOn w:val="af6"/>
    <w:link w:val="afff4"/>
    <w:uiPriority w:val="99"/>
    <w:semiHidden/>
    <w:unhideWhenUsed/>
    <w:locked/>
    <w:rsid w:val="00AE41A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f7"/>
    <w:link w:val="afff3"/>
    <w:uiPriority w:val="99"/>
    <w:semiHidden/>
    <w:rsid w:val="00AE41A4"/>
    <w:rPr>
      <w:rFonts w:ascii="Tahoma" w:eastAsia="Times New Roman" w:hAnsi="Tahoma" w:cs="Tahoma"/>
      <w:sz w:val="16"/>
      <w:szCs w:val="16"/>
    </w:rPr>
  </w:style>
  <w:style w:type="paragraph" w:styleId="1a">
    <w:name w:val="toc 1"/>
    <w:basedOn w:val="af6"/>
    <w:next w:val="af6"/>
    <w:autoRedefine/>
    <w:uiPriority w:val="39"/>
    <w:rsid w:val="00AE41A4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4">
    <w:name w:val="toc 2"/>
    <w:basedOn w:val="af6"/>
    <w:next w:val="af6"/>
    <w:autoRedefine/>
    <w:uiPriority w:val="39"/>
    <w:rsid w:val="00AE41A4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f6"/>
    <w:next w:val="af6"/>
    <w:autoRedefine/>
    <w:uiPriority w:val="39"/>
    <w:rsid w:val="00AE41A4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customStyle="1" w:styleId="60">
    <w:name w:val="Заголовок 6 Знак"/>
    <w:aliases w:val="H6 Знак,__Подпункт Знак,PIM 6 Знак"/>
    <w:link w:val="6"/>
    <w:uiPriority w:val="9"/>
    <w:rsid w:val="00AE41A4"/>
    <w:rPr>
      <w:rFonts w:ascii="Times New Roman" w:eastAsia="Times New Roman" w:hAnsi="Times New Roman"/>
      <w:b/>
      <w:bCs/>
      <w:sz w:val="24"/>
      <w:szCs w:val="22"/>
    </w:rPr>
  </w:style>
  <w:style w:type="character" w:styleId="afff5">
    <w:name w:val="FollowedHyperlink"/>
    <w:uiPriority w:val="99"/>
    <w:semiHidden/>
    <w:unhideWhenUsed/>
    <w:locked/>
    <w:rsid w:val="00951374"/>
    <w:rPr>
      <w:color w:val="800080"/>
      <w:u w:val="single"/>
    </w:rPr>
  </w:style>
  <w:style w:type="paragraph" w:styleId="HTML">
    <w:name w:val="HTML Preformatted"/>
    <w:basedOn w:val="af6"/>
    <w:link w:val="HTML0"/>
    <w:uiPriority w:val="99"/>
    <w:semiHidden/>
    <w:unhideWhenUsed/>
    <w:locked/>
    <w:rsid w:val="009513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semiHidden/>
    <w:rsid w:val="00951374"/>
    <w:rPr>
      <w:rFonts w:ascii="Courier New" w:eastAsia="MS Mincho" w:hAnsi="Courier New" w:cs="Courier New"/>
      <w:sz w:val="20"/>
      <w:szCs w:val="20"/>
      <w:lang w:eastAsia="ru-RU"/>
    </w:rPr>
  </w:style>
  <w:style w:type="paragraph" w:styleId="afff6">
    <w:name w:val="Normal (Web)"/>
    <w:basedOn w:val="af6"/>
    <w:uiPriority w:val="99"/>
    <w:unhideWhenUsed/>
    <w:rsid w:val="00951374"/>
    <w:pPr>
      <w:spacing w:before="100" w:beforeAutospacing="1" w:after="100" w:afterAutospacing="1"/>
    </w:pPr>
  </w:style>
  <w:style w:type="paragraph" w:customStyle="1" w:styleId="print-only">
    <w:name w:val="print-only"/>
    <w:basedOn w:val="af6"/>
    <w:locked/>
    <w:rsid w:val="00951374"/>
    <w:pPr>
      <w:spacing w:before="100" w:beforeAutospacing="1" w:after="100" w:afterAutospacing="1"/>
    </w:pPr>
  </w:style>
  <w:style w:type="paragraph" w:customStyle="1" w:styleId="comment">
    <w:name w:val="comment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body">
    <w:name w:val="comment-body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content">
    <w:name w:val="comment-content"/>
    <w:basedOn w:val="af6"/>
    <w:locked/>
    <w:rsid w:val="00951374"/>
    <w:pPr>
      <w:spacing w:before="100" w:beforeAutospacing="1" w:after="100" w:afterAutospacing="1"/>
    </w:pPr>
  </w:style>
  <w:style w:type="paragraph" w:customStyle="1" w:styleId="pagesection">
    <w:name w:val="pagesection"/>
    <w:basedOn w:val="af6"/>
    <w:locked/>
    <w:rsid w:val="00951374"/>
    <w:pPr>
      <w:spacing w:before="100" w:beforeAutospacing="1" w:after="100" w:afterAutospacing="1"/>
    </w:pPr>
  </w:style>
  <w:style w:type="paragraph" w:customStyle="1" w:styleId="aui-header-inner">
    <w:name w:val="aui-header-inne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body1">
    <w:name w:val="comment-body1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content1">
    <w:name w:val="comment-content1"/>
    <w:basedOn w:val="af6"/>
    <w:locked/>
    <w:rsid w:val="00951374"/>
    <w:pPr>
      <w:spacing w:before="100" w:beforeAutospacing="1" w:after="100" w:afterAutospacing="1"/>
    </w:pPr>
  </w:style>
  <w:style w:type="paragraph" w:customStyle="1" w:styleId="pagesection1">
    <w:name w:val="pagesection1"/>
    <w:basedOn w:val="af6"/>
    <w:locked/>
    <w:rsid w:val="00951374"/>
    <w:pPr>
      <w:spacing w:before="100" w:beforeAutospacing="1" w:after="100" w:afterAutospacing="1"/>
    </w:pPr>
  </w:style>
  <w:style w:type="paragraph" w:customStyle="1" w:styleId="a00">
    <w:name w:val="a0"/>
    <w:basedOn w:val="af6"/>
    <w:locked/>
    <w:rsid w:val="00951374"/>
    <w:pPr>
      <w:spacing w:before="100" w:beforeAutospacing="1" w:after="100" w:afterAutospacing="1"/>
    </w:pPr>
  </w:style>
  <w:style w:type="character" w:customStyle="1" w:styleId="doccaption">
    <w:name w:val="doccaption"/>
    <w:basedOn w:val="af7"/>
    <w:locked/>
    <w:rsid w:val="00951374"/>
  </w:style>
  <w:style w:type="paragraph" w:customStyle="1" w:styleId="a10">
    <w:name w:val="a1"/>
    <w:basedOn w:val="af6"/>
    <w:locked/>
    <w:rsid w:val="00951374"/>
    <w:pPr>
      <w:spacing w:before="100" w:beforeAutospacing="1" w:after="100" w:afterAutospacing="1"/>
    </w:pPr>
  </w:style>
  <w:style w:type="paragraph" w:customStyle="1" w:styleId="a20">
    <w:name w:val="a2"/>
    <w:basedOn w:val="af6"/>
    <w:locked/>
    <w:rsid w:val="00951374"/>
    <w:pPr>
      <w:spacing w:before="100" w:beforeAutospacing="1" w:after="100" w:afterAutospacing="1"/>
    </w:pPr>
  </w:style>
  <w:style w:type="character" w:styleId="afff7">
    <w:name w:val="Strong"/>
    <w:uiPriority w:val="22"/>
    <w:qFormat/>
    <w:locked/>
    <w:rsid w:val="00951374"/>
    <w:rPr>
      <w:b/>
      <w:bCs/>
    </w:rPr>
  </w:style>
  <w:style w:type="paragraph" w:customStyle="1" w:styleId="western">
    <w:name w:val="western"/>
    <w:basedOn w:val="af6"/>
    <w:locked/>
    <w:rsid w:val="00951374"/>
    <w:pPr>
      <w:spacing w:before="100" w:beforeAutospacing="1" w:after="100" w:afterAutospacing="1"/>
    </w:pPr>
  </w:style>
  <w:style w:type="paragraph" w:customStyle="1" w:styleId="afff8">
    <w:name w:val="a"/>
    <w:basedOn w:val="af6"/>
    <w:locked/>
    <w:rsid w:val="00951374"/>
    <w:pPr>
      <w:spacing w:before="100" w:beforeAutospacing="1" w:after="100" w:afterAutospacing="1"/>
    </w:pPr>
  </w:style>
  <w:style w:type="paragraph" w:customStyle="1" w:styleId="-5">
    <w:name w:val="-"/>
    <w:basedOn w:val="af6"/>
    <w:locked/>
    <w:rsid w:val="00951374"/>
    <w:pPr>
      <w:spacing w:before="100" w:beforeAutospacing="1" w:after="100" w:afterAutospacing="1"/>
    </w:pPr>
  </w:style>
  <w:style w:type="character" w:customStyle="1" w:styleId="apple-tab-span">
    <w:name w:val="apple-tab-span"/>
    <w:basedOn w:val="af7"/>
    <w:locked/>
    <w:rsid w:val="00951374"/>
  </w:style>
  <w:style w:type="paragraph" w:customStyle="1" w:styleId="phnormal0">
    <w:name w:val="phnormal"/>
    <w:basedOn w:val="af6"/>
    <w:locked/>
    <w:rsid w:val="00951374"/>
    <w:pPr>
      <w:spacing w:before="100" w:beforeAutospacing="1" w:after="100" w:afterAutospacing="1"/>
    </w:pPr>
  </w:style>
  <w:style w:type="paragraph" w:customStyle="1" w:styleId="phlistitemized10">
    <w:name w:val="phlistitemized1"/>
    <w:basedOn w:val="af6"/>
    <w:locked/>
    <w:rsid w:val="00951374"/>
    <w:pPr>
      <w:spacing w:before="100" w:beforeAutospacing="1" w:after="100" w:afterAutospacing="1"/>
    </w:pPr>
  </w:style>
  <w:style w:type="paragraph" w:customStyle="1" w:styleId="1b">
    <w:name w:val="1"/>
    <w:basedOn w:val="af6"/>
    <w:locked/>
    <w:rsid w:val="00951374"/>
    <w:pPr>
      <w:spacing w:before="100" w:beforeAutospacing="1" w:after="100" w:afterAutospacing="1"/>
    </w:pPr>
  </w:style>
  <w:style w:type="character" w:styleId="afff9">
    <w:name w:val="Emphasis"/>
    <w:uiPriority w:val="20"/>
    <w:qFormat/>
    <w:rsid w:val="005D7EBA"/>
    <w:rPr>
      <w:b/>
      <w:caps/>
      <w:szCs w:val="28"/>
    </w:rPr>
  </w:style>
  <w:style w:type="paragraph" w:customStyle="1" w:styleId="phlistordered10">
    <w:name w:val="phlistordered1"/>
    <w:basedOn w:val="af6"/>
    <w:locked/>
    <w:rsid w:val="00951374"/>
    <w:pPr>
      <w:spacing w:before="100" w:beforeAutospacing="1" w:after="100" w:afterAutospacing="1"/>
    </w:pPr>
  </w:style>
  <w:style w:type="paragraph" w:customStyle="1" w:styleId="phlistitemized20">
    <w:name w:val="phlistitemized2"/>
    <w:basedOn w:val="af6"/>
    <w:locked/>
    <w:rsid w:val="00951374"/>
    <w:pPr>
      <w:spacing w:before="100" w:beforeAutospacing="1" w:after="100" w:afterAutospacing="1"/>
    </w:pPr>
  </w:style>
  <w:style w:type="paragraph" w:customStyle="1" w:styleId="phtabletitle">
    <w:name w:val="phtabletitle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olcaption">
    <w:name w:val="phtablecolcaption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ellleft">
    <w:name w:val="phtablecellleft"/>
    <w:basedOn w:val="af6"/>
    <w:locked/>
    <w:rsid w:val="00951374"/>
    <w:pPr>
      <w:spacing w:before="100" w:beforeAutospacing="1" w:after="100" w:afterAutospacing="1"/>
    </w:pPr>
  </w:style>
  <w:style w:type="paragraph" w:customStyle="1" w:styleId="timesnewroman0751">
    <w:name w:val="timesnewroman0751"/>
    <w:basedOn w:val="af6"/>
    <w:locked/>
    <w:rsid w:val="00951374"/>
    <w:pPr>
      <w:spacing w:before="100" w:beforeAutospacing="1" w:after="100" w:afterAutospacing="1"/>
    </w:pPr>
  </w:style>
  <w:style w:type="paragraph" w:customStyle="1" w:styleId="phtitlepagecode">
    <w:name w:val="phtitlepagecode"/>
    <w:basedOn w:val="af6"/>
    <w:locked/>
    <w:rsid w:val="00951374"/>
    <w:pPr>
      <w:spacing w:before="100" w:beforeAutospacing="1" w:after="100" w:afterAutospacing="1"/>
    </w:pPr>
  </w:style>
  <w:style w:type="paragraph" w:customStyle="1" w:styleId="tablename">
    <w:name w:val="tablename"/>
    <w:basedOn w:val="af6"/>
    <w:rsid w:val="00951374"/>
    <w:pPr>
      <w:spacing w:before="100" w:beforeAutospacing="1" w:after="100" w:afterAutospacing="1"/>
    </w:pPr>
  </w:style>
  <w:style w:type="paragraph" w:customStyle="1" w:styleId="phfigure">
    <w:name w:val="phfigure"/>
    <w:basedOn w:val="af6"/>
    <w:locked/>
    <w:rsid w:val="00951374"/>
    <w:pPr>
      <w:spacing w:before="100" w:beforeAutospacing="1" w:after="100" w:afterAutospacing="1"/>
    </w:pPr>
  </w:style>
  <w:style w:type="paragraph" w:customStyle="1" w:styleId="phtitlevoid">
    <w:name w:val="phtitlevoid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ell">
    <w:name w:val="phtablecell"/>
    <w:basedOn w:val="af6"/>
    <w:locked/>
    <w:rsid w:val="00951374"/>
    <w:pPr>
      <w:spacing w:before="100" w:beforeAutospacing="1" w:after="100" w:afterAutospacing="1"/>
    </w:pPr>
  </w:style>
  <w:style w:type="paragraph" w:customStyle="1" w:styleId="phadditiontitle1">
    <w:name w:val="ph_addition_title_1"/>
    <w:basedOn w:val="phbase"/>
    <w:next w:val="phnormal"/>
    <w:locked/>
    <w:rsid w:val="00AE41A4"/>
    <w:pPr>
      <w:keepNext/>
      <w:keepLines/>
      <w:pageBreakBefore/>
      <w:numPr>
        <w:numId w:val="53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locked/>
    <w:rsid w:val="00AE41A4"/>
    <w:pPr>
      <w:keepNext/>
      <w:keepLines/>
      <w:numPr>
        <w:ilvl w:val="1"/>
        <w:numId w:val="53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locked/>
    <w:rsid w:val="00AE41A4"/>
    <w:pPr>
      <w:keepNext/>
      <w:keepLines/>
      <w:numPr>
        <w:ilvl w:val="2"/>
        <w:numId w:val="53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f9"/>
    <w:locked/>
    <w:rsid w:val="00AE41A4"/>
    <w:pPr>
      <w:numPr>
        <w:numId w:val="46"/>
      </w:numPr>
    </w:pPr>
  </w:style>
  <w:style w:type="paragraph" w:customStyle="1" w:styleId="phlistordered1">
    <w:name w:val="ph_list_ordered_1"/>
    <w:basedOn w:val="phnormal"/>
    <w:locked/>
    <w:rsid w:val="00AE41A4"/>
    <w:pPr>
      <w:numPr>
        <w:numId w:val="5"/>
      </w:numPr>
      <w:ind w:right="-2"/>
    </w:pPr>
  </w:style>
  <w:style w:type="paragraph" w:customStyle="1" w:styleId="phnormal">
    <w:name w:val="ph_normal"/>
    <w:basedOn w:val="phbase"/>
    <w:link w:val="phnormal1"/>
    <w:locked/>
    <w:rsid w:val="00AE41A4"/>
    <w:pPr>
      <w:ind w:right="-1" w:firstLine="851"/>
    </w:pPr>
    <w:rPr>
      <w:rFonts w:ascii="Times New Roman" w:hAnsi="Times New Roman"/>
    </w:rPr>
  </w:style>
  <w:style w:type="paragraph" w:customStyle="1" w:styleId="phtitlepagecode0">
    <w:name w:val="ph_titlepage_code"/>
    <w:basedOn w:val="phtitlepage"/>
    <w:locked/>
    <w:rsid w:val="00AE41A4"/>
    <w:pPr>
      <w:spacing w:after="240"/>
    </w:pPr>
    <w:rPr>
      <w:b/>
      <w:sz w:val="26"/>
    </w:rPr>
  </w:style>
  <w:style w:type="character" w:customStyle="1" w:styleId="phnormal2">
    <w:name w:val="ph_normal Знак Знак"/>
    <w:rsid w:val="00AE41A4"/>
    <w:rPr>
      <w:rFonts w:ascii="Times New Roman" w:hAnsi="Times New Roman"/>
      <w:sz w:val="24"/>
    </w:rPr>
  </w:style>
  <w:style w:type="paragraph" w:styleId="afffa">
    <w:name w:val="TOC Heading"/>
    <w:basedOn w:val="14"/>
    <w:next w:val="af6"/>
    <w:uiPriority w:val="39"/>
    <w:unhideWhenUsed/>
    <w:qFormat/>
    <w:locked/>
    <w:rsid w:val="00DC4652"/>
    <w:pPr>
      <w:pageBreakBefore w:val="0"/>
      <w:numPr>
        <w:numId w:val="0"/>
      </w:numPr>
      <w:spacing w:before="480" w:after="0" w:line="480" w:lineRule="auto"/>
      <w:ind w:right="0"/>
      <w:jc w:val="center"/>
      <w:outlineLvl w:val="9"/>
    </w:pPr>
    <w:rPr>
      <w:rFonts w:eastAsia="MS Gothic"/>
      <w:bCs/>
      <w:caps/>
    </w:rPr>
  </w:style>
  <w:style w:type="paragraph" w:styleId="afe">
    <w:name w:val="caption"/>
    <w:basedOn w:val="af6"/>
    <w:next w:val="af6"/>
    <w:link w:val="afffb"/>
    <w:uiPriority w:val="35"/>
    <w:unhideWhenUsed/>
    <w:qFormat/>
    <w:rsid w:val="00AE41A4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afffc">
    <w:name w:val="annotation reference"/>
    <w:basedOn w:val="af7"/>
    <w:uiPriority w:val="99"/>
    <w:unhideWhenUsed/>
    <w:locked/>
    <w:rsid w:val="00AE41A4"/>
    <w:rPr>
      <w:sz w:val="16"/>
      <w:szCs w:val="16"/>
    </w:rPr>
  </w:style>
  <w:style w:type="paragraph" w:styleId="afffd">
    <w:name w:val="annotation text"/>
    <w:aliases w:val="Примечания: текст"/>
    <w:basedOn w:val="af6"/>
    <w:link w:val="afffe"/>
    <w:uiPriority w:val="99"/>
    <w:unhideWhenUsed/>
    <w:locked/>
    <w:rsid w:val="00AE41A4"/>
    <w:pPr>
      <w:spacing w:line="240" w:lineRule="auto"/>
    </w:pPr>
    <w:rPr>
      <w:sz w:val="20"/>
    </w:rPr>
  </w:style>
  <w:style w:type="character" w:customStyle="1" w:styleId="afffe">
    <w:name w:val="Текст примечания Знак"/>
    <w:aliases w:val="Примечания: текст Знак"/>
    <w:basedOn w:val="af7"/>
    <w:link w:val="afffd"/>
    <w:uiPriority w:val="99"/>
    <w:rsid w:val="00AE41A4"/>
    <w:rPr>
      <w:rFonts w:ascii="Times New Roman" w:eastAsia="Times New Roman" w:hAnsi="Times New Roman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locked/>
    <w:rsid w:val="00AE41A4"/>
    <w:rPr>
      <w:b/>
      <w:bCs/>
    </w:rPr>
  </w:style>
  <w:style w:type="character" w:customStyle="1" w:styleId="affff0">
    <w:name w:val="Тема примечания Знак"/>
    <w:basedOn w:val="afffe"/>
    <w:link w:val="affff"/>
    <w:uiPriority w:val="99"/>
    <w:semiHidden/>
    <w:rsid w:val="00AE41A4"/>
    <w:rPr>
      <w:rFonts w:ascii="Times New Roman" w:eastAsia="Times New Roman" w:hAnsi="Times New Roman"/>
      <w:b/>
      <w:bCs/>
    </w:rPr>
  </w:style>
  <w:style w:type="paragraph" w:styleId="affff1">
    <w:name w:val="header"/>
    <w:aliases w:val="Header Char1,Знак1,ho,header odd,first,heading one,h,sl_header"/>
    <w:basedOn w:val="af6"/>
    <w:link w:val="affff2"/>
    <w:rsid w:val="00AE41A4"/>
    <w:pPr>
      <w:tabs>
        <w:tab w:val="center" w:pos="4677"/>
        <w:tab w:val="right" w:pos="9355"/>
      </w:tabs>
      <w:jc w:val="center"/>
    </w:pPr>
  </w:style>
  <w:style w:type="character" w:customStyle="1" w:styleId="affff2">
    <w:name w:val="Верхний колонтитул Знак"/>
    <w:aliases w:val="Header Char1 Знак,Знак1 Знак,ho Знак,header odd Знак,first Знак,heading one Знак,h Знак,sl_header Знак"/>
    <w:link w:val="affff1"/>
    <w:qFormat/>
    <w:rsid w:val="00782E47"/>
    <w:rPr>
      <w:rFonts w:ascii="Times New Roman" w:eastAsia="Times New Roman" w:hAnsi="Times New Roman"/>
      <w:sz w:val="24"/>
    </w:rPr>
  </w:style>
  <w:style w:type="paragraph" w:styleId="affff3">
    <w:name w:val="footer"/>
    <w:basedOn w:val="af6"/>
    <w:link w:val="affff4"/>
    <w:uiPriority w:val="99"/>
    <w:rsid w:val="00AE41A4"/>
    <w:pPr>
      <w:tabs>
        <w:tab w:val="center" w:pos="4677"/>
        <w:tab w:val="right" w:pos="9355"/>
      </w:tabs>
    </w:pPr>
  </w:style>
  <w:style w:type="character" w:customStyle="1" w:styleId="affff4">
    <w:name w:val="Нижний колонтитул Знак"/>
    <w:basedOn w:val="af7"/>
    <w:link w:val="affff3"/>
    <w:uiPriority w:val="99"/>
    <w:rsid w:val="00AE41A4"/>
    <w:rPr>
      <w:rFonts w:ascii="Times New Roman" w:eastAsia="Times New Roman" w:hAnsi="Times New Roman"/>
      <w:sz w:val="24"/>
    </w:rPr>
  </w:style>
  <w:style w:type="character" w:customStyle="1" w:styleId="apple-converted-space">
    <w:name w:val="apple-converted-space"/>
    <w:basedOn w:val="af7"/>
    <w:locked/>
    <w:rsid w:val="00BF0011"/>
  </w:style>
  <w:style w:type="paragraph" w:customStyle="1" w:styleId="1c">
    <w:name w:val="Основной шрифт1"/>
    <w:basedOn w:val="affff5"/>
    <w:link w:val="affff6"/>
    <w:uiPriority w:val="99"/>
    <w:locked/>
    <w:rsid w:val="00184533"/>
    <w:pPr>
      <w:spacing w:before="120"/>
      <w:ind w:left="0"/>
      <w:contextualSpacing/>
    </w:pPr>
    <w:rPr>
      <w:rFonts w:eastAsia="Calibri"/>
    </w:rPr>
  </w:style>
  <w:style w:type="character" w:customStyle="1" w:styleId="affff6">
    <w:name w:val="Основной шрифт Знак"/>
    <w:link w:val="1c"/>
    <w:uiPriority w:val="99"/>
    <w:locked/>
    <w:rsid w:val="0018453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f7">
    <w:name w:val="Титул_правая подпись"/>
    <w:link w:val="affff8"/>
    <w:locked/>
    <w:rsid w:val="00184533"/>
    <w:pPr>
      <w:ind w:left="1167"/>
    </w:pPr>
    <w:rPr>
      <w:rFonts w:ascii="Times New Roman" w:hAnsi="Times New Roman"/>
      <w:sz w:val="24"/>
      <w:szCs w:val="24"/>
      <w:lang w:eastAsia="en-US"/>
    </w:rPr>
  </w:style>
  <w:style w:type="character" w:customStyle="1" w:styleId="affff8">
    <w:name w:val="Титул_правая подпись Знак"/>
    <w:link w:val="affff7"/>
    <w:rsid w:val="00184533"/>
    <w:rPr>
      <w:rFonts w:ascii="Times New Roman" w:hAnsi="Times New Roman" w:cs="Times New Roman"/>
      <w:sz w:val="24"/>
      <w:szCs w:val="24"/>
    </w:rPr>
  </w:style>
  <w:style w:type="paragraph" w:styleId="affff5">
    <w:name w:val="Body Text Indent"/>
    <w:basedOn w:val="af6"/>
    <w:link w:val="affff9"/>
    <w:uiPriority w:val="99"/>
    <w:unhideWhenUsed/>
    <w:locked/>
    <w:rsid w:val="00184533"/>
    <w:pPr>
      <w:ind w:left="283"/>
    </w:pPr>
  </w:style>
  <w:style w:type="character" w:customStyle="1" w:styleId="affff9">
    <w:name w:val="Основной текст с отступом Знак"/>
    <w:link w:val="affff5"/>
    <w:uiPriority w:val="99"/>
    <w:rsid w:val="00184533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ffffa">
    <w:name w:val="List Bullet"/>
    <w:basedOn w:val="-"/>
    <w:link w:val="affffb"/>
    <w:qFormat/>
    <w:rsid w:val="00A829E6"/>
    <w:pPr>
      <w:spacing w:before="0"/>
    </w:pPr>
  </w:style>
  <w:style w:type="character" w:customStyle="1" w:styleId="affffb">
    <w:name w:val="Маркированный список Знак"/>
    <w:link w:val="affffa"/>
    <w:locked/>
    <w:rsid w:val="00A829E6"/>
    <w:rPr>
      <w:rFonts w:ascii="Times New Roman" w:eastAsia="Times New Roman" w:hAnsi="Times New Roman"/>
      <w:sz w:val="24"/>
    </w:rPr>
  </w:style>
  <w:style w:type="paragraph" w:styleId="af5">
    <w:name w:val="List Paragraph"/>
    <w:aliases w:val="Нумерованный список оглавления"/>
    <w:basedOn w:val="af6"/>
    <w:link w:val="affffc"/>
    <w:uiPriority w:val="34"/>
    <w:qFormat/>
    <w:rsid w:val="00583F8A"/>
    <w:pPr>
      <w:numPr>
        <w:numId w:val="7"/>
      </w:numPr>
      <w:contextualSpacing/>
    </w:pPr>
  </w:style>
  <w:style w:type="paragraph" w:customStyle="1" w:styleId="TableGraf10L">
    <w:name w:val="TableGraf 10L"/>
    <w:basedOn w:val="af6"/>
    <w:rsid w:val="00696867"/>
    <w:pPr>
      <w:suppressAutoHyphens/>
      <w:spacing w:before="60" w:after="60"/>
      <w:contextualSpacing/>
    </w:pPr>
    <w:rPr>
      <w:sz w:val="20"/>
      <w:lang w:eastAsia="zh-CN"/>
    </w:rPr>
  </w:style>
  <w:style w:type="paragraph" w:customStyle="1" w:styleId="CharChar2">
    <w:name w:val="Char Char2"/>
    <w:basedOn w:val="af6"/>
    <w:locked/>
    <w:rsid w:val="008A2B2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51">
    <w:name w:val="ОснЗаг5"/>
    <w:basedOn w:val="5"/>
    <w:next w:val="affffd"/>
    <w:locked/>
    <w:rsid w:val="008A2B25"/>
    <w:pPr>
      <w:numPr>
        <w:ilvl w:val="0"/>
        <w:numId w:val="0"/>
      </w:numPr>
      <w:tabs>
        <w:tab w:val="num" w:pos="1008"/>
      </w:tabs>
      <w:spacing w:line="240" w:lineRule="auto"/>
      <w:ind w:left="1008" w:hanging="1008"/>
    </w:pPr>
    <w:rPr>
      <w:b w:val="0"/>
      <w:iCs w:val="0"/>
      <w:snapToGrid w:val="0"/>
      <w:kern w:val="28"/>
    </w:rPr>
  </w:style>
  <w:style w:type="paragraph" w:styleId="affffd">
    <w:name w:val="Body Text"/>
    <w:basedOn w:val="af6"/>
    <w:link w:val="affffe"/>
    <w:locked/>
    <w:rsid w:val="00AE41A4"/>
  </w:style>
  <w:style w:type="character" w:customStyle="1" w:styleId="affffe">
    <w:name w:val="Основной текст Знак"/>
    <w:link w:val="affffd"/>
    <w:rsid w:val="008A2B25"/>
    <w:rPr>
      <w:rFonts w:ascii="Times New Roman" w:eastAsia="Times New Roman" w:hAnsi="Times New Roman"/>
      <w:sz w:val="24"/>
    </w:rPr>
  </w:style>
  <w:style w:type="paragraph" w:customStyle="1" w:styleId="1d">
    <w:name w:val="Заголовок 1  не нумерованный"/>
    <w:basedOn w:val="14"/>
    <w:next w:val="af6"/>
    <w:uiPriority w:val="99"/>
    <w:locked/>
    <w:rsid w:val="00157779"/>
    <w:pPr>
      <w:numPr>
        <w:numId w:val="0"/>
      </w:numPr>
      <w:tabs>
        <w:tab w:val="right" w:pos="9639"/>
      </w:tabs>
      <w:spacing w:before="480" w:after="120"/>
      <w:ind w:left="709" w:right="709"/>
    </w:pPr>
    <w:rPr>
      <w:rFonts w:eastAsia="Calibri"/>
      <w:kern w:val="32"/>
      <w:sz w:val="32"/>
      <w:szCs w:val="32"/>
    </w:rPr>
  </w:style>
  <w:style w:type="paragraph" w:customStyle="1" w:styleId="afffff">
    <w:name w:val="ПРИЛОЖЕНИЕ"/>
    <w:basedOn w:val="14"/>
    <w:next w:val="af6"/>
    <w:link w:val="afffff0"/>
    <w:uiPriority w:val="99"/>
    <w:qFormat/>
    <w:rsid w:val="00CF482C"/>
    <w:pPr>
      <w:numPr>
        <w:numId w:val="0"/>
      </w:numPr>
      <w:spacing w:before="480" w:after="120"/>
      <w:ind w:right="0"/>
      <w:jc w:val="center"/>
    </w:pPr>
    <w:rPr>
      <w:rFonts w:ascii="Times New Roman Полужирный" w:eastAsia="Calibri" w:hAnsi="Times New Roman Полужирный"/>
      <w:caps/>
      <w:kern w:val="32"/>
    </w:rPr>
  </w:style>
  <w:style w:type="character" w:customStyle="1" w:styleId="afffff0">
    <w:name w:val="ПРИЛОЖЕНИЕ Знак"/>
    <w:link w:val="afffff"/>
    <w:uiPriority w:val="99"/>
    <w:rsid w:val="00CF482C"/>
    <w:rPr>
      <w:rFonts w:ascii="Times New Roman Полужирный" w:eastAsia="Calibri" w:hAnsi="Times New Roman Полужирный" w:cs="Times New Roman"/>
      <w:b/>
      <w:kern w:val="32"/>
      <w:sz w:val="28"/>
      <w:szCs w:val="28"/>
      <w:lang w:eastAsia="ru-RU"/>
    </w:rPr>
  </w:style>
  <w:style w:type="paragraph" w:styleId="afffff1">
    <w:name w:val="Subtitle"/>
    <w:basedOn w:val="aff9"/>
    <w:next w:val="af6"/>
    <w:link w:val="afffff2"/>
    <w:qFormat/>
    <w:rsid w:val="006732A9"/>
  </w:style>
  <w:style w:type="character" w:customStyle="1" w:styleId="afffff2">
    <w:name w:val="Подзаголовок Знак"/>
    <w:link w:val="afffff1"/>
    <w:rsid w:val="006732A9"/>
    <w:rPr>
      <w:rFonts w:ascii="Times New Roman" w:eastAsia="MS Mincho" w:hAnsi="Times New Roman" w:cs="Times New Roman"/>
      <w:b/>
      <w:caps/>
      <w:sz w:val="24"/>
      <w:szCs w:val="24"/>
      <w:lang w:eastAsia="ru-RU"/>
    </w:rPr>
  </w:style>
  <w:style w:type="paragraph" w:customStyle="1" w:styleId="afffff3">
    <w:name w:val="Таблицы заголовок"/>
    <w:basedOn w:val="af6"/>
    <w:uiPriority w:val="99"/>
    <w:rsid w:val="00157779"/>
    <w:pPr>
      <w:suppressLineNumbers/>
    </w:pPr>
    <w:rPr>
      <w:rFonts w:eastAsia="Calibri"/>
      <w:b/>
      <w:bCs/>
      <w:sz w:val="26"/>
      <w:lang w:eastAsia="en-US"/>
    </w:rPr>
  </w:style>
  <w:style w:type="paragraph" w:styleId="a1">
    <w:name w:val="List Number"/>
    <w:basedOn w:val="af5"/>
    <w:uiPriority w:val="99"/>
    <w:qFormat/>
    <w:rsid w:val="00BA39DC"/>
    <w:pPr>
      <w:numPr>
        <w:numId w:val="8"/>
      </w:numPr>
      <w:ind w:left="1560" w:hanging="284"/>
      <w:jc w:val="left"/>
    </w:pPr>
  </w:style>
  <w:style w:type="paragraph" w:customStyle="1" w:styleId="afffff4">
    <w:name w:val="Таблица текст"/>
    <w:basedOn w:val="af6"/>
    <w:uiPriority w:val="99"/>
    <w:rsid w:val="00157779"/>
    <w:pPr>
      <w:suppressAutoHyphens/>
      <w:spacing w:before="40" w:after="40"/>
      <w:ind w:left="57" w:right="57"/>
    </w:pPr>
    <w:rPr>
      <w:sz w:val="22"/>
      <w:szCs w:val="22"/>
    </w:rPr>
  </w:style>
  <w:style w:type="paragraph" w:customStyle="1" w:styleId="aff2">
    <w:name w:val="Заголовок приложения"/>
    <w:basedOn w:val="af6"/>
    <w:next w:val="affff5"/>
    <w:uiPriority w:val="99"/>
    <w:locked/>
    <w:rsid w:val="002D45E1"/>
    <w:pPr>
      <w:keepLines/>
      <w:suppressAutoHyphens/>
      <w:spacing w:before="360" w:after="240"/>
      <w:ind w:right="709"/>
    </w:pPr>
    <w:rPr>
      <w:b/>
      <w:bCs/>
      <w:caps/>
      <w:kern w:val="24"/>
      <w:lang w:eastAsia="en-US"/>
    </w:rPr>
  </w:style>
  <w:style w:type="character" w:styleId="afffff5">
    <w:name w:val="Intense Emphasis"/>
    <w:uiPriority w:val="99"/>
    <w:locked/>
    <w:rsid w:val="00157779"/>
    <w:rPr>
      <w:rFonts w:cs="Times New Roman"/>
      <w:b/>
      <w:i/>
    </w:rPr>
  </w:style>
  <w:style w:type="paragraph" w:customStyle="1" w:styleId="CDA">
    <w:name w:val="CDA. Текст в таблицах"/>
    <w:basedOn w:val="af6"/>
    <w:locked/>
    <w:rsid w:val="00157779"/>
    <w:pPr>
      <w:keepLines/>
      <w:tabs>
        <w:tab w:val="left" w:pos="309"/>
        <w:tab w:val="left" w:pos="579"/>
        <w:tab w:val="left" w:pos="849"/>
      </w:tabs>
      <w:suppressAutoHyphens/>
      <w:autoSpaceDE w:val="0"/>
    </w:pPr>
    <w:rPr>
      <w:rFonts w:ascii="Arial" w:hAnsi="Arial"/>
      <w:sz w:val="18"/>
      <w:szCs w:val="16"/>
      <w:lang w:val="x-none" w:eastAsia="zh-CN"/>
    </w:rPr>
  </w:style>
  <w:style w:type="character" w:customStyle="1" w:styleId="affffc">
    <w:name w:val="Абзац списка Знак"/>
    <w:aliases w:val="Нумерованный список оглавления Знак"/>
    <w:link w:val="af5"/>
    <w:uiPriority w:val="34"/>
    <w:locked/>
    <w:rsid w:val="00583F8A"/>
    <w:rPr>
      <w:rFonts w:ascii="Times New Roman" w:eastAsia="Times New Roman" w:hAnsi="Times New Roman"/>
      <w:sz w:val="24"/>
    </w:rPr>
  </w:style>
  <w:style w:type="paragraph" w:customStyle="1" w:styleId="afffff6">
    <w:name w:val="_Обычн"/>
    <w:basedOn w:val="af6"/>
    <w:locked/>
    <w:rsid w:val="00157779"/>
    <w:pPr>
      <w:spacing w:before="40" w:after="40"/>
    </w:pPr>
    <w:rPr>
      <w:kern w:val="24"/>
      <w:lang w:eastAsia="en-US"/>
    </w:rPr>
  </w:style>
  <w:style w:type="paragraph" w:customStyle="1" w:styleId="xml-">
    <w:name w:val="xml-схема"/>
    <w:basedOn w:val="af6"/>
    <w:link w:val="xml-0"/>
    <w:locked/>
    <w:rsid w:val="0015777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hAnsi="Courier New" w:cs="Courier New"/>
      <w:noProof/>
      <w:kern w:val="24"/>
      <w:sz w:val="18"/>
      <w:lang w:val="en-US" w:eastAsia="en-US"/>
    </w:rPr>
  </w:style>
  <w:style w:type="character" w:customStyle="1" w:styleId="xml-0">
    <w:name w:val="xml-схема Знак"/>
    <w:link w:val="xml-"/>
    <w:rsid w:val="00157779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paragraph" w:customStyle="1" w:styleId="afffff7">
    <w:name w:val="Содержимое таблицы"/>
    <w:basedOn w:val="af6"/>
    <w:locked/>
    <w:rsid w:val="00157779"/>
    <w:pPr>
      <w:widowControl w:val="0"/>
      <w:suppressLineNumbers/>
      <w:suppressAutoHyphens/>
    </w:pPr>
    <w:rPr>
      <w:rFonts w:ascii="Arial" w:eastAsia="Lucida Sans Unicode" w:hAnsi="Arial"/>
    </w:rPr>
  </w:style>
  <w:style w:type="paragraph" w:customStyle="1" w:styleId="ConsPlusNonformat">
    <w:name w:val="ConsPlusNonformat"/>
    <w:uiPriority w:val="99"/>
    <w:locked/>
    <w:rsid w:val="0015777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harAttribute2">
    <w:name w:val="CharAttribute2"/>
    <w:locked/>
    <w:rsid w:val="001E2E8A"/>
    <w:rPr>
      <w:rFonts w:ascii="Arial" w:eastAsia="Calibri"/>
      <w:sz w:val="22"/>
    </w:rPr>
  </w:style>
  <w:style w:type="paragraph" w:customStyle="1" w:styleId="ParaAttribute19">
    <w:name w:val="ParaAttribute19"/>
    <w:locked/>
    <w:rsid w:val="001E2E8A"/>
    <w:pPr>
      <w:widowControl w:val="0"/>
      <w:wordWrap w:val="0"/>
      <w:spacing w:after="200"/>
      <w:ind w:firstLine="709"/>
    </w:pPr>
    <w:rPr>
      <w:rFonts w:ascii="Times New Roman" w:eastAsia="Batang" w:hAnsi="Times New Roman"/>
    </w:rPr>
  </w:style>
  <w:style w:type="paragraph" w:customStyle="1" w:styleId="ParaAttribute28">
    <w:name w:val="ParaAttribute28"/>
    <w:locked/>
    <w:rsid w:val="001E2E8A"/>
    <w:pPr>
      <w:widowControl w:val="0"/>
      <w:wordWrap w:val="0"/>
      <w:spacing w:after="200"/>
    </w:pPr>
    <w:rPr>
      <w:rFonts w:ascii="Times New Roman" w:eastAsia="Batang" w:hAnsi="Times New Roman"/>
    </w:rPr>
  </w:style>
  <w:style w:type="paragraph" w:styleId="afffff8">
    <w:name w:val="Revision"/>
    <w:hidden/>
    <w:uiPriority w:val="99"/>
    <w:semiHidden/>
    <w:rsid w:val="007E5E49"/>
    <w:rPr>
      <w:rFonts w:ascii="Times New Roman" w:eastAsia="MS Mincho" w:hAnsi="Times New Roman"/>
      <w:sz w:val="24"/>
      <w:szCs w:val="24"/>
    </w:rPr>
  </w:style>
  <w:style w:type="character" w:customStyle="1" w:styleId="afffb">
    <w:name w:val="Название объекта Знак"/>
    <w:link w:val="afe"/>
    <w:uiPriority w:val="35"/>
    <w:rsid w:val="00B3462B"/>
    <w:rPr>
      <w:rFonts w:ascii="Times New Roman" w:eastAsia="Times New Roman" w:hAnsi="Times New Roman"/>
      <w:b/>
      <w:bCs/>
      <w:color w:val="5B9BD5" w:themeColor="accent1"/>
      <w:sz w:val="18"/>
      <w:szCs w:val="18"/>
    </w:rPr>
  </w:style>
  <w:style w:type="paragraph" w:customStyle="1" w:styleId="TimesNewRoman07510">
    <w:name w:val="Стиль _Основной с красной строки + Times New Roman Справа:  075 с...1"/>
    <w:basedOn w:val="af6"/>
    <w:locked/>
    <w:rsid w:val="00410794"/>
    <w:pPr>
      <w:ind w:right="425"/>
    </w:pPr>
  </w:style>
  <w:style w:type="paragraph" w:customStyle="1" w:styleId="phlistitemized1">
    <w:name w:val="ph_list_itemized_1"/>
    <w:basedOn w:val="phnormal"/>
    <w:link w:val="phlistitemized11"/>
    <w:locked/>
    <w:rsid w:val="00AE41A4"/>
    <w:pPr>
      <w:numPr>
        <w:numId w:val="52"/>
      </w:numPr>
      <w:ind w:right="-2"/>
    </w:pPr>
    <w:rPr>
      <w:rFonts w:cs="Arial"/>
      <w:lang w:eastAsia="en-US"/>
    </w:rPr>
  </w:style>
  <w:style w:type="character" w:customStyle="1" w:styleId="phlistitemized11">
    <w:name w:val="ph_list_itemized_1 Знак"/>
    <w:link w:val="phlistitemized1"/>
    <w:rsid w:val="00AE41A4"/>
    <w:rPr>
      <w:rFonts w:ascii="Times New Roman" w:eastAsia="Times New Roman" w:hAnsi="Times New Roman" w:cs="Arial"/>
      <w:sz w:val="24"/>
      <w:lang w:eastAsia="en-US"/>
    </w:rPr>
  </w:style>
  <w:style w:type="paragraph" w:customStyle="1" w:styleId="ab">
    <w:name w:val="Маркированный для таблицы"/>
    <w:basedOn w:val="af6"/>
    <w:qFormat/>
    <w:rsid w:val="00C442E3"/>
    <w:pPr>
      <w:numPr>
        <w:numId w:val="6"/>
      </w:numPr>
      <w:ind w:left="301" w:hanging="142"/>
      <w:jc w:val="left"/>
    </w:pPr>
    <w:rPr>
      <w:snapToGrid w:val="0"/>
      <w:spacing w:val="2"/>
      <w:lang w:eastAsia="en-US"/>
    </w:rPr>
  </w:style>
  <w:style w:type="paragraph" w:customStyle="1" w:styleId="Default">
    <w:name w:val="Default"/>
    <w:locked/>
    <w:rsid w:val="003D419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</w:rPr>
  </w:style>
  <w:style w:type="paragraph" w:customStyle="1" w:styleId="1e">
    <w:name w:val="Стиль Первая строка:  1"/>
    <w:aliases w:val="25 см"/>
    <w:basedOn w:val="af6"/>
    <w:next w:val="af6"/>
    <w:link w:val="1f"/>
    <w:locked/>
    <w:rsid w:val="00E643F2"/>
  </w:style>
  <w:style w:type="character" w:customStyle="1" w:styleId="1f">
    <w:name w:val="Стиль Первая строка:  1 Знак"/>
    <w:aliases w:val="25 см Знак"/>
    <w:link w:val="1e"/>
    <w:rsid w:val="00E643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9">
    <w:name w:val="Title"/>
    <w:basedOn w:val="af6"/>
    <w:next w:val="af6"/>
    <w:link w:val="afffffa"/>
    <w:qFormat/>
    <w:rsid w:val="00583F8A"/>
    <w:pPr>
      <w:spacing w:before="720" w:line="240" w:lineRule="auto"/>
      <w:ind w:right="5"/>
      <w:contextualSpacing/>
    </w:pPr>
    <w:rPr>
      <w:b/>
      <w:caps/>
      <w:sz w:val="32"/>
      <w:szCs w:val="32"/>
    </w:rPr>
  </w:style>
  <w:style w:type="character" w:customStyle="1" w:styleId="afffffa">
    <w:name w:val="Название Знак"/>
    <w:link w:val="afffff9"/>
    <w:rsid w:val="00583F8A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paragraph" w:customStyle="1" w:styleId="afffffb">
    <w:name w:val="Текст перечисления"/>
    <w:locked/>
    <w:rsid w:val="002D3F2F"/>
    <w:pPr>
      <w:spacing w:after="200" w:line="360" w:lineRule="auto"/>
      <w:ind w:left="709"/>
      <w:contextualSpacing/>
      <w:jc w:val="both"/>
    </w:pPr>
    <w:rPr>
      <w:rFonts w:ascii="Times New Roman" w:hAnsi="Times New Roman"/>
      <w:sz w:val="24"/>
      <w:szCs w:val="24"/>
      <w:lang w:eastAsia="en-US"/>
    </w:rPr>
  </w:style>
  <w:style w:type="paragraph" w:styleId="25">
    <w:name w:val="List Bullet 2"/>
    <w:basedOn w:val="affffa"/>
    <w:qFormat/>
    <w:locked/>
    <w:rsid w:val="00A829E6"/>
    <w:pPr>
      <w:ind w:left="1985"/>
    </w:pPr>
  </w:style>
  <w:style w:type="paragraph" w:styleId="26">
    <w:name w:val="List 2"/>
    <w:basedOn w:val="af6"/>
    <w:uiPriority w:val="99"/>
    <w:semiHidden/>
    <w:unhideWhenUsed/>
    <w:locked/>
    <w:rsid w:val="002D3F2F"/>
    <w:pPr>
      <w:spacing w:after="160" w:line="259" w:lineRule="auto"/>
      <w:ind w:left="566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xml-comment">
    <w:name w:val="xml-comment"/>
    <w:basedOn w:val="af7"/>
    <w:locked/>
    <w:rsid w:val="002D3F2F"/>
  </w:style>
  <w:style w:type="character" w:customStyle="1" w:styleId="xml-number">
    <w:name w:val="xml-number"/>
    <w:basedOn w:val="af7"/>
    <w:locked/>
    <w:rsid w:val="002D3F2F"/>
  </w:style>
  <w:style w:type="character" w:customStyle="1" w:styleId="afffffc">
    <w:name w:val="Название Подсистемы Знак Знак"/>
    <w:link w:val="afffffd"/>
    <w:uiPriority w:val="99"/>
    <w:locked/>
    <w:rsid w:val="00A63223"/>
    <w:rPr>
      <w:b/>
      <w:caps/>
      <w:sz w:val="32"/>
      <w:szCs w:val="32"/>
    </w:rPr>
  </w:style>
  <w:style w:type="paragraph" w:customStyle="1" w:styleId="afffffd">
    <w:name w:val="Название Подсистемы"/>
    <w:basedOn w:val="af6"/>
    <w:next w:val="af6"/>
    <w:link w:val="afffffc"/>
    <w:uiPriority w:val="99"/>
    <w:qFormat/>
    <w:locked/>
    <w:rsid w:val="00A63223"/>
    <w:pPr>
      <w:spacing w:before="60" w:line="276" w:lineRule="auto"/>
      <w:contextualSpacing/>
    </w:pPr>
    <w:rPr>
      <w:rFonts w:ascii="Calibri" w:eastAsia="Calibri" w:hAnsi="Calibri"/>
      <w:b/>
      <w:caps/>
      <w:sz w:val="32"/>
      <w:szCs w:val="32"/>
      <w:lang w:eastAsia="en-US"/>
    </w:rPr>
  </w:style>
  <w:style w:type="paragraph" w:styleId="41">
    <w:name w:val="toc 4"/>
    <w:basedOn w:val="af6"/>
    <w:next w:val="af6"/>
    <w:autoRedefine/>
    <w:uiPriority w:val="39"/>
    <w:rsid w:val="00AE41A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f6"/>
    <w:next w:val="af6"/>
    <w:autoRedefine/>
    <w:uiPriority w:val="39"/>
    <w:rsid w:val="00AE41A4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f6"/>
    <w:next w:val="af6"/>
    <w:autoRedefine/>
    <w:uiPriority w:val="39"/>
    <w:rsid w:val="00AE41A4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f6"/>
    <w:next w:val="af6"/>
    <w:autoRedefine/>
    <w:rsid w:val="00AE41A4"/>
    <w:pPr>
      <w:ind w:left="1440"/>
    </w:pPr>
  </w:style>
  <w:style w:type="paragraph" w:styleId="81">
    <w:name w:val="toc 8"/>
    <w:basedOn w:val="af6"/>
    <w:next w:val="af6"/>
    <w:autoRedefine/>
    <w:rsid w:val="00AE41A4"/>
    <w:pPr>
      <w:ind w:left="1680"/>
    </w:pPr>
  </w:style>
  <w:style w:type="paragraph" w:styleId="91">
    <w:name w:val="toc 9"/>
    <w:basedOn w:val="af6"/>
    <w:next w:val="af6"/>
    <w:autoRedefine/>
    <w:rsid w:val="00AE41A4"/>
    <w:pPr>
      <w:ind w:left="1920"/>
    </w:pPr>
  </w:style>
  <w:style w:type="character" w:styleId="afffffe">
    <w:name w:val="page number"/>
    <w:basedOn w:val="af7"/>
    <w:uiPriority w:val="99"/>
    <w:semiHidden/>
    <w:unhideWhenUsed/>
    <w:rsid w:val="00E20004"/>
  </w:style>
  <w:style w:type="character" w:styleId="affffff">
    <w:name w:val="Subtle Emphasis"/>
    <w:uiPriority w:val="19"/>
    <w:qFormat/>
    <w:rsid w:val="00F17FB3"/>
    <w:rPr>
      <w:i/>
      <w:color w:val="0070C0"/>
    </w:rPr>
  </w:style>
  <w:style w:type="paragraph" w:customStyle="1" w:styleId="33">
    <w:name w:val="Маркированный 3"/>
    <w:basedOn w:val="affffa"/>
    <w:qFormat/>
    <w:rsid w:val="00A829E6"/>
    <w:pPr>
      <w:ind w:left="2268"/>
    </w:pPr>
  </w:style>
  <w:style w:type="character" w:customStyle="1" w:styleId="70">
    <w:name w:val="Заголовок 7 Знак"/>
    <w:aliases w:val="PIM 7 Знак,H7 Знак"/>
    <w:link w:val="7"/>
    <w:uiPriority w:val="9"/>
    <w:rsid w:val="00B0117A"/>
    <w:rPr>
      <w:rFonts w:ascii="Cambria" w:eastAsia="Times New Roman" w:hAnsi="Cambria"/>
      <w:i/>
      <w:iCs/>
      <w:color w:val="404040"/>
      <w:sz w:val="24"/>
    </w:rPr>
  </w:style>
  <w:style w:type="character" w:customStyle="1" w:styleId="80">
    <w:name w:val="Заголовок 8 Знак"/>
    <w:aliases w:val="H8 Знак"/>
    <w:link w:val="8"/>
    <w:uiPriority w:val="9"/>
    <w:rsid w:val="00B0117A"/>
    <w:rPr>
      <w:rFonts w:ascii="Cambria" w:eastAsia="Times New Roman" w:hAnsi="Cambria"/>
      <w:color w:val="404040"/>
      <w:sz w:val="24"/>
    </w:rPr>
  </w:style>
  <w:style w:type="character" w:customStyle="1" w:styleId="90">
    <w:name w:val="Заголовок 9 Знак"/>
    <w:aliases w:val="H9 Знак,Заголовок 90 Знак"/>
    <w:link w:val="9"/>
    <w:uiPriority w:val="9"/>
    <w:rsid w:val="00B0117A"/>
    <w:rPr>
      <w:rFonts w:ascii="Cambria" w:eastAsia="Times New Roman" w:hAnsi="Cambria"/>
      <w:i/>
      <w:iCs/>
      <w:color w:val="404040"/>
      <w:sz w:val="24"/>
    </w:rPr>
  </w:style>
  <w:style w:type="paragraph" w:styleId="affffff0">
    <w:name w:val="endnote text"/>
    <w:basedOn w:val="af6"/>
    <w:link w:val="affffff1"/>
    <w:unhideWhenUsed/>
    <w:locked/>
    <w:rsid w:val="00B0117A"/>
    <w:pPr>
      <w:spacing w:line="240" w:lineRule="auto"/>
      <w:jc w:val="left"/>
    </w:pPr>
    <w:rPr>
      <w:sz w:val="20"/>
    </w:rPr>
  </w:style>
  <w:style w:type="character" w:customStyle="1" w:styleId="affffff1">
    <w:name w:val="Текст концевой сноски Знак"/>
    <w:link w:val="affffff0"/>
    <w:rsid w:val="00B011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2">
    <w:name w:val="Согласовано"/>
    <w:basedOn w:val="af6"/>
    <w:uiPriority w:val="99"/>
    <w:locked/>
    <w:rsid w:val="00B0117A"/>
    <w:pPr>
      <w:spacing w:line="240" w:lineRule="auto"/>
      <w:jc w:val="left"/>
    </w:pPr>
    <w:rPr>
      <w:caps/>
    </w:rPr>
  </w:style>
  <w:style w:type="paragraph" w:customStyle="1" w:styleId="affffff3">
    <w:name w:val="Текст Согласовано"/>
    <w:basedOn w:val="af6"/>
    <w:uiPriority w:val="99"/>
    <w:rsid w:val="00B0117A"/>
    <w:pPr>
      <w:spacing w:line="240" w:lineRule="auto"/>
      <w:ind w:right="57"/>
      <w:jc w:val="left"/>
    </w:pPr>
  </w:style>
  <w:style w:type="character" w:styleId="affffff4">
    <w:name w:val="Book Title"/>
    <w:uiPriority w:val="33"/>
    <w:qFormat/>
    <w:rsid w:val="006732A9"/>
    <w:rPr>
      <w:caps/>
      <w:sz w:val="32"/>
      <w:szCs w:val="32"/>
    </w:rPr>
  </w:style>
  <w:style w:type="paragraph" w:customStyle="1" w:styleId="affffff5">
    <w:name w:val="Титульный лист"/>
    <w:basedOn w:val="af6"/>
    <w:uiPriority w:val="99"/>
    <w:rsid w:val="00B0117A"/>
    <w:pPr>
      <w:suppressAutoHyphens/>
      <w:spacing w:before="120" w:line="240" w:lineRule="auto"/>
    </w:pPr>
    <w:rPr>
      <w:kern w:val="24"/>
      <w:lang w:eastAsia="en-US"/>
    </w:rPr>
  </w:style>
  <w:style w:type="numbering" w:customStyle="1" w:styleId="a6">
    <w:name w:val="Нумерация библиографии"/>
    <w:basedOn w:val="a4"/>
    <w:uiPriority w:val="99"/>
    <w:locked/>
    <w:rsid w:val="00B0117A"/>
    <w:pPr>
      <w:numPr>
        <w:numId w:val="17"/>
      </w:numPr>
    </w:pPr>
  </w:style>
  <w:style w:type="paragraph" w:customStyle="1" w:styleId="100">
    <w:name w:val="Обычный10 без отступа"/>
    <w:basedOn w:val="af6"/>
    <w:rsid w:val="00B0117A"/>
    <w:pPr>
      <w:spacing w:before="40" w:after="40" w:line="240" w:lineRule="auto"/>
    </w:pPr>
    <w:rPr>
      <w:bCs/>
      <w:kern w:val="24"/>
      <w:sz w:val="20"/>
      <w:lang w:eastAsia="en-US"/>
    </w:rPr>
  </w:style>
  <w:style w:type="table" w:styleId="-14">
    <w:name w:val="Table Web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Table Elegant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Subtle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lassic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3D effects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Simple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Grid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Contemporary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8">
    <w:name w:val="Table Professional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Columns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umns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5">
    <w:name w:val="Table List 1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Table List 4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f9">
    <w:name w:val="Table Theme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6">
    <w:name w:val="Table Colorful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a">
    <w:name w:val="E-mail Signature"/>
    <w:basedOn w:val="af6"/>
    <w:link w:val="affffffb"/>
    <w:uiPriority w:val="99"/>
    <w:semiHidden/>
    <w:locked/>
    <w:rsid w:val="00B0117A"/>
    <w:pPr>
      <w:suppressAutoHyphens/>
      <w:spacing w:before="40" w:after="40" w:line="240" w:lineRule="auto"/>
    </w:pPr>
    <w:rPr>
      <w:kern w:val="24"/>
      <w:lang w:eastAsia="en-US"/>
    </w:rPr>
  </w:style>
  <w:style w:type="character" w:customStyle="1" w:styleId="affffffb">
    <w:name w:val="Электронная подпись Знак"/>
    <w:link w:val="affffffa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-50">
    <w:name w:val="Table List 5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c">
    <w:name w:val="Subtle Reference"/>
    <w:uiPriority w:val="31"/>
    <w:locked/>
    <w:rsid w:val="00B0117A"/>
    <w:rPr>
      <w:smallCaps/>
      <w:color w:val="C0504D"/>
      <w:u w:val="single"/>
    </w:rPr>
  </w:style>
  <w:style w:type="numbering" w:customStyle="1" w:styleId="a4">
    <w:name w:val="Нумерация заголовков"/>
    <w:locked/>
    <w:rsid w:val="00B0117A"/>
    <w:pPr>
      <w:numPr>
        <w:numId w:val="9"/>
      </w:numPr>
    </w:pPr>
  </w:style>
  <w:style w:type="numbering" w:customStyle="1" w:styleId="-2">
    <w:name w:val="Нумерация перечисления-"/>
    <w:basedOn w:val="af9"/>
    <w:uiPriority w:val="99"/>
    <w:locked/>
    <w:rsid w:val="00B0117A"/>
    <w:pPr>
      <w:numPr>
        <w:numId w:val="10"/>
      </w:numPr>
    </w:pPr>
  </w:style>
  <w:style w:type="numbering" w:customStyle="1" w:styleId="-11">
    <w:name w:val="Нумерация перечисления-1)"/>
    <w:basedOn w:val="af9"/>
    <w:uiPriority w:val="99"/>
    <w:locked/>
    <w:rsid w:val="00B0117A"/>
    <w:pPr>
      <w:numPr>
        <w:numId w:val="11"/>
      </w:numPr>
    </w:pPr>
  </w:style>
  <w:style w:type="numbering" w:customStyle="1" w:styleId="-0">
    <w:name w:val="Нумерация перечисления-а)"/>
    <w:basedOn w:val="af9"/>
    <w:uiPriority w:val="99"/>
    <w:locked/>
    <w:rsid w:val="00B0117A"/>
    <w:pPr>
      <w:numPr>
        <w:numId w:val="12"/>
      </w:numPr>
    </w:pPr>
  </w:style>
  <w:style w:type="numbering" w:customStyle="1" w:styleId="aa">
    <w:name w:val="Нумерация примечаний"/>
    <w:basedOn w:val="af9"/>
    <w:uiPriority w:val="99"/>
    <w:rsid w:val="00B0117A"/>
    <w:pPr>
      <w:numPr>
        <w:numId w:val="13"/>
      </w:numPr>
    </w:pPr>
  </w:style>
  <w:style w:type="numbering" w:customStyle="1" w:styleId="ac">
    <w:name w:val="Нумерация рисунков"/>
    <w:basedOn w:val="af9"/>
    <w:uiPriority w:val="99"/>
    <w:rsid w:val="00B0117A"/>
    <w:pPr>
      <w:numPr>
        <w:numId w:val="14"/>
      </w:numPr>
    </w:pPr>
  </w:style>
  <w:style w:type="numbering" w:customStyle="1" w:styleId="a2">
    <w:name w:val="Нумерация таблиц"/>
    <w:basedOn w:val="af9"/>
    <w:uiPriority w:val="99"/>
    <w:rsid w:val="00B0117A"/>
    <w:pPr>
      <w:numPr>
        <w:numId w:val="15"/>
      </w:numPr>
    </w:pPr>
  </w:style>
  <w:style w:type="table" w:customStyle="1" w:styleId="101">
    <w:name w:val="Таблица10"/>
    <w:uiPriority w:val="99"/>
    <w:rsid w:val="00B0117A"/>
    <w:rPr>
      <w:rFonts w:ascii="Times New Roman" w:eastAsia="Times New Roman" w:hAnsi="Times New Roman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f0">
    <w:name w:val="Нумерация приложений"/>
    <w:basedOn w:val="af9"/>
    <w:uiPriority w:val="99"/>
    <w:rsid w:val="00B0117A"/>
    <w:pPr>
      <w:numPr>
        <w:numId w:val="16"/>
      </w:numPr>
    </w:pPr>
  </w:style>
  <w:style w:type="table" w:customStyle="1" w:styleId="affffffd">
    <w:name w:val="Система кодирования"/>
    <w:uiPriority w:val="99"/>
    <w:rsid w:val="00B0117A"/>
    <w:rPr>
      <w:rFonts w:ascii="Times New Roman" w:eastAsia="Times New Roman" w:hAnsi="Times New Roman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affffffe">
    <w:name w:val="Описание сегмента"/>
    <w:basedOn w:val="affffffd"/>
    <w:uiPriority w:val="99"/>
    <w:rsid w:val="00B0117A"/>
    <w:tblPr>
      <w:jc w:val="center"/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numbering" w:customStyle="1" w:styleId="-1">
    <w:name w:val="Нумерация перечисления- без красной строки"/>
    <w:basedOn w:val="-2"/>
    <w:uiPriority w:val="99"/>
    <w:locked/>
    <w:rsid w:val="00B0117A"/>
    <w:pPr>
      <w:numPr>
        <w:numId w:val="18"/>
      </w:numPr>
    </w:pPr>
  </w:style>
  <w:style w:type="numbering" w:customStyle="1" w:styleId="ae">
    <w:name w:val="Нумерация для таблиц"/>
    <w:uiPriority w:val="99"/>
    <w:rsid w:val="00B0117A"/>
    <w:pPr>
      <w:numPr>
        <w:numId w:val="19"/>
      </w:numPr>
    </w:pPr>
  </w:style>
  <w:style w:type="table" w:customStyle="1" w:styleId="afffffff">
    <w:name w:val="Структура сообщения"/>
    <w:basedOn w:val="af8"/>
    <w:uiPriority w:val="99"/>
    <w:rsid w:val="00B0117A"/>
    <w:pPr>
      <w:jc w:val="center"/>
    </w:pPr>
    <w:rPr>
      <w:rFonts w:ascii="Times New Roman" w:eastAsia="Times New Roman" w:hAnsi="Times New Roman"/>
      <w:bCs/>
    </w:rPr>
    <w:tblPr>
      <w:jc w:val="center"/>
      <w:tblInd w:w="0" w:type="dxa"/>
      <w:tblBorders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af3">
    <w:name w:val="Нумерация таблиц приложения"/>
    <w:basedOn w:val="af9"/>
    <w:uiPriority w:val="99"/>
    <w:rsid w:val="00B0117A"/>
    <w:pPr>
      <w:numPr>
        <w:numId w:val="20"/>
      </w:numPr>
    </w:pPr>
  </w:style>
  <w:style w:type="numbering" w:customStyle="1" w:styleId="a3">
    <w:name w:val="Нумерация рисунков приложения"/>
    <w:basedOn w:val="af3"/>
    <w:uiPriority w:val="99"/>
    <w:rsid w:val="00B0117A"/>
    <w:pPr>
      <w:numPr>
        <w:numId w:val="21"/>
      </w:numPr>
    </w:pPr>
  </w:style>
  <w:style w:type="numbering" w:styleId="1ai">
    <w:name w:val="Outline List 1"/>
    <w:basedOn w:val="af9"/>
    <w:uiPriority w:val="99"/>
    <w:unhideWhenUsed/>
    <w:locked/>
    <w:rsid w:val="00B0117A"/>
    <w:pPr>
      <w:numPr>
        <w:numId w:val="22"/>
      </w:numPr>
    </w:pPr>
  </w:style>
  <w:style w:type="numbering" w:styleId="ad">
    <w:name w:val="Outline List 3"/>
    <w:basedOn w:val="af9"/>
    <w:uiPriority w:val="99"/>
    <w:unhideWhenUsed/>
    <w:locked/>
    <w:rsid w:val="00B0117A"/>
    <w:pPr>
      <w:numPr>
        <w:numId w:val="23"/>
      </w:numPr>
    </w:pPr>
  </w:style>
  <w:style w:type="numbering" w:styleId="111111">
    <w:name w:val="Outline List 2"/>
    <w:basedOn w:val="af9"/>
    <w:uiPriority w:val="99"/>
    <w:unhideWhenUsed/>
    <w:locked/>
    <w:rsid w:val="00B0117A"/>
    <w:pPr>
      <w:numPr>
        <w:numId w:val="24"/>
      </w:numPr>
    </w:pPr>
  </w:style>
  <w:style w:type="paragraph" w:customStyle="1" w:styleId="afffffff0">
    <w:name w:val="Наименование документа"/>
    <w:basedOn w:val="af6"/>
    <w:next w:val="affffff0"/>
    <w:link w:val="afffffff1"/>
    <w:locked/>
    <w:rsid w:val="00B0117A"/>
    <w:pPr>
      <w:spacing w:before="240" w:line="240" w:lineRule="auto"/>
      <w:contextualSpacing/>
    </w:pPr>
    <w:rPr>
      <w:caps/>
      <w:sz w:val="32"/>
      <w:szCs w:val="32"/>
    </w:rPr>
  </w:style>
  <w:style w:type="paragraph" w:customStyle="1" w:styleId="afffffff2">
    <w:name w:val="Основной"/>
    <w:basedOn w:val="af6"/>
    <w:uiPriority w:val="99"/>
    <w:rsid w:val="00B0117A"/>
    <w:pPr>
      <w:spacing w:before="120" w:line="240" w:lineRule="auto"/>
      <w:ind w:firstLine="720"/>
      <w:jc w:val="left"/>
    </w:pPr>
    <w:rPr>
      <w:rFonts w:eastAsia="Calibri"/>
      <w:bCs/>
    </w:rPr>
  </w:style>
  <w:style w:type="paragraph" w:customStyle="1" w:styleId="1f7">
    <w:name w:val="Абзац списка1"/>
    <w:basedOn w:val="af6"/>
    <w:locked/>
    <w:rsid w:val="00B0117A"/>
    <w:pPr>
      <w:suppressAutoHyphens/>
      <w:spacing w:line="240" w:lineRule="auto"/>
      <w:ind w:left="720"/>
      <w:jc w:val="left"/>
    </w:pPr>
    <w:rPr>
      <w:rFonts w:ascii="Arial" w:eastAsia="SimSun" w:hAnsi="Arial" w:cs="Mangal"/>
      <w:bCs/>
      <w:kern w:val="1"/>
      <w:sz w:val="20"/>
      <w:lang w:eastAsia="hi-IN" w:bidi="hi-IN"/>
    </w:rPr>
  </w:style>
  <w:style w:type="numbering" w:customStyle="1" w:styleId="10">
    <w:name w:val="Список таблиц()1"/>
    <w:rsid w:val="00B0117A"/>
    <w:pPr>
      <w:numPr>
        <w:numId w:val="25"/>
      </w:numPr>
    </w:pPr>
  </w:style>
  <w:style w:type="table" w:customStyle="1" w:styleId="1f8">
    <w:name w:val="Сетка таблицы1"/>
    <w:basedOn w:val="af8"/>
    <w:next w:val="afff2"/>
    <w:uiPriority w:val="99"/>
    <w:rsid w:val="00B0117A"/>
    <w:pPr>
      <w:spacing w:before="60" w:after="60"/>
    </w:pPr>
    <w:rPr>
      <w:rFonts w:ascii="Verdana" w:eastAsia="Times New Roman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basedOn w:val="af8"/>
    <w:next w:val="afff2"/>
    <w:uiPriority w:val="59"/>
    <w:rsid w:val="00B0117A"/>
    <w:pPr>
      <w:spacing w:before="60" w:after="60"/>
    </w:pPr>
    <w:rPr>
      <w:rFonts w:ascii="Verdana" w:eastAsia="Times New Roman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3a">
    <w:name w:val="Сетка таблицы3"/>
    <w:basedOn w:val="af8"/>
    <w:next w:val="afff2"/>
    <w:rsid w:val="00B0117A"/>
    <w:pPr>
      <w:spacing w:before="60" w:after="60"/>
    </w:pPr>
    <w:rPr>
      <w:rFonts w:ascii="Verdana" w:hAnsi="Verdana" w:cs="Verdana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afffffff3">
    <w:name w:val="Титул_левая подпись"/>
    <w:link w:val="afffffff4"/>
    <w:rsid w:val="00B0117A"/>
    <w:pPr>
      <w:ind w:right="1172"/>
    </w:pPr>
    <w:rPr>
      <w:rFonts w:ascii="Times New Roman" w:hAnsi="Times New Roman"/>
      <w:sz w:val="24"/>
      <w:szCs w:val="24"/>
      <w:lang w:eastAsia="en-US"/>
    </w:rPr>
  </w:style>
  <w:style w:type="character" w:customStyle="1" w:styleId="afffffff4">
    <w:name w:val="Титул_левая подпись Знак"/>
    <w:link w:val="afffffff3"/>
    <w:rsid w:val="00B0117A"/>
    <w:rPr>
      <w:rFonts w:ascii="Times New Roman" w:hAnsi="Times New Roman" w:cs="Times New Roman"/>
      <w:sz w:val="24"/>
      <w:szCs w:val="24"/>
    </w:rPr>
  </w:style>
  <w:style w:type="table" w:customStyle="1" w:styleId="afffffff5">
    <w:name w:val="Без границ"/>
    <w:basedOn w:val="af8"/>
    <w:uiPriority w:val="99"/>
    <w:qFormat/>
    <w:locked/>
    <w:rsid w:val="00B0117A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1">
    <w:name w:val="Наименование документа Знак"/>
    <w:link w:val="afffffff0"/>
    <w:locked/>
    <w:rsid w:val="00B0117A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styleId="afffffff6">
    <w:name w:val="No Spacing"/>
    <w:uiPriority w:val="99"/>
    <w:locked/>
    <w:rsid w:val="00B0117A"/>
    <w:rPr>
      <w:rFonts w:cs="Calibri"/>
      <w:sz w:val="22"/>
      <w:szCs w:val="22"/>
    </w:rPr>
  </w:style>
  <w:style w:type="table" w:customStyle="1" w:styleId="1010">
    <w:name w:val="Таблица101"/>
    <w:uiPriority w:val="99"/>
    <w:rsid w:val="00B0117A"/>
    <w:rPr>
      <w:rFonts w:ascii="Times New Roman" w:eastAsia="Times New Roman" w:hAnsi="Times New Roman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истема кодирования1"/>
    <w:uiPriority w:val="99"/>
    <w:rsid w:val="00B0117A"/>
    <w:rPr>
      <w:rFonts w:ascii="Times New Roman" w:eastAsia="Times New Roman" w:hAnsi="Times New Roman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numbering" w:customStyle="1" w:styleId="a">
    <w:name w:val="Заголовки"/>
    <w:locked/>
    <w:rsid w:val="00B0117A"/>
    <w:pPr>
      <w:numPr>
        <w:numId w:val="34"/>
      </w:numPr>
    </w:pPr>
  </w:style>
  <w:style w:type="numbering" w:customStyle="1" w:styleId="a0">
    <w:name w:val="Список примечаний()"/>
    <w:rsid w:val="00B0117A"/>
    <w:pPr>
      <w:numPr>
        <w:numId w:val="31"/>
      </w:numPr>
    </w:pPr>
  </w:style>
  <w:style w:type="numbering" w:customStyle="1" w:styleId="-10">
    <w:name w:val="Список перечисления-1"/>
    <w:rsid w:val="00B0117A"/>
    <w:pPr>
      <w:numPr>
        <w:numId w:val="27"/>
      </w:numPr>
    </w:pPr>
  </w:style>
  <w:style w:type="numbering" w:customStyle="1" w:styleId="a5">
    <w:name w:val="Список таблиц Б()"/>
    <w:rsid w:val="00B0117A"/>
    <w:pPr>
      <w:numPr>
        <w:numId w:val="37"/>
      </w:numPr>
    </w:pPr>
  </w:style>
  <w:style w:type="numbering" w:customStyle="1" w:styleId="a7">
    <w:name w:val="Список рисунков()"/>
    <w:rsid w:val="00B0117A"/>
    <w:pPr>
      <w:numPr>
        <w:numId w:val="32"/>
      </w:numPr>
    </w:pPr>
  </w:style>
  <w:style w:type="numbering" w:customStyle="1" w:styleId="a8">
    <w:name w:val="Список приложений"/>
    <w:rsid w:val="00B0117A"/>
    <w:pPr>
      <w:numPr>
        <w:numId w:val="38"/>
      </w:numPr>
    </w:pPr>
  </w:style>
  <w:style w:type="numbering" w:customStyle="1" w:styleId="a9">
    <w:name w:val="Список таблиц А()"/>
    <w:rsid w:val="00B0117A"/>
    <w:pPr>
      <w:numPr>
        <w:numId w:val="35"/>
      </w:numPr>
    </w:pPr>
  </w:style>
  <w:style w:type="numbering" w:customStyle="1" w:styleId="-12">
    <w:name w:val="Список перечисления-1)"/>
    <w:rsid w:val="00B0117A"/>
    <w:pPr>
      <w:numPr>
        <w:numId w:val="29"/>
      </w:numPr>
    </w:pPr>
  </w:style>
  <w:style w:type="numbering" w:customStyle="1" w:styleId="af">
    <w:name w:val="Список таблиц В()"/>
    <w:rsid w:val="00B0117A"/>
    <w:pPr>
      <w:numPr>
        <w:numId w:val="36"/>
      </w:numPr>
    </w:pPr>
  </w:style>
  <w:style w:type="numbering" w:customStyle="1" w:styleId="-3">
    <w:name w:val="Список перечисления-"/>
    <w:rsid w:val="00B0117A"/>
    <w:pPr>
      <w:numPr>
        <w:numId w:val="26"/>
      </w:numPr>
    </w:pPr>
  </w:style>
  <w:style w:type="numbering" w:customStyle="1" w:styleId="af2">
    <w:name w:val="Список таблиц()"/>
    <w:rsid w:val="00B0117A"/>
    <w:pPr>
      <w:numPr>
        <w:numId w:val="33"/>
      </w:numPr>
    </w:pPr>
  </w:style>
  <w:style w:type="numbering" w:customStyle="1" w:styleId="af4">
    <w:name w:val="Список заголовков"/>
    <w:rsid w:val="00B0117A"/>
    <w:pPr>
      <w:numPr>
        <w:numId w:val="28"/>
      </w:numPr>
    </w:pPr>
  </w:style>
  <w:style w:type="numbering" w:customStyle="1" w:styleId="-4">
    <w:name w:val="Список перечисления-а)"/>
    <w:rsid w:val="00B0117A"/>
    <w:pPr>
      <w:numPr>
        <w:numId w:val="30"/>
      </w:numPr>
    </w:pPr>
  </w:style>
  <w:style w:type="paragraph" w:customStyle="1" w:styleId="TableRowNumber">
    <w:name w:val="Table_Row_Number"/>
    <w:basedOn w:val="af6"/>
    <w:rsid w:val="00B0117A"/>
    <w:pPr>
      <w:keepLines/>
      <w:numPr>
        <w:numId w:val="39"/>
      </w:numPr>
      <w:spacing w:before="60" w:after="60" w:line="240" w:lineRule="auto"/>
      <w:jc w:val="left"/>
    </w:pPr>
    <w:rPr>
      <w:spacing w:val="-5"/>
      <w:sz w:val="20"/>
      <w:lang w:eastAsia="en-US"/>
    </w:rPr>
  </w:style>
  <w:style w:type="character" w:styleId="afffffff7">
    <w:name w:val="Placeholder Text"/>
    <w:uiPriority w:val="99"/>
    <w:semiHidden/>
    <w:locked/>
    <w:rsid w:val="00B0117A"/>
    <w:rPr>
      <w:rFonts w:cs="Times New Roman"/>
      <w:color w:val="808080"/>
    </w:rPr>
  </w:style>
  <w:style w:type="character" w:styleId="afffffff8">
    <w:name w:val="footnote reference"/>
    <w:uiPriority w:val="99"/>
    <w:locked/>
    <w:rsid w:val="00B0117A"/>
    <w:rPr>
      <w:rFonts w:cs="Times New Roman"/>
      <w:vertAlign w:val="superscript"/>
    </w:rPr>
  </w:style>
  <w:style w:type="paragraph" w:styleId="HTML1">
    <w:name w:val="HTML Address"/>
    <w:basedOn w:val="af6"/>
    <w:link w:val="HTML2"/>
    <w:semiHidden/>
    <w:locked/>
    <w:rsid w:val="00AE41A4"/>
    <w:rPr>
      <w:i/>
      <w:iCs/>
    </w:rPr>
  </w:style>
  <w:style w:type="character" w:customStyle="1" w:styleId="HTML2">
    <w:name w:val="Адрес HTML Знак"/>
    <w:link w:val="HTML1"/>
    <w:semiHidden/>
    <w:rsid w:val="00B0117A"/>
    <w:rPr>
      <w:rFonts w:ascii="Times New Roman" w:eastAsia="Times New Roman" w:hAnsi="Times New Roman"/>
      <w:i/>
      <w:iCs/>
      <w:sz w:val="24"/>
    </w:rPr>
  </w:style>
  <w:style w:type="paragraph" w:styleId="afffffff9">
    <w:name w:val="envelope address"/>
    <w:basedOn w:val="af6"/>
    <w:semiHidden/>
    <w:locked/>
    <w:rsid w:val="00B0117A"/>
    <w:pPr>
      <w:framePr w:w="7920" w:h="1980" w:hRule="exact" w:hSpace="180" w:wrap="auto" w:hAnchor="page" w:xAlign="center" w:yAlign="bottom"/>
      <w:spacing w:before="40" w:after="40" w:line="240" w:lineRule="auto"/>
      <w:ind w:left="2880"/>
    </w:pPr>
    <w:rPr>
      <w:rFonts w:ascii="Arial" w:hAnsi="Arial" w:cs="Arial"/>
      <w:kern w:val="24"/>
      <w:lang w:eastAsia="en-US"/>
    </w:rPr>
  </w:style>
  <w:style w:type="character" w:styleId="HTML3">
    <w:name w:val="HTML Acronym"/>
    <w:basedOn w:val="af7"/>
    <w:semiHidden/>
    <w:locked/>
    <w:rsid w:val="00B0117A"/>
  </w:style>
  <w:style w:type="character" w:styleId="HTML4">
    <w:name w:val="HTML Keyboard"/>
    <w:uiPriority w:val="99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a">
    <w:name w:val="Body Text First Indent"/>
    <w:basedOn w:val="af6"/>
    <w:link w:val="afffffffb"/>
    <w:semiHidden/>
    <w:locked/>
    <w:rsid w:val="00B0117A"/>
    <w:pPr>
      <w:spacing w:before="40" w:line="240" w:lineRule="auto"/>
      <w:ind w:firstLine="210"/>
    </w:pPr>
    <w:rPr>
      <w:kern w:val="24"/>
      <w:lang w:eastAsia="en-US"/>
    </w:rPr>
  </w:style>
  <w:style w:type="character" w:customStyle="1" w:styleId="afffffffb">
    <w:name w:val="Красная строка Знак"/>
    <w:link w:val="afffffffa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2f">
    <w:name w:val="Body Text First Indent 2"/>
    <w:basedOn w:val="af6"/>
    <w:link w:val="2f0"/>
    <w:semiHidden/>
    <w:locked/>
    <w:rsid w:val="00B0117A"/>
    <w:pPr>
      <w:spacing w:before="40" w:line="240" w:lineRule="auto"/>
      <w:ind w:left="283" w:firstLine="210"/>
    </w:pPr>
    <w:rPr>
      <w:kern w:val="24"/>
      <w:lang w:eastAsia="en-US"/>
    </w:rPr>
  </w:style>
  <w:style w:type="character" w:customStyle="1" w:styleId="2f0">
    <w:name w:val="Красная строка 2 Знак"/>
    <w:link w:val="2f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45">
    <w:name w:val="List Bullet 4"/>
    <w:basedOn w:val="af6"/>
    <w:uiPriority w:val="99"/>
    <w:semiHidden/>
    <w:unhideWhenUsed/>
    <w:locked/>
    <w:rsid w:val="00B0117A"/>
    <w:pPr>
      <w:tabs>
        <w:tab w:val="num" w:pos="1209"/>
      </w:tabs>
      <w:suppressAutoHyphens/>
      <w:spacing w:line="240" w:lineRule="auto"/>
      <w:ind w:left="1209" w:hanging="360"/>
      <w:contextualSpacing/>
      <w:jc w:val="left"/>
    </w:pPr>
  </w:style>
  <w:style w:type="character" w:styleId="afffffffc">
    <w:name w:val="line number"/>
    <w:basedOn w:val="af7"/>
    <w:semiHidden/>
    <w:locked/>
    <w:rsid w:val="00B0117A"/>
  </w:style>
  <w:style w:type="character" w:styleId="HTML5">
    <w:name w:val="HTML Sample"/>
    <w:uiPriority w:val="99"/>
    <w:semiHidden/>
    <w:locked/>
    <w:rsid w:val="00B0117A"/>
    <w:rPr>
      <w:rFonts w:ascii="Courier New" w:hAnsi="Courier New" w:cs="Courier New"/>
    </w:rPr>
  </w:style>
  <w:style w:type="paragraph" w:styleId="2f1">
    <w:name w:val="envelope return"/>
    <w:basedOn w:val="af6"/>
    <w:uiPriority w:val="99"/>
    <w:semiHidden/>
    <w:locked/>
    <w:rsid w:val="00B0117A"/>
    <w:pPr>
      <w:suppressAutoHyphens/>
      <w:spacing w:before="40" w:after="40" w:line="240" w:lineRule="auto"/>
    </w:pPr>
    <w:rPr>
      <w:rFonts w:ascii="Arial" w:hAnsi="Arial" w:cs="Arial"/>
      <w:kern w:val="24"/>
      <w:sz w:val="20"/>
      <w:lang w:eastAsia="en-US"/>
    </w:rPr>
  </w:style>
  <w:style w:type="character" w:styleId="HTML6">
    <w:name w:val="HTML Definition"/>
    <w:uiPriority w:val="99"/>
    <w:semiHidden/>
    <w:locked/>
    <w:rsid w:val="00B0117A"/>
    <w:rPr>
      <w:rFonts w:cs="Times New Roman"/>
      <w:i/>
      <w:iCs/>
    </w:rPr>
  </w:style>
  <w:style w:type="character" w:styleId="HTML7">
    <w:name w:val="HTML Variable"/>
    <w:uiPriority w:val="99"/>
    <w:semiHidden/>
    <w:locked/>
    <w:rsid w:val="00B0117A"/>
    <w:rPr>
      <w:rFonts w:cs="Times New Roman"/>
      <w:i/>
      <w:iCs/>
    </w:rPr>
  </w:style>
  <w:style w:type="character" w:styleId="HTML8">
    <w:name w:val="HTML Typewriter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d">
    <w:name w:val="Signature"/>
    <w:basedOn w:val="af6"/>
    <w:link w:val="afffffffe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kern w:val="24"/>
      <w:lang w:eastAsia="en-US"/>
    </w:rPr>
  </w:style>
  <w:style w:type="character" w:customStyle="1" w:styleId="afffffffe">
    <w:name w:val="Подпись Знак"/>
    <w:link w:val="afffffffd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">
    <w:name w:val="Salutation"/>
    <w:basedOn w:val="af6"/>
    <w:next w:val="af6"/>
    <w:link w:val="affffffff0"/>
    <w:semiHidden/>
    <w:locked/>
    <w:rsid w:val="00B0117A"/>
    <w:pPr>
      <w:spacing w:before="40" w:after="40" w:line="240" w:lineRule="auto"/>
    </w:pPr>
    <w:rPr>
      <w:kern w:val="24"/>
      <w:lang w:eastAsia="en-US"/>
    </w:rPr>
  </w:style>
  <w:style w:type="character" w:customStyle="1" w:styleId="affffffff0">
    <w:name w:val="Приветствие Знак"/>
    <w:link w:val="affffffff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1">
    <w:name w:val="List Continue"/>
    <w:basedOn w:val="af6"/>
    <w:semiHidden/>
    <w:locked/>
    <w:rsid w:val="00B0117A"/>
    <w:pPr>
      <w:spacing w:before="40" w:line="240" w:lineRule="auto"/>
      <w:ind w:left="283"/>
    </w:pPr>
    <w:rPr>
      <w:kern w:val="24"/>
      <w:lang w:eastAsia="en-US"/>
    </w:rPr>
  </w:style>
  <w:style w:type="paragraph" w:styleId="2f2">
    <w:name w:val="List Continue 2"/>
    <w:basedOn w:val="af6"/>
    <w:semiHidden/>
    <w:locked/>
    <w:rsid w:val="00B0117A"/>
    <w:pPr>
      <w:spacing w:before="40" w:line="240" w:lineRule="auto"/>
      <w:ind w:left="566"/>
    </w:pPr>
    <w:rPr>
      <w:kern w:val="24"/>
      <w:lang w:eastAsia="en-US"/>
    </w:rPr>
  </w:style>
  <w:style w:type="paragraph" w:styleId="3b">
    <w:name w:val="List Continue 3"/>
    <w:basedOn w:val="af6"/>
    <w:uiPriority w:val="99"/>
    <w:semiHidden/>
    <w:locked/>
    <w:rsid w:val="00B0117A"/>
    <w:pPr>
      <w:suppressAutoHyphens/>
      <w:spacing w:before="40" w:line="240" w:lineRule="auto"/>
      <w:ind w:left="849"/>
    </w:pPr>
    <w:rPr>
      <w:kern w:val="24"/>
      <w:lang w:eastAsia="en-US"/>
    </w:rPr>
  </w:style>
  <w:style w:type="paragraph" w:styleId="46">
    <w:name w:val="List Continue 4"/>
    <w:basedOn w:val="af6"/>
    <w:uiPriority w:val="99"/>
    <w:semiHidden/>
    <w:locked/>
    <w:rsid w:val="00B0117A"/>
    <w:pPr>
      <w:suppressAutoHyphens/>
      <w:spacing w:before="40" w:line="240" w:lineRule="auto"/>
      <w:ind w:left="1132"/>
    </w:pPr>
    <w:rPr>
      <w:kern w:val="24"/>
      <w:lang w:eastAsia="en-US"/>
    </w:rPr>
  </w:style>
  <w:style w:type="paragraph" w:styleId="55">
    <w:name w:val="List Continue 5"/>
    <w:basedOn w:val="af6"/>
    <w:uiPriority w:val="99"/>
    <w:semiHidden/>
    <w:locked/>
    <w:rsid w:val="00B0117A"/>
    <w:pPr>
      <w:suppressAutoHyphens/>
      <w:spacing w:before="40" w:line="240" w:lineRule="auto"/>
      <w:ind w:left="1415"/>
    </w:pPr>
    <w:rPr>
      <w:kern w:val="24"/>
      <w:lang w:eastAsia="en-US"/>
    </w:rPr>
  </w:style>
  <w:style w:type="paragraph" w:styleId="affffffff2">
    <w:name w:val="Closing"/>
    <w:basedOn w:val="af6"/>
    <w:link w:val="affffffff3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kern w:val="24"/>
      <w:lang w:eastAsia="en-US"/>
    </w:rPr>
  </w:style>
  <w:style w:type="character" w:customStyle="1" w:styleId="affffffff3">
    <w:name w:val="Прощание Знак"/>
    <w:link w:val="affffffff2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4">
    <w:name w:val="List"/>
    <w:basedOn w:val="af6"/>
    <w:semiHidden/>
    <w:locked/>
    <w:rsid w:val="00B0117A"/>
    <w:pPr>
      <w:spacing w:before="40" w:after="40" w:line="240" w:lineRule="auto"/>
      <w:ind w:left="283" w:hanging="283"/>
    </w:pPr>
    <w:rPr>
      <w:kern w:val="24"/>
      <w:lang w:eastAsia="en-US"/>
    </w:rPr>
  </w:style>
  <w:style w:type="paragraph" w:styleId="3c">
    <w:name w:val="List 3"/>
    <w:basedOn w:val="af6"/>
    <w:semiHidden/>
    <w:locked/>
    <w:rsid w:val="00B0117A"/>
    <w:pPr>
      <w:spacing w:before="40" w:after="40" w:line="240" w:lineRule="auto"/>
      <w:ind w:left="849" w:hanging="283"/>
    </w:pPr>
    <w:rPr>
      <w:kern w:val="24"/>
      <w:lang w:eastAsia="en-US"/>
    </w:rPr>
  </w:style>
  <w:style w:type="paragraph" w:styleId="47">
    <w:name w:val="List 4"/>
    <w:basedOn w:val="af6"/>
    <w:semiHidden/>
    <w:locked/>
    <w:rsid w:val="00B0117A"/>
    <w:pPr>
      <w:spacing w:before="40" w:after="40" w:line="240" w:lineRule="auto"/>
      <w:ind w:left="1132" w:hanging="283"/>
    </w:pPr>
    <w:rPr>
      <w:kern w:val="24"/>
      <w:lang w:eastAsia="en-US"/>
    </w:rPr>
  </w:style>
  <w:style w:type="paragraph" w:styleId="56">
    <w:name w:val="List 5"/>
    <w:basedOn w:val="af6"/>
    <w:uiPriority w:val="99"/>
    <w:semiHidden/>
    <w:locked/>
    <w:rsid w:val="00B0117A"/>
    <w:pPr>
      <w:suppressAutoHyphens/>
      <w:spacing w:before="40" w:after="40" w:line="240" w:lineRule="auto"/>
      <w:ind w:left="1415" w:hanging="283"/>
    </w:pPr>
    <w:rPr>
      <w:kern w:val="24"/>
      <w:lang w:eastAsia="en-US"/>
    </w:rPr>
  </w:style>
  <w:style w:type="paragraph" w:styleId="affffffff5">
    <w:name w:val="Block Text"/>
    <w:basedOn w:val="af6"/>
    <w:uiPriority w:val="99"/>
    <w:semiHidden/>
    <w:locked/>
    <w:rsid w:val="00B0117A"/>
    <w:pPr>
      <w:suppressAutoHyphens/>
      <w:spacing w:before="40" w:line="240" w:lineRule="auto"/>
      <w:ind w:left="1440" w:right="1440"/>
    </w:pPr>
    <w:rPr>
      <w:kern w:val="24"/>
      <w:lang w:eastAsia="en-US"/>
    </w:rPr>
  </w:style>
  <w:style w:type="character" w:styleId="HTML9">
    <w:name w:val="HTML Cite"/>
    <w:uiPriority w:val="99"/>
    <w:semiHidden/>
    <w:locked/>
    <w:rsid w:val="00B0117A"/>
    <w:rPr>
      <w:rFonts w:cs="Times New Roman"/>
      <w:i/>
      <w:iCs/>
    </w:rPr>
  </w:style>
  <w:style w:type="paragraph" w:styleId="affffffff6">
    <w:name w:val="Message Header"/>
    <w:basedOn w:val="af6"/>
    <w:link w:val="affffffff7"/>
    <w:semiHidden/>
    <w:locked/>
    <w:rsid w:val="00B011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 w:line="240" w:lineRule="auto"/>
      <w:ind w:left="1134" w:hanging="1134"/>
    </w:pPr>
    <w:rPr>
      <w:rFonts w:ascii="Arial" w:hAnsi="Arial" w:cs="Arial"/>
      <w:kern w:val="24"/>
      <w:lang w:eastAsia="en-US"/>
    </w:rPr>
  </w:style>
  <w:style w:type="character" w:customStyle="1" w:styleId="affffffff7">
    <w:name w:val="Шапка Знак"/>
    <w:link w:val="affffffff6"/>
    <w:semiHidden/>
    <w:rsid w:val="00B0117A"/>
    <w:rPr>
      <w:rFonts w:ascii="Arial" w:eastAsia="Times New Roman" w:hAnsi="Arial" w:cs="Arial"/>
      <w:kern w:val="24"/>
      <w:sz w:val="24"/>
      <w:szCs w:val="24"/>
      <w:shd w:val="pct20" w:color="auto" w:fill="auto"/>
    </w:rPr>
  </w:style>
  <w:style w:type="character" w:styleId="affffffff8">
    <w:name w:val="endnote reference"/>
    <w:uiPriority w:val="99"/>
    <w:semiHidden/>
    <w:locked/>
    <w:rsid w:val="00B0117A"/>
    <w:rPr>
      <w:rFonts w:cs="Times New Roman"/>
      <w:vertAlign w:val="superscript"/>
    </w:rPr>
  </w:style>
  <w:style w:type="character" w:customStyle="1" w:styleId="610">
    <w:name w:val="Заголовок 6 Знак1"/>
    <w:aliases w:val="PIM 6 Знак1"/>
    <w:uiPriority w:val="99"/>
    <w:semiHidden/>
    <w:rsid w:val="00B0117A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customStyle="1" w:styleId="affffffff9">
    <w:name w:val="Приложение"/>
    <w:basedOn w:val="af6"/>
    <w:next w:val="af6"/>
    <w:locked/>
    <w:rsid w:val="00D66939"/>
    <w:pPr>
      <w:pageBreakBefore/>
      <w:spacing w:before="120" w:after="360"/>
      <w:ind w:left="624" w:right="624"/>
      <w:contextualSpacing/>
      <w:jc w:val="right"/>
    </w:pPr>
    <w:rPr>
      <w:b/>
      <w:caps/>
    </w:rPr>
  </w:style>
  <w:style w:type="paragraph" w:customStyle="1" w:styleId="affffffffa">
    <w:name w:val="Основной шрифт"/>
    <w:basedOn w:val="af6"/>
    <w:uiPriority w:val="99"/>
    <w:locked/>
    <w:rsid w:val="00D66939"/>
    <w:pPr>
      <w:spacing w:before="120" w:line="240" w:lineRule="auto"/>
      <w:contextualSpacing/>
    </w:pPr>
  </w:style>
  <w:style w:type="table" w:customStyle="1" w:styleId="57">
    <w:name w:val="Сетка таблицы5"/>
    <w:basedOn w:val="af8"/>
    <w:next w:val="afff2"/>
    <w:rsid w:val="00D6693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b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f6"/>
    <w:link w:val="affffffffc"/>
    <w:uiPriority w:val="99"/>
    <w:locked/>
    <w:rsid w:val="00D66939"/>
    <w:pPr>
      <w:spacing w:line="240" w:lineRule="auto"/>
      <w:jc w:val="left"/>
    </w:pPr>
    <w:rPr>
      <w:sz w:val="20"/>
    </w:rPr>
  </w:style>
  <w:style w:type="character" w:customStyle="1" w:styleId="affffffffc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fffb"/>
    <w:uiPriority w:val="99"/>
    <w:rsid w:val="00D669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text">
    <w:name w:val="Table text"/>
    <w:basedOn w:val="af6"/>
    <w:rsid w:val="00D66939"/>
    <w:pPr>
      <w:spacing w:line="240" w:lineRule="auto"/>
      <w:ind w:firstLine="720"/>
    </w:pPr>
    <w:rPr>
      <w:rFonts w:ascii="Arial" w:hAnsi="Arial"/>
    </w:rPr>
  </w:style>
  <w:style w:type="paragraph" w:customStyle="1" w:styleId="affffffffd">
    <w:name w:val="Текст абзаца"/>
    <w:qFormat/>
    <w:rsid w:val="00D66939"/>
    <w:pPr>
      <w:widowControl w:val="0"/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2">
    <w:name w:val="Маркированный 2 уровень"/>
    <w:basedOn w:val="af6"/>
    <w:qFormat/>
    <w:rsid w:val="00D66939"/>
    <w:pPr>
      <w:numPr>
        <w:numId w:val="40"/>
      </w:numPr>
      <w:spacing w:before="60" w:after="60" w:line="288" w:lineRule="auto"/>
      <w:ind w:left="1276"/>
      <w:jc w:val="left"/>
    </w:pPr>
    <w:rPr>
      <w:rFonts w:ascii="Tahoma" w:hAnsi="Tahoma"/>
      <w:snapToGrid w:val="0"/>
      <w:spacing w:val="2"/>
      <w:lang w:eastAsia="en-US"/>
    </w:rPr>
  </w:style>
  <w:style w:type="paragraph" w:customStyle="1" w:styleId="phfigure0">
    <w:name w:val="ph_figure"/>
    <w:basedOn w:val="phbase"/>
    <w:locked/>
    <w:rsid w:val="00AE41A4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title">
    <w:name w:val="ph_figure_title"/>
    <w:basedOn w:val="phfigure0"/>
    <w:next w:val="phnormal"/>
    <w:locked/>
    <w:rsid w:val="00AE41A4"/>
    <w:pPr>
      <w:keepNext w:val="0"/>
      <w:keepLines/>
      <w:spacing w:before="120"/>
    </w:pPr>
    <w:rPr>
      <w:rFonts w:cs="Arial"/>
    </w:rPr>
  </w:style>
  <w:style w:type="paragraph" w:customStyle="1" w:styleId="phtablecellleft0">
    <w:name w:val="ph_table_cellleft"/>
    <w:basedOn w:val="phtablecell0"/>
    <w:locked/>
    <w:rsid w:val="00AE41A4"/>
    <w:pPr>
      <w:spacing w:after="160"/>
    </w:pPr>
  </w:style>
  <w:style w:type="paragraph" w:customStyle="1" w:styleId="phtablecolcaption0">
    <w:name w:val="ph_table_colcaption"/>
    <w:basedOn w:val="phtablecell0"/>
    <w:next w:val="phtablecell0"/>
    <w:locked/>
    <w:rsid w:val="00AE41A4"/>
    <w:pPr>
      <w:keepNext/>
      <w:keepLines/>
      <w:spacing w:before="120" w:after="120"/>
      <w:jc w:val="center"/>
    </w:pPr>
    <w:rPr>
      <w:b/>
    </w:rPr>
  </w:style>
  <w:style w:type="paragraph" w:customStyle="1" w:styleId="phtabletitle0">
    <w:name w:val="ph_table_title"/>
    <w:basedOn w:val="phbase"/>
    <w:next w:val="phtablecolcaption0"/>
    <w:locked/>
    <w:rsid w:val="00AE41A4"/>
    <w:pPr>
      <w:keepNext/>
      <w:spacing w:before="20" w:after="120"/>
    </w:pPr>
    <w:rPr>
      <w:rFonts w:ascii="Times New Roman" w:hAnsi="Times New Roman"/>
      <w:szCs w:val="24"/>
    </w:rPr>
  </w:style>
  <w:style w:type="character" w:customStyle="1" w:styleId="phnormal1">
    <w:name w:val="ph_normal Знак"/>
    <w:basedOn w:val="phbase0"/>
    <w:link w:val="phnormal"/>
    <w:locked/>
    <w:rsid w:val="00AE41A4"/>
    <w:rPr>
      <w:rFonts w:ascii="Times New Roman" w:eastAsia="Times New Roman" w:hAnsi="Times New Roman"/>
      <w:sz w:val="24"/>
    </w:rPr>
  </w:style>
  <w:style w:type="character" w:customStyle="1" w:styleId="kbtitlemain">
    <w:name w:val="kbtitlemain"/>
    <w:locked/>
    <w:rsid w:val="00D66939"/>
  </w:style>
  <w:style w:type="paragraph" w:customStyle="1" w:styleId="affffffffe">
    <w:name w:val="Название рисунков"/>
    <w:basedOn w:val="afe"/>
    <w:link w:val="afffffffff"/>
    <w:rsid w:val="00B3462B"/>
    <w:pPr>
      <w:widowControl w:val="0"/>
    </w:pPr>
    <w:rPr>
      <w:rFonts w:eastAsia="Calibri"/>
      <w:sz w:val="24"/>
      <w:lang w:eastAsia="en-US"/>
    </w:rPr>
  </w:style>
  <w:style w:type="character" w:customStyle="1" w:styleId="afffffffff">
    <w:name w:val="Название рисунков Знак"/>
    <w:link w:val="affffffffe"/>
    <w:rsid w:val="00B3462B"/>
    <w:rPr>
      <w:rFonts w:ascii="Times New Roman" w:hAnsi="Times New Roman" w:cs="Times New Roman"/>
      <w:bCs/>
      <w:sz w:val="24"/>
      <w:szCs w:val="18"/>
    </w:rPr>
  </w:style>
  <w:style w:type="paragraph" w:customStyle="1" w:styleId="afffffffff0">
    <w:name w:val="Перечисление"/>
    <w:link w:val="afffffffff1"/>
    <w:locked/>
    <w:rsid w:val="00B3462B"/>
    <w:pPr>
      <w:spacing w:line="360" w:lineRule="auto"/>
      <w:contextualSpacing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ff1">
    <w:name w:val="Перечисление Знак"/>
    <w:link w:val="afffffffff0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12">
    <w:name w:val="Название объекта + Times New Roman 12 пт По центру"/>
    <w:basedOn w:val="afe"/>
    <w:locked/>
    <w:rsid w:val="00B3462B"/>
    <w:rPr>
      <w:b w:val="0"/>
      <w:sz w:val="24"/>
    </w:rPr>
  </w:style>
  <w:style w:type="paragraph" w:customStyle="1" w:styleId="1">
    <w:name w:val="маркированный список 1"/>
    <w:basedOn w:val="affff5"/>
    <w:locked/>
    <w:rsid w:val="00B3462B"/>
    <w:pPr>
      <w:numPr>
        <w:numId w:val="41"/>
      </w:numPr>
      <w:ind w:left="283" w:firstLine="0"/>
    </w:pPr>
  </w:style>
  <w:style w:type="paragraph" w:customStyle="1" w:styleId="afffffffff2">
    <w:name w:val="Таблица_текст"/>
    <w:link w:val="afffffffff3"/>
    <w:qFormat/>
    <w:rsid w:val="00B3462B"/>
    <w:pPr>
      <w:ind w:left="34"/>
    </w:pPr>
    <w:rPr>
      <w:rFonts w:ascii="Times New Roman" w:eastAsia="Times New Roman" w:hAnsi="Times New Roman"/>
      <w:sz w:val="24"/>
      <w:szCs w:val="24"/>
    </w:rPr>
  </w:style>
  <w:style w:type="character" w:customStyle="1" w:styleId="afffffffff3">
    <w:name w:val="Таблица_текст Знак"/>
    <w:link w:val="affffffff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а_нумерация"/>
    <w:link w:val="afffffffff4"/>
    <w:qFormat/>
    <w:rsid w:val="00B3462B"/>
    <w:pPr>
      <w:numPr>
        <w:numId w:val="42"/>
      </w:numPr>
      <w:tabs>
        <w:tab w:val="left" w:pos="284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fffffffff4">
    <w:name w:val="Таблица_нумерация Знак"/>
    <w:link w:val="af1"/>
    <w:rsid w:val="00B3462B"/>
    <w:rPr>
      <w:rFonts w:ascii="Times New Roman" w:eastAsia="Times New Roman" w:hAnsi="Times New Roman"/>
      <w:sz w:val="24"/>
      <w:szCs w:val="24"/>
    </w:rPr>
  </w:style>
  <w:style w:type="paragraph" w:customStyle="1" w:styleId="afffffffff5">
    <w:name w:val="Таблица_заголовок столбца"/>
    <w:link w:val="afffffffff6"/>
    <w:qFormat/>
    <w:rsid w:val="00B3462B"/>
    <w:pPr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fffffffff6">
    <w:name w:val="Таблица_заголовок столбца Знак"/>
    <w:link w:val="afffffffff5"/>
    <w:rsid w:val="00B346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fa">
    <w:name w:val="Обычный1"/>
    <w:basedOn w:val="af6"/>
    <w:link w:val="CharChar"/>
    <w:rsid w:val="00E563AB"/>
    <w:pPr>
      <w:ind w:firstLine="851"/>
      <w:contextualSpacing/>
    </w:pPr>
    <w:rPr>
      <w:rFonts w:ascii="PF BeauSans Pro" w:hAnsi="PF BeauSans Pro"/>
    </w:rPr>
  </w:style>
  <w:style w:type="character" w:customStyle="1" w:styleId="CharChar">
    <w:name w:val="Обычный Char Char"/>
    <w:link w:val="1fa"/>
    <w:rsid w:val="00E563AB"/>
    <w:rPr>
      <w:rFonts w:ascii="PF BeauSans Pro" w:eastAsia="Times New Roman" w:hAnsi="PF BeauSans Pro" w:cs="Times New Roman"/>
      <w:sz w:val="24"/>
      <w:szCs w:val="24"/>
      <w:lang w:eastAsia="ru-RU"/>
    </w:rPr>
  </w:style>
  <w:style w:type="paragraph" w:customStyle="1" w:styleId="2f3">
    <w:name w:val="Обычный2"/>
    <w:basedOn w:val="1fa"/>
    <w:link w:val="2f4"/>
    <w:rsid w:val="00DA5823"/>
    <w:pPr>
      <w:ind w:firstLine="708"/>
    </w:pPr>
    <w:rPr>
      <w:rFonts w:ascii="Times New Roman" w:hAnsi="Times New Roman"/>
    </w:rPr>
  </w:style>
  <w:style w:type="character" w:customStyle="1" w:styleId="2f4">
    <w:name w:val="Обычный2 Знак"/>
    <w:link w:val="2f3"/>
    <w:rsid w:val="00DA58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b">
    <w:name w:val="Название объекта1"/>
    <w:basedOn w:val="af6"/>
    <w:rsid w:val="00327A81"/>
    <w:pPr>
      <w:suppressAutoHyphens/>
      <w:spacing w:after="360"/>
    </w:pPr>
    <w:rPr>
      <w:b/>
      <w:bCs/>
      <w:kern w:val="1"/>
      <w:sz w:val="20"/>
    </w:rPr>
  </w:style>
  <w:style w:type="paragraph" w:customStyle="1" w:styleId="afffffffff7">
    <w:name w:val="Рисунок"/>
    <w:basedOn w:val="af6"/>
    <w:qFormat/>
    <w:rsid w:val="00327A81"/>
    <w:pPr>
      <w:suppressAutoHyphens/>
      <w:spacing w:line="240" w:lineRule="auto"/>
    </w:pPr>
    <w:rPr>
      <w:kern w:val="1"/>
    </w:rPr>
  </w:style>
  <w:style w:type="paragraph" w:customStyle="1" w:styleId="afffffffff8">
    <w:name w:val="Подпись объекта"/>
    <w:basedOn w:val="af6"/>
    <w:next w:val="af6"/>
    <w:link w:val="afffffffff9"/>
    <w:rsid w:val="00327A81"/>
    <w:pPr>
      <w:spacing w:before="120" w:line="240" w:lineRule="auto"/>
    </w:pPr>
    <w:rPr>
      <w:sz w:val="20"/>
    </w:rPr>
  </w:style>
  <w:style w:type="character" w:customStyle="1" w:styleId="afffffffff9">
    <w:name w:val="Подпись объекта Знак"/>
    <w:link w:val="afffffffff8"/>
    <w:rsid w:val="00327A8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fffffffa">
    <w:name w:val="Plain Text"/>
    <w:basedOn w:val="af6"/>
    <w:link w:val="afffffffffb"/>
    <w:locked/>
    <w:rsid w:val="00327A81"/>
    <w:rPr>
      <w:rFonts w:cs="Courier New"/>
    </w:rPr>
  </w:style>
  <w:style w:type="character" w:customStyle="1" w:styleId="afffffffffb">
    <w:name w:val="Текст Знак"/>
    <w:link w:val="afffffffffa"/>
    <w:rsid w:val="00327A81"/>
    <w:rPr>
      <w:rFonts w:ascii="Times New Roman" w:eastAsia="Times New Roman" w:hAnsi="Times New Roman" w:cs="Courier New"/>
      <w:sz w:val="24"/>
      <w:szCs w:val="20"/>
      <w:lang w:eastAsia="ru-RU"/>
    </w:rPr>
  </w:style>
  <w:style w:type="character" w:customStyle="1" w:styleId="apple-style-span">
    <w:name w:val="apple-style-span"/>
    <w:basedOn w:val="af7"/>
    <w:rsid w:val="00327A81"/>
  </w:style>
  <w:style w:type="paragraph" w:customStyle="1" w:styleId="1fc">
    <w:name w:val="Текст1"/>
    <w:basedOn w:val="af6"/>
    <w:rsid w:val="009F6FE7"/>
    <w:pPr>
      <w:suppressAutoHyphens/>
      <w:spacing w:before="120"/>
    </w:pPr>
    <w:rPr>
      <w:rFonts w:cs="Courier New"/>
      <w:kern w:val="1"/>
    </w:rPr>
  </w:style>
  <w:style w:type="paragraph" w:customStyle="1" w:styleId="2f5">
    <w:name w:val="Маркированный список2"/>
    <w:basedOn w:val="affffa"/>
    <w:qFormat/>
    <w:rsid w:val="00D13F30"/>
  </w:style>
  <w:style w:type="paragraph" w:customStyle="1" w:styleId="afffffffffc">
    <w:name w:val="Маркированный"/>
    <w:basedOn w:val="affff5"/>
    <w:rsid w:val="003C3D09"/>
    <w:pPr>
      <w:tabs>
        <w:tab w:val="left" w:pos="1134"/>
      </w:tabs>
      <w:spacing w:before="120" w:line="240" w:lineRule="auto"/>
      <w:ind w:left="1134" w:hanging="425"/>
    </w:pPr>
    <w:rPr>
      <w:rFonts w:ascii="Cambria" w:hAnsi="Cambria"/>
    </w:rPr>
  </w:style>
  <w:style w:type="paragraph" w:customStyle="1" w:styleId="1fd">
    <w:name w:val="Маркированный 1 уровень"/>
    <w:basedOn w:val="afffffffffc"/>
    <w:uiPriority w:val="99"/>
    <w:qFormat/>
    <w:rsid w:val="003C3D09"/>
    <w:pPr>
      <w:tabs>
        <w:tab w:val="clear" w:pos="1134"/>
        <w:tab w:val="left" w:pos="1701"/>
        <w:tab w:val="num" w:pos="2137"/>
      </w:tabs>
      <w:ind w:left="1788" w:firstLine="0"/>
    </w:pPr>
  </w:style>
  <w:style w:type="paragraph" w:customStyle="1" w:styleId="afffffffffd">
    <w:name w:val="Абзац основной"/>
    <w:basedOn w:val="af6"/>
    <w:qFormat/>
    <w:rsid w:val="00947979"/>
    <w:pPr>
      <w:spacing w:before="120"/>
    </w:pPr>
    <w:rPr>
      <w:rFonts w:eastAsia="SimSun"/>
      <w:lang w:eastAsia="zh-CN"/>
    </w:rPr>
  </w:style>
  <w:style w:type="paragraph" w:customStyle="1" w:styleId="phbase">
    <w:name w:val="ph_base"/>
    <w:link w:val="phbase0"/>
    <w:rsid w:val="00AE41A4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bibliography">
    <w:name w:val="ph_bibliography"/>
    <w:basedOn w:val="phbase"/>
    <w:rsid w:val="00AE41A4"/>
    <w:pPr>
      <w:numPr>
        <w:numId w:val="43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AE41A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AE41A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AE41A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AE41A4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AE41A4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AE41A4"/>
  </w:style>
  <w:style w:type="paragraph" w:customStyle="1" w:styleId="phconfirmstamptitle">
    <w:name w:val="ph_confirmstamp_title"/>
    <w:basedOn w:val="phconfirmstamp"/>
    <w:next w:val="phconfirmstampstamp"/>
    <w:rsid w:val="00AE41A4"/>
    <w:rPr>
      <w:b/>
      <w:caps/>
      <w:szCs w:val="24"/>
    </w:rPr>
  </w:style>
  <w:style w:type="paragraph" w:customStyle="1" w:styleId="phcontent">
    <w:name w:val="ph_content"/>
    <w:basedOn w:val="phbase"/>
    <w:next w:val="1a"/>
    <w:rsid w:val="00AE41A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AE41A4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graphic">
    <w:name w:val="ph_figure_graphic"/>
    <w:basedOn w:val="phfigure0"/>
    <w:next w:val="phfiguretitle"/>
    <w:rsid w:val="00AE41A4"/>
    <w:pPr>
      <w:spacing w:before="120"/>
    </w:pPr>
  </w:style>
  <w:style w:type="paragraph" w:customStyle="1" w:styleId="phfootnote">
    <w:name w:val="ph_footnote"/>
    <w:basedOn w:val="phbase"/>
    <w:rsid w:val="00AE41A4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f7"/>
    <w:rsid w:val="00AE41A4"/>
  </w:style>
  <w:style w:type="character" w:customStyle="1" w:styleId="phinline8">
    <w:name w:val="ph_inline_8"/>
    <w:rsid w:val="00AE41A4"/>
    <w:rPr>
      <w:sz w:val="16"/>
    </w:rPr>
  </w:style>
  <w:style w:type="character" w:customStyle="1" w:styleId="phinlinebolditalic">
    <w:name w:val="ph_inline_bolditalic"/>
    <w:rsid w:val="00AE41A4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AE41A4"/>
    <w:rPr>
      <w:rFonts w:ascii="Courier New" w:hAnsi="Courier New"/>
      <w:sz w:val="24"/>
    </w:rPr>
  </w:style>
  <w:style w:type="character" w:customStyle="1" w:styleId="phinlinefirstterm">
    <w:name w:val="ph_inline_firstterm"/>
    <w:rsid w:val="00AE41A4"/>
    <w:rPr>
      <w:i/>
      <w:sz w:val="24"/>
    </w:rPr>
  </w:style>
  <w:style w:type="character" w:customStyle="1" w:styleId="phinlineguiitem">
    <w:name w:val="ph_inline_guiitem"/>
    <w:rsid w:val="00AE41A4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AE41A4"/>
    <w:rPr>
      <w:b/>
      <w:smallCaps/>
      <w:sz w:val="24"/>
    </w:rPr>
  </w:style>
  <w:style w:type="character" w:customStyle="1" w:styleId="phinlinespace">
    <w:name w:val="ph_inline_space"/>
    <w:rsid w:val="00AE41A4"/>
    <w:rPr>
      <w:spacing w:val="60"/>
    </w:rPr>
  </w:style>
  <w:style w:type="character" w:customStyle="1" w:styleId="phinlinesuperline">
    <w:name w:val="ph_inline_superline"/>
    <w:rsid w:val="00AE41A4"/>
    <w:rPr>
      <w:vertAlign w:val="superscript"/>
    </w:rPr>
  </w:style>
  <w:style w:type="character" w:customStyle="1" w:styleId="phinlineunderline">
    <w:name w:val="ph_inline_underline"/>
    <w:rsid w:val="00AE41A4"/>
    <w:rPr>
      <w:u w:val="single"/>
      <w:lang w:val="ru-RU"/>
    </w:rPr>
  </w:style>
  <w:style w:type="character" w:customStyle="1" w:styleId="phinlineunderlineitalic">
    <w:name w:val="ph_inline_underlineitalic"/>
    <w:rsid w:val="00AE41A4"/>
    <w:rPr>
      <w:i/>
      <w:u w:val="single"/>
      <w:lang w:val="ru-RU"/>
    </w:rPr>
  </w:style>
  <w:style w:type="character" w:customStyle="1" w:styleId="phinlineuppercase">
    <w:name w:val="ph_inline_uppercase"/>
    <w:rsid w:val="00AE41A4"/>
    <w:rPr>
      <w:caps/>
      <w:lang w:val="ru-RU"/>
    </w:rPr>
  </w:style>
  <w:style w:type="paragraph" w:customStyle="1" w:styleId="phinset">
    <w:name w:val="ph_inset"/>
    <w:basedOn w:val="phnormal"/>
    <w:next w:val="phnormal"/>
    <w:rsid w:val="00AE41A4"/>
  </w:style>
  <w:style w:type="paragraph" w:customStyle="1" w:styleId="phinsetcaution">
    <w:name w:val="ph_inset_caution"/>
    <w:basedOn w:val="phinset"/>
    <w:rsid w:val="00AE41A4"/>
    <w:pPr>
      <w:keepLines/>
    </w:pPr>
  </w:style>
  <w:style w:type="paragraph" w:customStyle="1" w:styleId="phinsetnote">
    <w:name w:val="ph_inset_note"/>
    <w:basedOn w:val="phinset"/>
    <w:rsid w:val="00AE41A4"/>
    <w:pPr>
      <w:keepLines/>
    </w:pPr>
  </w:style>
  <w:style w:type="paragraph" w:customStyle="1" w:styleId="phinsettitle">
    <w:name w:val="ph_inset_title"/>
    <w:basedOn w:val="phinset"/>
    <w:next w:val="phinsetnote"/>
    <w:rsid w:val="00AE41A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AE41A4"/>
    <w:pPr>
      <w:keepLines/>
    </w:pPr>
  </w:style>
  <w:style w:type="paragraph" w:customStyle="1" w:styleId="phlistitemized2">
    <w:name w:val="ph_list_itemized_2"/>
    <w:basedOn w:val="phnormal"/>
    <w:link w:val="phlistitemized21"/>
    <w:rsid w:val="00AE41A4"/>
    <w:pPr>
      <w:numPr>
        <w:numId w:val="44"/>
      </w:numPr>
    </w:pPr>
  </w:style>
  <w:style w:type="paragraph" w:customStyle="1" w:styleId="phlistitemizedtitle">
    <w:name w:val="ph_list_itemized_title"/>
    <w:basedOn w:val="phnormal"/>
    <w:next w:val="phlistitemized1"/>
    <w:rsid w:val="00AE41A4"/>
    <w:pPr>
      <w:keepNext/>
    </w:pPr>
  </w:style>
  <w:style w:type="paragraph" w:customStyle="1" w:styleId="phlistordereda">
    <w:name w:val="ph_list_ordered_aбв"/>
    <w:basedOn w:val="phnormal"/>
    <w:rsid w:val="00AE41A4"/>
    <w:pPr>
      <w:numPr>
        <w:numId w:val="4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AE41A4"/>
    <w:pPr>
      <w:keepNext/>
    </w:pPr>
  </w:style>
  <w:style w:type="paragraph" w:customStyle="1" w:styleId="phstamp">
    <w:name w:val="ph_stamp"/>
    <w:basedOn w:val="phbase"/>
    <w:rsid w:val="00AE41A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AE41A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AE41A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AE41A4"/>
    <w:pPr>
      <w:ind w:left="57"/>
    </w:pPr>
    <w:rPr>
      <w:i/>
    </w:rPr>
  </w:style>
  <w:style w:type="paragraph" w:customStyle="1" w:styleId="phtablecell0">
    <w:name w:val="ph_table_cell"/>
    <w:basedOn w:val="phbase"/>
    <w:rsid w:val="00AE41A4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0"/>
    <w:rsid w:val="00AE41A4"/>
    <w:pPr>
      <w:jc w:val="center"/>
    </w:pPr>
  </w:style>
  <w:style w:type="paragraph" w:customStyle="1" w:styleId="phtitlevoid0">
    <w:name w:val="ph_title_void"/>
    <w:basedOn w:val="phbase"/>
    <w:next w:val="phnormal"/>
    <w:link w:val="phtitlevoid1"/>
    <w:rsid w:val="00AE41A4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AE41A4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nfirmstamp">
    <w:name w:val="ph_titlepage_confirmstamp"/>
    <w:basedOn w:val="phbase"/>
    <w:autoRedefine/>
    <w:rsid w:val="00AE41A4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AE41A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0"/>
    <w:rsid w:val="00AE41A4"/>
    <w:rPr>
      <w:b/>
    </w:rPr>
  </w:style>
  <w:style w:type="paragraph" w:customStyle="1" w:styleId="phtitlepagedocument">
    <w:name w:val="ph_titlepage_document"/>
    <w:basedOn w:val="phtitlepage"/>
    <w:autoRedefine/>
    <w:rsid w:val="00AE41A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AE41A4"/>
  </w:style>
  <w:style w:type="paragraph" w:customStyle="1" w:styleId="phtitlepagesystemfull">
    <w:name w:val="ph_titlepage_system_full"/>
    <w:basedOn w:val="phtitlepage"/>
    <w:next w:val="phtitlepagesystemshort"/>
    <w:rsid w:val="00AE41A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AE41A4"/>
    <w:rPr>
      <w:b/>
      <w:sz w:val="32"/>
    </w:rPr>
  </w:style>
  <w:style w:type="paragraph" w:customStyle="1" w:styleId="phheader1withoutnum">
    <w:name w:val="ph_header_1_without_num"/>
    <w:basedOn w:val="14"/>
    <w:next w:val="phnormal"/>
    <w:rsid w:val="00AE41A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AE41A4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0"/>
    <w:next w:val="phtablecell0"/>
    <w:rsid w:val="00AE41A4"/>
    <w:rPr>
      <w:u w:val="single"/>
    </w:rPr>
  </w:style>
  <w:style w:type="paragraph" w:customStyle="1" w:styleId="phstampleft">
    <w:name w:val="ph_stamp_left"/>
    <w:basedOn w:val="phstamp"/>
    <w:rsid w:val="00AE41A4"/>
    <w:pPr>
      <w:jc w:val="left"/>
    </w:pPr>
    <w:rPr>
      <w:sz w:val="18"/>
    </w:rPr>
  </w:style>
  <w:style w:type="paragraph" w:styleId="afffffffffe">
    <w:name w:val="Document Map"/>
    <w:basedOn w:val="af6"/>
    <w:link w:val="affffffffff"/>
    <w:locked/>
    <w:rsid w:val="00AE41A4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ffffffff">
    <w:name w:val="Схема документа Знак"/>
    <w:basedOn w:val="af7"/>
    <w:link w:val="afffffffffe"/>
    <w:rsid w:val="00DC5ADD"/>
    <w:rPr>
      <w:rFonts w:ascii="Tahoma" w:eastAsia="Times New Roman" w:hAnsi="Tahoma" w:cs="Tahoma"/>
      <w:shd w:val="clear" w:color="auto" w:fill="000080"/>
    </w:rPr>
  </w:style>
  <w:style w:type="character" w:customStyle="1" w:styleId="phtitlevoid1">
    <w:name w:val="ph_title_void Знак"/>
    <w:link w:val="phtitlevoid0"/>
    <w:rsid w:val="00AE41A4"/>
    <w:rPr>
      <w:rFonts w:ascii="Times New Roman" w:eastAsia="Times New Roman" w:hAnsi="Times New Roman" w:cs="Arial"/>
      <w:b/>
      <w:bCs/>
      <w:sz w:val="28"/>
      <w:szCs w:val="28"/>
    </w:rPr>
  </w:style>
  <w:style w:type="paragraph" w:styleId="2f6">
    <w:name w:val="Body Text 2"/>
    <w:basedOn w:val="af6"/>
    <w:link w:val="2f7"/>
    <w:uiPriority w:val="99"/>
    <w:semiHidden/>
    <w:unhideWhenUsed/>
    <w:locked/>
    <w:rsid w:val="000F18A3"/>
    <w:pPr>
      <w:spacing w:line="480" w:lineRule="auto"/>
    </w:pPr>
  </w:style>
  <w:style w:type="character" w:customStyle="1" w:styleId="2f7">
    <w:name w:val="Основной текст 2 Знак"/>
    <w:basedOn w:val="af7"/>
    <w:link w:val="2f6"/>
    <w:uiPriority w:val="99"/>
    <w:semiHidden/>
    <w:rsid w:val="000F18A3"/>
    <w:rPr>
      <w:rFonts w:ascii="Times New Roman" w:eastAsia="Times New Roman" w:hAnsi="Times New Roman"/>
      <w:sz w:val="24"/>
      <w:szCs w:val="24"/>
    </w:rPr>
  </w:style>
  <w:style w:type="character" w:customStyle="1" w:styleId="phlistitemized21">
    <w:name w:val="ph_list_itemized_2 Знак"/>
    <w:basedOn w:val="phnormal1"/>
    <w:link w:val="phlistitemized2"/>
    <w:rsid w:val="00AE41A4"/>
    <w:rPr>
      <w:rFonts w:ascii="Times New Roman" w:eastAsia="Times New Roman" w:hAnsi="Times New Roman"/>
      <w:sz w:val="24"/>
    </w:rPr>
  </w:style>
  <w:style w:type="paragraph" w:customStyle="1" w:styleId="affffffffff0">
    <w:name w:val="Таблица утверждаю"/>
    <w:basedOn w:val="af6"/>
    <w:qFormat/>
    <w:rsid w:val="00BF50A8"/>
    <w:pPr>
      <w:spacing w:line="276" w:lineRule="auto"/>
      <w:jc w:val="left"/>
    </w:pPr>
    <w:rPr>
      <w:rFonts w:eastAsia="Calibri"/>
      <w:lang w:eastAsia="en-US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AE41A4"/>
    <w:pPr>
      <w:numPr>
        <w:ilvl w:val="1"/>
      </w:numPr>
      <w:tabs>
        <w:tab w:val="left" w:pos="2127"/>
      </w:tabs>
      <w:ind w:left="2127" w:hanging="426"/>
    </w:pPr>
  </w:style>
  <w:style w:type="character" w:customStyle="1" w:styleId="required">
    <w:name w:val="required"/>
    <w:basedOn w:val="af7"/>
    <w:rsid w:val="00E57F41"/>
  </w:style>
  <w:style w:type="paragraph" w:customStyle="1" w:styleId="125">
    <w:name w:val="Стиль Первая строка:  125 см"/>
    <w:basedOn w:val="af6"/>
    <w:rsid w:val="0073349B"/>
    <w:pPr>
      <w:ind w:firstLine="709"/>
    </w:pPr>
  </w:style>
  <w:style w:type="paragraph" w:customStyle="1" w:styleId="phlistitemized4">
    <w:name w:val="ph_list_itemized_4"/>
    <w:basedOn w:val="phlistitemized3"/>
    <w:autoRedefine/>
    <w:qFormat/>
    <w:rsid w:val="00AE41A4"/>
    <w:pPr>
      <w:numPr>
        <w:ilvl w:val="2"/>
        <w:numId w:val="4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f7"/>
    <w:link w:val="phbase"/>
    <w:rsid w:val="00AE41A4"/>
    <w:rPr>
      <w:rFonts w:ascii="Arial" w:eastAsia="Times New Roman" w:hAnsi="Arial"/>
      <w:sz w:val="24"/>
    </w:rPr>
  </w:style>
  <w:style w:type="character" w:customStyle="1" w:styleId="phlistitemized30">
    <w:name w:val="ph_list_itemized_3 Знак"/>
    <w:basedOn w:val="phlistitemized21"/>
    <w:link w:val="phlistitemized3"/>
    <w:rsid w:val="00AE41A4"/>
    <w:rPr>
      <w:rFonts w:ascii="Times New Roman" w:eastAsia="Times New Roman" w:hAnsi="Times New Roman"/>
      <w:sz w:val="24"/>
    </w:rPr>
  </w:style>
  <w:style w:type="paragraph" w:customStyle="1" w:styleId="phpagenumber">
    <w:name w:val="ph_pagenumber"/>
    <w:basedOn w:val="affff3"/>
    <w:link w:val="phpagenumber0"/>
    <w:autoRedefine/>
    <w:qFormat/>
    <w:rsid w:val="00AE41A4"/>
    <w:pPr>
      <w:jc w:val="center"/>
    </w:pPr>
  </w:style>
  <w:style w:type="character" w:customStyle="1" w:styleId="phpagenumber0">
    <w:name w:val="ph_pagenumber Знак"/>
    <w:basedOn w:val="affff4"/>
    <w:link w:val="phpagenumber"/>
    <w:rsid w:val="00AE41A4"/>
    <w:rPr>
      <w:rFonts w:ascii="Times New Roman" w:eastAsia="Times New Roman" w:hAnsi="Times New Roman"/>
      <w:sz w:val="24"/>
    </w:rPr>
  </w:style>
  <w:style w:type="paragraph" w:customStyle="1" w:styleId="phtableitemizedlist1">
    <w:name w:val="ph_table_itemizedlist_1"/>
    <w:basedOn w:val="phtablecellleft0"/>
    <w:autoRedefine/>
    <w:qFormat/>
    <w:rsid w:val="00AE41A4"/>
    <w:pPr>
      <w:numPr>
        <w:numId w:val="57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AE41A4"/>
    <w:pPr>
      <w:numPr>
        <w:ilvl w:val="1"/>
      </w:numPr>
    </w:pPr>
  </w:style>
  <w:style w:type="paragraph" w:customStyle="1" w:styleId="phtableorderedlist1">
    <w:name w:val="ph_table_orderedlist_1)"/>
    <w:basedOn w:val="phtablecellleft0"/>
    <w:autoRedefine/>
    <w:qFormat/>
    <w:rsid w:val="00AE41A4"/>
    <w:pPr>
      <w:numPr>
        <w:numId w:val="56"/>
      </w:numPr>
      <w:spacing w:after="120"/>
    </w:pPr>
  </w:style>
  <w:style w:type="paragraph" w:customStyle="1" w:styleId="affffffffff1">
    <w:name w:val="Текст_программы"/>
    <w:rsid w:val="00AE41A4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f6"/>
    <w:autoRedefine/>
    <w:qFormat/>
    <w:rsid w:val="00AE41A4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f6"/>
    <w:autoRedefine/>
    <w:qFormat/>
    <w:rsid w:val="00AE41A4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0"/>
    <w:autoRedefine/>
    <w:qFormat/>
    <w:rsid w:val="00AE41A4"/>
    <w:pPr>
      <w:numPr>
        <w:numId w:val="50"/>
      </w:numPr>
    </w:pPr>
  </w:style>
  <w:style w:type="paragraph" w:customStyle="1" w:styleId="phtableorderlist1">
    <w:name w:val="ph_table_orderlist_1_бок"/>
    <w:basedOn w:val="phtablecellleft0"/>
    <w:autoRedefine/>
    <w:qFormat/>
    <w:rsid w:val="00AE41A4"/>
    <w:pPr>
      <w:numPr>
        <w:numId w:val="5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AE41A4"/>
    <w:pPr>
      <w:ind w:left="0"/>
      <w:jc w:val="center"/>
    </w:pPr>
  </w:style>
  <w:style w:type="paragraph" w:customStyle="1" w:styleId="ph2">
    <w:name w:val="ph_Рамка_гориз_круп"/>
    <w:basedOn w:val="af6"/>
    <w:autoRedefine/>
    <w:qFormat/>
    <w:rsid w:val="00AE41A4"/>
    <w:pPr>
      <w:spacing w:after="20" w:line="240" w:lineRule="auto"/>
      <w:jc w:val="center"/>
    </w:pPr>
    <w:rPr>
      <w:rFonts w:ascii="Arial" w:hAnsi="Arial"/>
      <w:i/>
    </w:rPr>
  </w:style>
  <w:style w:type="paragraph" w:customStyle="1" w:styleId="affffffffff2">
    <w:name w:val="_Табл_Текст"/>
    <w:basedOn w:val="af6"/>
    <w:rsid w:val="00AE41A4"/>
  </w:style>
  <w:style w:type="paragraph" w:customStyle="1" w:styleId="listNumberred">
    <w:name w:val="list_Numberred"/>
    <w:basedOn w:val="affffd"/>
    <w:rsid w:val="000321FC"/>
    <w:pPr>
      <w:numPr>
        <w:numId w:val="54"/>
      </w:numPr>
      <w:spacing w:before="0" w:after="0"/>
      <w:jc w:val="left"/>
    </w:pPr>
    <w:rPr>
      <w:szCs w:val="24"/>
    </w:rPr>
  </w:style>
  <w:style w:type="paragraph" w:customStyle="1" w:styleId="affffffffff3">
    <w:name w:val="лист согласования"/>
    <w:basedOn w:val="af6"/>
    <w:rsid w:val="000321FC"/>
    <w:pPr>
      <w:spacing w:before="40" w:line="240" w:lineRule="auto"/>
      <w:ind w:firstLine="709"/>
      <w:jc w:val="left"/>
    </w:pPr>
    <w:rPr>
      <w:rFonts w:ascii="Arial" w:hAnsi="Arial"/>
      <w:szCs w:val="24"/>
    </w:rPr>
  </w:style>
  <w:style w:type="paragraph" w:customStyle="1" w:styleId="11">
    <w:name w:val="Стиль1_РА_СДО"/>
    <w:basedOn w:val="14"/>
    <w:link w:val="1fe"/>
    <w:qFormat/>
    <w:rsid w:val="000321FC"/>
    <w:pPr>
      <w:pageBreakBefore w:val="0"/>
      <w:numPr>
        <w:numId w:val="55"/>
      </w:numPr>
      <w:spacing w:before="240" w:after="120" w:line="276" w:lineRule="auto"/>
      <w:ind w:left="714" w:right="0" w:hanging="357"/>
      <w:jc w:val="left"/>
    </w:pPr>
    <w:rPr>
      <w:rFonts w:eastAsiaTheme="majorEastAsia" w:cstheme="majorBidi"/>
      <w:color w:val="000000" w:themeColor="text1"/>
      <w:szCs w:val="32"/>
      <w:lang w:eastAsia="en-US"/>
    </w:rPr>
  </w:style>
  <w:style w:type="paragraph" w:customStyle="1" w:styleId="110">
    <w:name w:val="Стиль1.1_РА_СДО"/>
    <w:basedOn w:val="20"/>
    <w:link w:val="111"/>
    <w:qFormat/>
    <w:rsid w:val="000321FC"/>
    <w:pPr>
      <w:numPr>
        <w:ilvl w:val="0"/>
        <w:numId w:val="0"/>
      </w:numPr>
      <w:spacing w:before="120" w:after="60" w:line="276" w:lineRule="auto"/>
      <w:ind w:left="578" w:right="0" w:hanging="578"/>
      <w:jc w:val="left"/>
    </w:pPr>
    <w:rPr>
      <w:rFonts w:eastAsiaTheme="majorEastAsia" w:cstheme="majorBidi"/>
      <w:color w:val="000000" w:themeColor="text1"/>
      <w:sz w:val="28"/>
      <w:szCs w:val="26"/>
      <w:lang w:eastAsia="en-US"/>
    </w:rPr>
  </w:style>
  <w:style w:type="character" w:customStyle="1" w:styleId="1fe">
    <w:name w:val="Стиль1_РА_СДО Знак"/>
    <w:basedOn w:val="15"/>
    <w:link w:val="11"/>
    <w:rsid w:val="000321FC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en-US"/>
    </w:rPr>
  </w:style>
  <w:style w:type="character" w:customStyle="1" w:styleId="111">
    <w:name w:val="Стиль1.1_РА_СДО Знак"/>
    <w:basedOn w:val="21"/>
    <w:link w:val="110"/>
    <w:rsid w:val="000321FC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en-US"/>
    </w:rPr>
  </w:style>
  <w:style w:type="paragraph" w:customStyle="1" w:styleId="1110">
    <w:name w:val="Стиль1.1.1_РА_СДО"/>
    <w:basedOn w:val="3"/>
    <w:link w:val="1111"/>
    <w:qFormat/>
    <w:rsid w:val="000321FC"/>
    <w:pPr>
      <w:numPr>
        <w:ilvl w:val="0"/>
        <w:numId w:val="0"/>
      </w:numPr>
      <w:spacing w:before="120" w:after="60" w:line="276" w:lineRule="auto"/>
      <w:ind w:left="720" w:right="0" w:hanging="720"/>
      <w:jc w:val="left"/>
    </w:pPr>
    <w:rPr>
      <w:rFonts w:eastAsiaTheme="majorEastAsia" w:cstheme="majorBidi"/>
      <w:bCs w:val="0"/>
      <w:color w:val="000000" w:themeColor="text1"/>
      <w:sz w:val="28"/>
      <w:szCs w:val="24"/>
      <w:lang w:val="en-US" w:eastAsia="en-US"/>
    </w:rPr>
  </w:style>
  <w:style w:type="character" w:customStyle="1" w:styleId="1111">
    <w:name w:val="Стиль1.1.1_РА_СДО Знак"/>
    <w:basedOn w:val="30"/>
    <w:link w:val="1110"/>
    <w:rsid w:val="000321FC"/>
    <w:rPr>
      <w:rFonts w:ascii="Times New Roman" w:eastAsiaTheme="majorEastAsia" w:hAnsi="Times New Roman" w:cstheme="majorBidi"/>
      <w:b/>
      <w:bCs w:val="0"/>
      <w:color w:val="000000" w:themeColor="text1"/>
      <w:sz w:val="28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uiPriority="9" w:qFormat="1"/>
    <w:lsdException w:name="toc 1" w:locked="0" w:uiPriority="39" w:qFormat="1"/>
    <w:lsdException w:name="toc 2" w:locked="0" w:uiPriority="39" w:qFormat="1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0"/>
    <w:lsdException w:name="toc 8" w:locked="0" w:uiPriority="0"/>
    <w:lsdException w:name="toc 9" w:locked="0" w:uiPriority="0"/>
    <w:lsdException w:name="Normal Indent" w:locked="0"/>
    <w:lsdException w:name="annotation text" w:locked="0" w:qFormat="1"/>
    <w:lsdException w:name="header" w:locked="0" w:uiPriority="0"/>
    <w:lsdException w:name="footer" w:locked="0"/>
    <w:lsdException w:name="caption" w:locked="0" w:uiPriority="35" w:qFormat="1"/>
    <w:lsdException w:name="envelope address" w:uiPriority="0"/>
    <w:lsdException w:name="annotation reference" w:locked="0"/>
    <w:lsdException w:name="line number" w:uiPriority="0"/>
    <w:lsdException w:name="page number" w:locked="0"/>
    <w:lsdException w:name="endnote text" w:uiPriority="0"/>
    <w:lsdException w:name="table of authorities" w:locked="0"/>
    <w:lsdException w:name="List" w:uiPriority="0"/>
    <w:lsdException w:name="List Bullet" w:locked="0" w:uiPriority="0" w:qFormat="1"/>
    <w:lsdException w:name="List Number" w:locked="0" w:qFormat="1"/>
    <w:lsdException w:name="List 2" w:locked="0"/>
    <w:lsdException w:name="List 3" w:uiPriority="0"/>
    <w:lsdException w:name="List 4" w:uiPriority="0"/>
    <w:lsdException w:name="List Bullet 2" w:locked="0" w:uiPriority="0" w:qFormat="1"/>
    <w:lsdException w:name="Title" w:locked="0" w:semiHidden="0" w:uiPriority="0" w:unhideWhenUsed="0" w:qFormat="1"/>
    <w:lsdException w:name="Default Paragraph Font" w:locked="0" w:uiPriority="1"/>
    <w:lsdException w:name="Body Text" w:locked="0" w:uiPriority="0"/>
    <w:lsdException w:name="Body Text Indent" w:locked="0"/>
    <w:lsdException w:name="List Continue" w:uiPriority="0"/>
    <w:lsdException w:name="List Continue 2" w:uiPriority="0"/>
    <w:lsdException w:name="Message Header" w:uiPriority="0"/>
    <w:lsdException w:name="Subtitle" w:locked="0" w:semiHidden="0" w:uiPriority="0" w:unhideWhenUsed="0" w:qFormat="1"/>
    <w:lsdException w:name="Salutation" w:uiPriority="0"/>
    <w:lsdException w:name="Body Text First Indent" w:uiPriority="0"/>
    <w:lsdException w:name="Body Text First Indent 2" w:uiPriority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uiPriority="0"/>
    <w:lsdException w:name="Plain Text" w:uiPriority="0"/>
    <w:lsdException w:name="HTML Top of Form" w:locked="0"/>
    <w:lsdException w:name="HTML Bottom of Form" w:locked="0"/>
    <w:lsdException w:name="Normal (Web)" w:locked="0"/>
    <w:lsdException w:name="HTML Acronym" w:uiPriority="0"/>
    <w:lsdException w:name="HTML Address" w:locked="0" w:uiPriority="0"/>
    <w:lsdException w:name="HTML Preformatted" w:locked="0"/>
    <w:lsdException w:name="HTML Typewriter" w:uiPriority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af6">
    <w:name w:val="Normal"/>
    <w:autoRedefine/>
    <w:qFormat/>
    <w:rsid w:val="00AE41A4"/>
    <w:pPr>
      <w:spacing w:before="20" w:after="120" w:line="360" w:lineRule="auto"/>
      <w:jc w:val="both"/>
    </w:pPr>
    <w:rPr>
      <w:rFonts w:ascii="Times New Roman" w:eastAsia="Times New Roman" w:hAnsi="Times New Roman"/>
      <w:sz w:val="24"/>
    </w:rPr>
  </w:style>
  <w:style w:type="paragraph" w:styleId="14">
    <w:name w:val="heading 1"/>
    <w:aliases w:val="H1,h1,app heading 1,ITT t1,II+,I,H11,H12,H13,H14,H15,H16,H17,H18,H111,H121,H131,H141,H151,H161,H171,H19,H112,H122,H132,H142,H152,H162,H172,H181,H1111,H1211,H1311,H1411,H1511,H1611,H1711,H110,H113,H123,H133,H143,H153,H163,H173,H114,g,Заголо"/>
    <w:basedOn w:val="phbase"/>
    <w:next w:val="phnormal"/>
    <w:link w:val="15"/>
    <w:qFormat/>
    <w:rsid w:val="00AE41A4"/>
    <w:pPr>
      <w:keepNext/>
      <w:keepLines/>
      <w:pageBreakBefore/>
      <w:numPr>
        <w:numId w:val="47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0">
    <w:name w:val="heading 2"/>
    <w:aliases w:val="H2,h2,2,Heading 2 Hidden,CHS,H2-Heading 2,l2,Header2,heading2,list2,A,A.B.C.,list 2,Heading2,Heading Indent No L2,UNDERRUBRIK 1-2,Fonctionnalité,Titre 21,t2.T2,Table2,ITT t2,H2-Heading 21,Header 21,l21,Header21,h21,221,heading21,22,li..."/>
    <w:basedOn w:val="phbase"/>
    <w:next w:val="phnormal"/>
    <w:link w:val="21"/>
    <w:qFormat/>
    <w:rsid w:val="00AE41A4"/>
    <w:pPr>
      <w:keepNext/>
      <w:keepLines/>
      <w:numPr>
        <w:ilvl w:val="1"/>
        <w:numId w:val="47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basedOn w:val="phbase"/>
    <w:next w:val="phnormal"/>
    <w:link w:val="30"/>
    <w:qFormat/>
    <w:rsid w:val="00AE41A4"/>
    <w:pPr>
      <w:keepNext/>
      <w:keepLines/>
      <w:numPr>
        <w:ilvl w:val="2"/>
        <w:numId w:val="47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aliases w:val="H4,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phnormal"/>
    <w:link w:val="40"/>
    <w:qFormat/>
    <w:rsid w:val="00AE41A4"/>
    <w:pPr>
      <w:numPr>
        <w:ilvl w:val="3"/>
      </w:numPr>
      <w:outlineLvl w:val="3"/>
    </w:pPr>
  </w:style>
  <w:style w:type="paragraph" w:styleId="5">
    <w:name w:val="heading 5"/>
    <w:aliases w:val="H5,_Подпункт,PIM 5,5,ITT t5,PA Pico Section,Gliederung5"/>
    <w:basedOn w:val="af6"/>
    <w:next w:val="af6"/>
    <w:link w:val="50"/>
    <w:uiPriority w:val="9"/>
    <w:unhideWhenUsed/>
    <w:qFormat/>
    <w:rsid w:val="00AE41A4"/>
    <w:pPr>
      <w:keepNext/>
      <w:numPr>
        <w:ilvl w:val="4"/>
        <w:numId w:val="47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H6,__Подпункт,PIM 6"/>
    <w:basedOn w:val="af6"/>
    <w:next w:val="af6"/>
    <w:link w:val="60"/>
    <w:uiPriority w:val="9"/>
    <w:unhideWhenUsed/>
    <w:qFormat/>
    <w:rsid w:val="00AE41A4"/>
    <w:pPr>
      <w:keepNext/>
      <w:keepLines/>
      <w:numPr>
        <w:ilvl w:val="5"/>
        <w:numId w:val="47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aliases w:val="PIM 7,H7"/>
    <w:basedOn w:val="af6"/>
    <w:next w:val="af6"/>
    <w:link w:val="70"/>
    <w:uiPriority w:val="9"/>
    <w:qFormat/>
    <w:locked/>
    <w:rsid w:val="00B0117A"/>
    <w:pPr>
      <w:keepLines/>
      <w:numPr>
        <w:ilvl w:val="6"/>
        <w:numId w:val="1"/>
      </w:numPr>
      <w:spacing w:before="200" w:line="240" w:lineRule="auto"/>
      <w:jc w:val="left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aliases w:val="H8"/>
    <w:basedOn w:val="af6"/>
    <w:next w:val="af6"/>
    <w:link w:val="80"/>
    <w:uiPriority w:val="9"/>
    <w:qFormat/>
    <w:locked/>
    <w:rsid w:val="00B0117A"/>
    <w:pPr>
      <w:keepLines/>
      <w:numPr>
        <w:ilvl w:val="7"/>
        <w:numId w:val="1"/>
      </w:numPr>
      <w:spacing w:before="200" w:line="240" w:lineRule="auto"/>
      <w:jc w:val="left"/>
      <w:outlineLvl w:val="7"/>
    </w:pPr>
    <w:rPr>
      <w:rFonts w:ascii="Cambria" w:hAnsi="Cambria"/>
      <w:color w:val="404040"/>
    </w:rPr>
  </w:style>
  <w:style w:type="paragraph" w:styleId="9">
    <w:name w:val="heading 9"/>
    <w:aliases w:val="H9,Заголовок 90"/>
    <w:basedOn w:val="af6"/>
    <w:next w:val="af6"/>
    <w:link w:val="90"/>
    <w:uiPriority w:val="9"/>
    <w:qFormat/>
    <w:locked/>
    <w:rsid w:val="00B0117A"/>
    <w:pPr>
      <w:keepLines/>
      <w:numPr>
        <w:ilvl w:val="8"/>
        <w:numId w:val="1"/>
      </w:numPr>
      <w:spacing w:before="200" w:line="240" w:lineRule="auto"/>
      <w:jc w:val="left"/>
      <w:outlineLvl w:val="8"/>
    </w:pPr>
    <w:rPr>
      <w:rFonts w:ascii="Cambria" w:hAnsi="Cambria"/>
      <w:i/>
      <w:iCs/>
      <w:color w:val="404040"/>
    </w:rPr>
  </w:style>
  <w:style w:type="character" w:default="1" w:styleId="af7">
    <w:name w:val="Default Paragraph Font"/>
    <w:uiPriority w:val="1"/>
    <w:semiHidden/>
    <w:unhideWhenUsed/>
    <w:rsid w:val="00AE41A4"/>
  </w:style>
  <w:style w:type="table" w:default="1" w:styleId="af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9">
    <w:name w:val="No List"/>
    <w:uiPriority w:val="99"/>
    <w:semiHidden/>
    <w:unhideWhenUsed/>
    <w:rsid w:val="00AE41A4"/>
  </w:style>
  <w:style w:type="character" w:customStyle="1" w:styleId="15">
    <w:name w:val="Заголовок 1 Знак"/>
    <w:aliases w:val="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,H122 Знак"/>
    <w:link w:val="14"/>
    <w:rsid w:val="00DC5ADD"/>
    <w:rPr>
      <w:rFonts w:ascii="Times New Roman" w:eastAsia="Times New Roman" w:hAnsi="Times New Roman"/>
      <w:b/>
      <w:sz w:val="28"/>
      <w:szCs w:val="28"/>
    </w:rPr>
  </w:style>
  <w:style w:type="character" w:customStyle="1" w:styleId="21">
    <w:name w:val="Заголовок 2 Знак"/>
    <w:aliases w:val="H2 Знак,h2 Знак,2 Знак,Heading 2 Hidden Знак,CHS Знак,H2-Heading 2 Знак,l2 Знак,Header2 Знак,heading2 Знак,list2 Знак,A Знак,A.B.C. Знак,list 2 Знак,Heading2 Знак,Heading Indent No L2 Знак,UNDERRUBRIK 1-2 Знак,Fonctionnalité Знак"/>
    <w:link w:val="20"/>
    <w:rsid w:val="00E2291D"/>
    <w:rPr>
      <w:rFonts w:ascii="Times New Roman" w:eastAsia="Times New Roman" w:hAnsi="Times New Roman"/>
      <w:b/>
      <w:sz w:val="24"/>
    </w:rPr>
  </w:style>
  <w:style w:type="character" w:customStyle="1" w:styleId="30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"/>
    <w:rsid w:val="00613A96"/>
    <w:rPr>
      <w:rFonts w:ascii="Times New Roman" w:eastAsia="Times New Roman" w:hAnsi="Times New Roman"/>
      <w:b/>
      <w:bCs/>
      <w:sz w:val="24"/>
    </w:rPr>
  </w:style>
  <w:style w:type="character" w:customStyle="1" w:styleId="40">
    <w:name w:val="Заголовок 4 Знак"/>
    <w:aliases w:val="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d2 Знак"/>
    <w:link w:val="4"/>
    <w:rsid w:val="00011729"/>
    <w:rPr>
      <w:rFonts w:ascii="Times New Roman" w:eastAsia="Times New Roman" w:hAnsi="Times New Roman"/>
      <w:b/>
      <w:bCs/>
      <w:sz w:val="24"/>
    </w:rPr>
  </w:style>
  <w:style w:type="character" w:customStyle="1" w:styleId="50">
    <w:name w:val="Заголовок 5 Знак"/>
    <w:aliases w:val="H5 Знак,_Подпункт Знак,PIM 5 Знак,5 Знак,ITT t5 Знак,PA Pico Section Знак,Gliederung5 Знак"/>
    <w:link w:val="5"/>
    <w:uiPriority w:val="9"/>
    <w:rsid w:val="00AE41A4"/>
    <w:rPr>
      <w:rFonts w:ascii="Times New Roman" w:eastAsia="Times New Roman" w:hAnsi="Times New Roman"/>
      <w:b/>
      <w:bCs/>
      <w:iCs/>
      <w:sz w:val="24"/>
      <w:szCs w:val="26"/>
    </w:rPr>
  </w:style>
  <w:style w:type="paragraph" w:customStyle="1" w:styleId="afa">
    <w:name w:val="Шапка таблицы"/>
    <w:basedOn w:val="af6"/>
    <w:locked/>
    <w:rsid w:val="002501DB"/>
    <w:pPr>
      <w:spacing w:before="60" w:after="60"/>
      <w:contextualSpacing/>
    </w:pPr>
    <w:rPr>
      <w:b/>
      <w:sz w:val="20"/>
    </w:rPr>
  </w:style>
  <w:style w:type="paragraph" w:customStyle="1" w:styleId="afb">
    <w:name w:val="Текст внутри таблицы"/>
    <w:basedOn w:val="af6"/>
    <w:link w:val="afc"/>
    <w:rsid w:val="00D55C2A"/>
    <w:pPr>
      <w:spacing w:before="60" w:after="60"/>
      <w:contextualSpacing/>
    </w:pPr>
    <w:rPr>
      <w:sz w:val="20"/>
    </w:rPr>
  </w:style>
  <w:style w:type="character" w:customStyle="1" w:styleId="afc">
    <w:name w:val="Текст внутри таблицы Знак"/>
    <w:link w:val="afb"/>
    <w:rsid w:val="00D55C2A"/>
    <w:rPr>
      <w:rFonts w:ascii="Times New Roman" w:eastAsia="MS Mincho" w:hAnsi="Times New Roman" w:cs="Times New Roman"/>
      <w:sz w:val="20"/>
      <w:szCs w:val="24"/>
      <w:lang w:eastAsia="ru-RU"/>
    </w:rPr>
  </w:style>
  <w:style w:type="paragraph" w:customStyle="1" w:styleId="afd">
    <w:name w:val="Название таблицы"/>
    <w:basedOn w:val="afe"/>
    <w:next w:val="af6"/>
    <w:qFormat/>
    <w:rsid w:val="00B521E6"/>
    <w:pPr>
      <w:jc w:val="left"/>
    </w:pPr>
  </w:style>
  <w:style w:type="paragraph" w:customStyle="1" w:styleId="aff">
    <w:name w:val="Важно!"/>
    <w:basedOn w:val="af6"/>
    <w:link w:val="aff0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color w:val="E02020"/>
      <w:sz w:val="16"/>
    </w:rPr>
  </w:style>
  <w:style w:type="character" w:customStyle="1" w:styleId="aff0">
    <w:name w:val="Важно! Знак"/>
    <w:link w:val="aff"/>
    <w:rsid w:val="002501DB"/>
    <w:rPr>
      <w:rFonts w:ascii="Tahoma" w:eastAsia="Calibri" w:hAnsi="Tahoma" w:cs="Times New Roman"/>
      <w:b/>
      <w:color w:val="E02020"/>
      <w:sz w:val="16"/>
      <w:szCs w:val="24"/>
      <w:lang w:eastAsia="ru-RU"/>
    </w:rPr>
  </w:style>
  <w:style w:type="character" w:styleId="aff1">
    <w:name w:val="Hyperlink"/>
    <w:uiPriority w:val="99"/>
    <w:rsid w:val="00AE41A4"/>
    <w:rPr>
      <w:color w:val="0000FF"/>
      <w:u w:val="single"/>
    </w:rPr>
  </w:style>
  <w:style w:type="paragraph" w:customStyle="1" w:styleId="16">
    <w:name w:val="Приложение 1"/>
    <w:basedOn w:val="14"/>
    <w:next w:val="aff2"/>
    <w:locked/>
    <w:rsid w:val="00A16B18"/>
    <w:pPr>
      <w:numPr>
        <w:numId w:val="0"/>
      </w:numPr>
      <w:contextualSpacing/>
      <w:jc w:val="right"/>
    </w:pPr>
    <w:rPr>
      <w:rFonts w:ascii="Times New Roman Полужирный" w:eastAsia="Calibri" w:hAnsi="Times New Roman Полужирный"/>
      <w:caps/>
      <w:kern w:val="32"/>
    </w:rPr>
  </w:style>
  <w:style w:type="paragraph" w:customStyle="1" w:styleId="aff3">
    <w:name w:val="Пример"/>
    <w:basedOn w:val="af6"/>
    <w:link w:val="aff4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color w:val="1E5C3D"/>
      <w:sz w:val="16"/>
    </w:rPr>
  </w:style>
  <w:style w:type="character" w:customStyle="1" w:styleId="aff4">
    <w:name w:val="Пример Знак"/>
    <w:link w:val="aff3"/>
    <w:rsid w:val="002501DB"/>
    <w:rPr>
      <w:rFonts w:ascii="Tahoma" w:eastAsia="Calibri" w:hAnsi="Tahoma" w:cs="Times New Roman"/>
      <w:b/>
      <w:color w:val="1E5C3D"/>
      <w:sz w:val="16"/>
      <w:szCs w:val="20"/>
      <w:lang w:eastAsia="ru-RU"/>
    </w:rPr>
  </w:style>
  <w:style w:type="paragraph" w:customStyle="1" w:styleId="aff5">
    <w:name w:val="Примечание"/>
    <w:basedOn w:val="af6"/>
    <w:link w:val="aff6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sz w:val="16"/>
    </w:rPr>
  </w:style>
  <w:style w:type="character" w:customStyle="1" w:styleId="aff6">
    <w:name w:val="Примечание Знак"/>
    <w:link w:val="aff5"/>
    <w:rsid w:val="002501DB"/>
    <w:rPr>
      <w:rFonts w:ascii="Tahoma" w:eastAsia="Calibri" w:hAnsi="Tahoma" w:cs="Times New Roman"/>
      <w:b/>
      <w:sz w:val="16"/>
      <w:szCs w:val="24"/>
      <w:lang w:eastAsia="ru-RU"/>
    </w:rPr>
  </w:style>
  <w:style w:type="paragraph" w:customStyle="1" w:styleId="aff7">
    <w:name w:val="Примечание (текст)"/>
    <w:basedOn w:val="af6"/>
    <w:link w:val="aff8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rFonts w:ascii="Tahoma" w:eastAsia="Calibri" w:hAnsi="Tahoma"/>
      <w:sz w:val="16"/>
    </w:rPr>
  </w:style>
  <w:style w:type="character" w:customStyle="1" w:styleId="aff8">
    <w:name w:val="Примечание (текст) Знак"/>
    <w:link w:val="aff7"/>
    <w:rsid w:val="002501DB"/>
    <w:rPr>
      <w:rFonts w:ascii="Tahoma" w:eastAsia="Calibri" w:hAnsi="Tahoma" w:cs="Times New Roman"/>
      <w:sz w:val="16"/>
      <w:szCs w:val="24"/>
      <w:lang w:eastAsia="ru-RU"/>
    </w:rPr>
  </w:style>
  <w:style w:type="paragraph" w:customStyle="1" w:styleId="aff9">
    <w:name w:val="Раздел документа"/>
    <w:basedOn w:val="af6"/>
    <w:next w:val="af6"/>
    <w:qFormat/>
    <w:rsid w:val="00583F8A"/>
    <w:pPr>
      <w:suppressAutoHyphens/>
      <w:spacing w:before="240"/>
    </w:pPr>
    <w:rPr>
      <w:b/>
      <w:caps/>
    </w:rPr>
  </w:style>
  <w:style w:type="paragraph" w:customStyle="1" w:styleId="affa">
    <w:name w:val="Рис"/>
    <w:next w:val="af6"/>
    <w:link w:val="affb"/>
    <w:locked/>
    <w:rsid w:val="002501DB"/>
    <w:pPr>
      <w:keepNext/>
      <w:keepLines/>
      <w:spacing w:before="240"/>
      <w:jc w:val="center"/>
    </w:pPr>
    <w:rPr>
      <w:rFonts w:ascii="Times New Roman" w:eastAsia="Times New Roman" w:hAnsi="Times New Roman"/>
      <w:noProof/>
      <w:sz w:val="24"/>
    </w:rPr>
  </w:style>
  <w:style w:type="character" w:customStyle="1" w:styleId="affb">
    <w:name w:val="Рис Знак"/>
    <w:link w:val="affa"/>
    <w:locked/>
    <w:rsid w:val="002501DB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c">
    <w:name w:val="Рис Имя"/>
    <w:basedOn w:val="af6"/>
    <w:next w:val="affa"/>
    <w:link w:val="affd"/>
    <w:locked/>
    <w:rsid w:val="002501DB"/>
    <w:pPr>
      <w:spacing w:before="240" w:after="240"/>
      <w:contextualSpacing/>
    </w:pPr>
    <w:rPr>
      <w:kern w:val="24"/>
    </w:rPr>
  </w:style>
  <w:style w:type="character" w:customStyle="1" w:styleId="affd">
    <w:name w:val="Рис Имя Знак"/>
    <w:link w:val="affc"/>
    <w:rsid w:val="002501DB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customStyle="1" w:styleId="affe">
    <w:name w:val="Содержание"/>
    <w:basedOn w:val="af6"/>
    <w:rsid w:val="00C86CCA"/>
    <w:pPr>
      <w:pageBreakBefore/>
      <w:suppressAutoHyphens/>
      <w:spacing w:before="480" w:after="600"/>
      <w:contextualSpacing/>
    </w:pPr>
    <w:rPr>
      <w:rFonts w:ascii="Times New Roman Полужирный" w:hAnsi="Times New Roman Полужирный"/>
      <w:b/>
    </w:rPr>
  </w:style>
  <w:style w:type="paragraph" w:customStyle="1" w:styleId="-">
    <w:name w:val="Список-"/>
    <w:basedOn w:val="af6"/>
    <w:link w:val="-13"/>
    <w:locked/>
    <w:rsid w:val="002501DB"/>
    <w:pPr>
      <w:numPr>
        <w:numId w:val="2"/>
      </w:numPr>
      <w:spacing w:before="120"/>
      <w:contextualSpacing/>
    </w:pPr>
  </w:style>
  <w:style w:type="character" w:customStyle="1" w:styleId="-13">
    <w:name w:val="Список- Знак1"/>
    <w:link w:val="-"/>
    <w:locked/>
    <w:rsid w:val="002501DB"/>
    <w:rPr>
      <w:rFonts w:ascii="Times New Roman" w:eastAsia="Times New Roman" w:hAnsi="Times New Roman"/>
      <w:sz w:val="24"/>
    </w:rPr>
  </w:style>
  <w:style w:type="paragraph" w:customStyle="1" w:styleId="--">
    <w:name w:val="Список- -"/>
    <w:basedOn w:val="af6"/>
    <w:locked/>
    <w:rsid w:val="002501DB"/>
    <w:pPr>
      <w:numPr>
        <w:numId w:val="3"/>
      </w:numPr>
      <w:tabs>
        <w:tab w:val="left" w:pos="0"/>
      </w:tabs>
      <w:spacing w:before="120"/>
      <w:contextualSpacing/>
    </w:pPr>
    <w:rPr>
      <w:snapToGrid w:val="0"/>
    </w:rPr>
  </w:style>
  <w:style w:type="paragraph" w:customStyle="1" w:styleId="13">
    <w:name w:val="Список_1"/>
    <w:basedOn w:val="af6"/>
    <w:locked/>
    <w:rsid w:val="002501DB"/>
    <w:pPr>
      <w:numPr>
        <w:numId w:val="4"/>
      </w:numPr>
      <w:spacing w:before="120"/>
      <w:contextualSpacing/>
    </w:pPr>
  </w:style>
  <w:style w:type="paragraph" w:customStyle="1" w:styleId="12">
    <w:name w:val="Список_1)"/>
    <w:basedOn w:val="af6"/>
    <w:locked/>
    <w:rsid w:val="00AE41A4"/>
    <w:pPr>
      <w:numPr>
        <w:numId w:val="49"/>
      </w:numPr>
    </w:pPr>
  </w:style>
  <w:style w:type="paragraph" w:customStyle="1" w:styleId="afff">
    <w:name w:val="Текст программы"/>
    <w:basedOn w:val="af6"/>
    <w:link w:val="afff0"/>
    <w:locked/>
    <w:rsid w:val="002501DB"/>
    <w:pPr>
      <w:spacing w:before="120"/>
      <w:ind w:firstLine="624"/>
    </w:pPr>
    <w:rPr>
      <w:rFonts w:ascii="Courier New" w:hAnsi="Courier New"/>
    </w:rPr>
  </w:style>
  <w:style w:type="character" w:customStyle="1" w:styleId="afff0">
    <w:name w:val="Текст программы Знак"/>
    <w:link w:val="afff"/>
    <w:rsid w:val="002501DB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afff1">
    <w:name w:val="Текст пункта"/>
    <w:link w:val="17"/>
    <w:qFormat/>
    <w:locked/>
    <w:rsid w:val="002501DB"/>
    <w:pPr>
      <w:spacing w:before="120" w:line="360" w:lineRule="auto"/>
      <w:ind w:firstLine="624"/>
      <w:contextualSpacing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17">
    <w:name w:val="Текст пункта Знак1"/>
    <w:link w:val="afff1"/>
    <w:locked/>
    <w:rsid w:val="002501DB"/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ТИТ1"/>
    <w:basedOn w:val="af6"/>
    <w:link w:val="19"/>
    <w:locked/>
    <w:rsid w:val="002501DB"/>
    <w:pPr>
      <w:suppressAutoHyphens/>
      <w:spacing w:before="120"/>
      <w:ind w:left="851" w:right="851"/>
      <w:contextualSpacing/>
    </w:pPr>
    <w:rPr>
      <w:b/>
      <w:caps/>
    </w:rPr>
  </w:style>
  <w:style w:type="character" w:customStyle="1" w:styleId="19">
    <w:name w:val="ТИТ1 Знак"/>
    <w:link w:val="18"/>
    <w:rsid w:val="002501DB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22">
    <w:name w:val="Тит2"/>
    <w:basedOn w:val="18"/>
    <w:link w:val="23"/>
    <w:locked/>
    <w:rsid w:val="002501DB"/>
    <w:pPr>
      <w:ind w:left="0" w:right="0"/>
    </w:pPr>
    <w:rPr>
      <w:b w:val="0"/>
      <w:caps w:val="0"/>
    </w:rPr>
  </w:style>
  <w:style w:type="character" w:customStyle="1" w:styleId="23">
    <w:name w:val="Тит2 Знак"/>
    <w:link w:val="22"/>
    <w:rsid w:val="002501DB"/>
    <w:rPr>
      <w:rFonts w:ascii="Times New Roman" w:eastAsia="Times New Roman" w:hAnsi="Times New Roman" w:cs="Times New Roman"/>
      <w:b w:val="0"/>
      <w:caps w:val="0"/>
      <w:sz w:val="24"/>
      <w:szCs w:val="24"/>
      <w:lang w:eastAsia="ru-RU"/>
    </w:rPr>
  </w:style>
  <w:style w:type="paragraph" w:customStyle="1" w:styleId="31">
    <w:name w:val="Тит3"/>
    <w:basedOn w:val="22"/>
    <w:locked/>
    <w:rsid w:val="002501DB"/>
    <w:pPr>
      <w:spacing w:before="60" w:after="60" w:line="240" w:lineRule="auto"/>
    </w:pPr>
    <w:rPr>
      <w:b/>
    </w:rPr>
  </w:style>
  <w:style w:type="table" w:styleId="afff2">
    <w:name w:val="Table Grid"/>
    <w:basedOn w:val="af8"/>
    <w:uiPriority w:val="59"/>
    <w:rsid w:val="00AE41A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3">
    <w:name w:val="Balloon Text"/>
    <w:basedOn w:val="af6"/>
    <w:link w:val="afff4"/>
    <w:uiPriority w:val="99"/>
    <w:semiHidden/>
    <w:unhideWhenUsed/>
    <w:locked/>
    <w:rsid w:val="00AE41A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f7"/>
    <w:link w:val="afff3"/>
    <w:uiPriority w:val="99"/>
    <w:semiHidden/>
    <w:rsid w:val="00AE41A4"/>
    <w:rPr>
      <w:rFonts w:ascii="Tahoma" w:eastAsia="Times New Roman" w:hAnsi="Tahoma" w:cs="Tahoma"/>
      <w:sz w:val="16"/>
      <w:szCs w:val="16"/>
    </w:rPr>
  </w:style>
  <w:style w:type="paragraph" w:styleId="1a">
    <w:name w:val="toc 1"/>
    <w:basedOn w:val="af6"/>
    <w:next w:val="af6"/>
    <w:autoRedefine/>
    <w:uiPriority w:val="39"/>
    <w:rsid w:val="00AE41A4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4">
    <w:name w:val="toc 2"/>
    <w:basedOn w:val="af6"/>
    <w:next w:val="af6"/>
    <w:autoRedefine/>
    <w:uiPriority w:val="39"/>
    <w:rsid w:val="00AE41A4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f6"/>
    <w:next w:val="af6"/>
    <w:autoRedefine/>
    <w:uiPriority w:val="39"/>
    <w:rsid w:val="00AE41A4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customStyle="1" w:styleId="60">
    <w:name w:val="Заголовок 6 Знак"/>
    <w:aliases w:val="H6 Знак,__Подпункт Знак,PIM 6 Знак"/>
    <w:link w:val="6"/>
    <w:uiPriority w:val="9"/>
    <w:rsid w:val="00AE41A4"/>
    <w:rPr>
      <w:rFonts w:ascii="Times New Roman" w:eastAsia="Times New Roman" w:hAnsi="Times New Roman"/>
      <w:b/>
      <w:bCs/>
      <w:sz w:val="24"/>
      <w:szCs w:val="22"/>
    </w:rPr>
  </w:style>
  <w:style w:type="character" w:styleId="afff5">
    <w:name w:val="FollowedHyperlink"/>
    <w:uiPriority w:val="99"/>
    <w:semiHidden/>
    <w:unhideWhenUsed/>
    <w:locked/>
    <w:rsid w:val="00951374"/>
    <w:rPr>
      <w:color w:val="800080"/>
      <w:u w:val="single"/>
    </w:rPr>
  </w:style>
  <w:style w:type="paragraph" w:styleId="HTML">
    <w:name w:val="HTML Preformatted"/>
    <w:basedOn w:val="af6"/>
    <w:link w:val="HTML0"/>
    <w:uiPriority w:val="99"/>
    <w:semiHidden/>
    <w:unhideWhenUsed/>
    <w:locked/>
    <w:rsid w:val="009513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semiHidden/>
    <w:rsid w:val="00951374"/>
    <w:rPr>
      <w:rFonts w:ascii="Courier New" w:eastAsia="MS Mincho" w:hAnsi="Courier New" w:cs="Courier New"/>
      <w:sz w:val="20"/>
      <w:szCs w:val="20"/>
      <w:lang w:eastAsia="ru-RU"/>
    </w:rPr>
  </w:style>
  <w:style w:type="paragraph" w:styleId="afff6">
    <w:name w:val="Normal (Web)"/>
    <w:basedOn w:val="af6"/>
    <w:uiPriority w:val="99"/>
    <w:unhideWhenUsed/>
    <w:rsid w:val="00951374"/>
    <w:pPr>
      <w:spacing w:before="100" w:beforeAutospacing="1" w:after="100" w:afterAutospacing="1"/>
    </w:pPr>
  </w:style>
  <w:style w:type="paragraph" w:customStyle="1" w:styleId="print-only">
    <w:name w:val="print-only"/>
    <w:basedOn w:val="af6"/>
    <w:locked/>
    <w:rsid w:val="00951374"/>
    <w:pPr>
      <w:spacing w:before="100" w:beforeAutospacing="1" w:after="100" w:afterAutospacing="1"/>
    </w:pPr>
  </w:style>
  <w:style w:type="paragraph" w:customStyle="1" w:styleId="comment">
    <w:name w:val="comment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body">
    <w:name w:val="comment-body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content">
    <w:name w:val="comment-content"/>
    <w:basedOn w:val="af6"/>
    <w:locked/>
    <w:rsid w:val="00951374"/>
    <w:pPr>
      <w:spacing w:before="100" w:beforeAutospacing="1" w:after="100" w:afterAutospacing="1"/>
    </w:pPr>
  </w:style>
  <w:style w:type="paragraph" w:customStyle="1" w:styleId="pagesection">
    <w:name w:val="pagesection"/>
    <w:basedOn w:val="af6"/>
    <w:locked/>
    <w:rsid w:val="00951374"/>
    <w:pPr>
      <w:spacing w:before="100" w:beforeAutospacing="1" w:after="100" w:afterAutospacing="1"/>
    </w:pPr>
  </w:style>
  <w:style w:type="paragraph" w:customStyle="1" w:styleId="aui-header-inner">
    <w:name w:val="aui-header-inne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body1">
    <w:name w:val="comment-body1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content1">
    <w:name w:val="comment-content1"/>
    <w:basedOn w:val="af6"/>
    <w:locked/>
    <w:rsid w:val="00951374"/>
    <w:pPr>
      <w:spacing w:before="100" w:beforeAutospacing="1" w:after="100" w:afterAutospacing="1"/>
    </w:pPr>
  </w:style>
  <w:style w:type="paragraph" w:customStyle="1" w:styleId="pagesection1">
    <w:name w:val="pagesection1"/>
    <w:basedOn w:val="af6"/>
    <w:locked/>
    <w:rsid w:val="00951374"/>
    <w:pPr>
      <w:spacing w:before="100" w:beforeAutospacing="1" w:after="100" w:afterAutospacing="1"/>
    </w:pPr>
  </w:style>
  <w:style w:type="paragraph" w:customStyle="1" w:styleId="a00">
    <w:name w:val="a0"/>
    <w:basedOn w:val="af6"/>
    <w:locked/>
    <w:rsid w:val="00951374"/>
    <w:pPr>
      <w:spacing w:before="100" w:beforeAutospacing="1" w:after="100" w:afterAutospacing="1"/>
    </w:pPr>
  </w:style>
  <w:style w:type="character" w:customStyle="1" w:styleId="doccaption">
    <w:name w:val="doccaption"/>
    <w:basedOn w:val="af7"/>
    <w:locked/>
    <w:rsid w:val="00951374"/>
  </w:style>
  <w:style w:type="paragraph" w:customStyle="1" w:styleId="a10">
    <w:name w:val="a1"/>
    <w:basedOn w:val="af6"/>
    <w:locked/>
    <w:rsid w:val="00951374"/>
    <w:pPr>
      <w:spacing w:before="100" w:beforeAutospacing="1" w:after="100" w:afterAutospacing="1"/>
    </w:pPr>
  </w:style>
  <w:style w:type="paragraph" w:customStyle="1" w:styleId="a20">
    <w:name w:val="a2"/>
    <w:basedOn w:val="af6"/>
    <w:locked/>
    <w:rsid w:val="00951374"/>
    <w:pPr>
      <w:spacing w:before="100" w:beforeAutospacing="1" w:after="100" w:afterAutospacing="1"/>
    </w:pPr>
  </w:style>
  <w:style w:type="character" w:styleId="afff7">
    <w:name w:val="Strong"/>
    <w:uiPriority w:val="22"/>
    <w:qFormat/>
    <w:locked/>
    <w:rsid w:val="00951374"/>
    <w:rPr>
      <w:b/>
      <w:bCs/>
    </w:rPr>
  </w:style>
  <w:style w:type="paragraph" w:customStyle="1" w:styleId="western">
    <w:name w:val="western"/>
    <w:basedOn w:val="af6"/>
    <w:locked/>
    <w:rsid w:val="00951374"/>
    <w:pPr>
      <w:spacing w:before="100" w:beforeAutospacing="1" w:after="100" w:afterAutospacing="1"/>
    </w:pPr>
  </w:style>
  <w:style w:type="paragraph" w:customStyle="1" w:styleId="afff8">
    <w:name w:val="a"/>
    <w:basedOn w:val="af6"/>
    <w:locked/>
    <w:rsid w:val="00951374"/>
    <w:pPr>
      <w:spacing w:before="100" w:beforeAutospacing="1" w:after="100" w:afterAutospacing="1"/>
    </w:pPr>
  </w:style>
  <w:style w:type="paragraph" w:customStyle="1" w:styleId="-5">
    <w:name w:val="-"/>
    <w:basedOn w:val="af6"/>
    <w:locked/>
    <w:rsid w:val="00951374"/>
    <w:pPr>
      <w:spacing w:before="100" w:beforeAutospacing="1" w:after="100" w:afterAutospacing="1"/>
    </w:pPr>
  </w:style>
  <w:style w:type="character" w:customStyle="1" w:styleId="apple-tab-span">
    <w:name w:val="apple-tab-span"/>
    <w:basedOn w:val="af7"/>
    <w:locked/>
    <w:rsid w:val="00951374"/>
  </w:style>
  <w:style w:type="paragraph" w:customStyle="1" w:styleId="phnormal0">
    <w:name w:val="phnormal"/>
    <w:basedOn w:val="af6"/>
    <w:locked/>
    <w:rsid w:val="00951374"/>
    <w:pPr>
      <w:spacing w:before="100" w:beforeAutospacing="1" w:after="100" w:afterAutospacing="1"/>
    </w:pPr>
  </w:style>
  <w:style w:type="paragraph" w:customStyle="1" w:styleId="phlistitemized10">
    <w:name w:val="phlistitemized1"/>
    <w:basedOn w:val="af6"/>
    <w:locked/>
    <w:rsid w:val="00951374"/>
    <w:pPr>
      <w:spacing w:before="100" w:beforeAutospacing="1" w:after="100" w:afterAutospacing="1"/>
    </w:pPr>
  </w:style>
  <w:style w:type="paragraph" w:customStyle="1" w:styleId="1b">
    <w:name w:val="1"/>
    <w:basedOn w:val="af6"/>
    <w:locked/>
    <w:rsid w:val="00951374"/>
    <w:pPr>
      <w:spacing w:before="100" w:beforeAutospacing="1" w:after="100" w:afterAutospacing="1"/>
    </w:pPr>
  </w:style>
  <w:style w:type="character" w:styleId="afff9">
    <w:name w:val="Emphasis"/>
    <w:uiPriority w:val="20"/>
    <w:qFormat/>
    <w:rsid w:val="005D7EBA"/>
    <w:rPr>
      <w:b/>
      <w:caps/>
      <w:szCs w:val="28"/>
    </w:rPr>
  </w:style>
  <w:style w:type="paragraph" w:customStyle="1" w:styleId="phlistordered10">
    <w:name w:val="phlistordered1"/>
    <w:basedOn w:val="af6"/>
    <w:locked/>
    <w:rsid w:val="00951374"/>
    <w:pPr>
      <w:spacing w:before="100" w:beforeAutospacing="1" w:after="100" w:afterAutospacing="1"/>
    </w:pPr>
  </w:style>
  <w:style w:type="paragraph" w:customStyle="1" w:styleId="phlistitemized20">
    <w:name w:val="phlistitemized2"/>
    <w:basedOn w:val="af6"/>
    <w:locked/>
    <w:rsid w:val="00951374"/>
    <w:pPr>
      <w:spacing w:before="100" w:beforeAutospacing="1" w:after="100" w:afterAutospacing="1"/>
    </w:pPr>
  </w:style>
  <w:style w:type="paragraph" w:customStyle="1" w:styleId="phtabletitle">
    <w:name w:val="phtabletitle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olcaption">
    <w:name w:val="phtablecolcaption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ellleft">
    <w:name w:val="phtablecellleft"/>
    <w:basedOn w:val="af6"/>
    <w:locked/>
    <w:rsid w:val="00951374"/>
    <w:pPr>
      <w:spacing w:before="100" w:beforeAutospacing="1" w:after="100" w:afterAutospacing="1"/>
    </w:pPr>
  </w:style>
  <w:style w:type="paragraph" w:customStyle="1" w:styleId="timesnewroman0751">
    <w:name w:val="timesnewroman0751"/>
    <w:basedOn w:val="af6"/>
    <w:locked/>
    <w:rsid w:val="00951374"/>
    <w:pPr>
      <w:spacing w:before="100" w:beforeAutospacing="1" w:after="100" w:afterAutospacing="1"/>
    </w:pPr>
  </w:style>
  <w:style w:type="paragraph" w:customStyle="1" w:styleId="phtitlepagecode">
    <w:name w:val="phtitlepagecode"/>
    <w:basedOn w:val="af6"/>
    <w:locked/>
    <w:rsid w:val="00951374"/>
    <w:pPr>
      <w:spacing w:before="100" w:beforeAutospacing="1" w:after="100" w:afterAutospacing="1"/>
    </w:pPr>
  </w:style>
  <w:style w:type="paragraph" w:customStyle="1" w:styleId="tablename">
    <w:name w:val="tablename"/>
    <w:basedOn w:val="af6"/>
    <w:rsid w:val="00951374"/>
    <w:pPr>
      <w:spacing w:before="100" w:beforeAutospacing="1" w:after="100" w:afterAutospacing="1"/>
    </w:pPr>
  </w:style>
  <w:style w:type="paragraph" w:customStyle="1" w:styleId="phfigure">
    <w:name w:val="phfigure"/>
    <w:basedOn w:val="af6"/>
    <w:locked/>
    <w:rsid w:val="00951374"/>
    <w:pPr>
      <w:spacing w:before="100" w:beforeAutospacing="1" w:after="100" w:afterAutospacing="1"/>
    </w:pPr>
  </w:style>
  <w:style w:type="paragraph" w:customStyle="1" w:styleId="phtitlevoid">
    <w:name w:val="phtitlevoid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ell">
    <w:name w:val="phtablecell"/>
    <w:basedOn w:val="af6"/>
    <w:locked/>
    <w:rsid w:val="00951374"/>
    <w:pPr>
      <w:spacing w:before="100" w:beforeAutospacing="1" w:after="100" w:afterAutospacing="1"/>
    </w:pPr>
  </w:style>
  <w:style w:type="paragraph" w:customStyle="1" w:styleId="phadditiontitle1">
    <w:name w:val="ph_addition_title_1"/>
    <w:basedOn w:val="phbase"/>
    <w:next w:val="phnormal"/>
    <w:locked/>
    <w:rsid w:val="00AE41A4"/>
    <w:pPr>
      <w:keepNext/>
      <w:keepLines/>
      <w:pageBreakBefore/>
      <w:numPr>
        <w:numId w:val="53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locked/>
    <w:rsid w:val="00AE41A4"/>
    <w:pPr>
      <w:keepNext/>
      <w:keepLines/>
      <w:numPr>
        <w:ilvl w:val="1"/>
        <w:numId w:val="53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locked/>
    <w:rsid w:val="00AE41A4"/>
    <w:pPr>
      <w:keepNext/>
      <w:keepLines/>
      <w:numPr>
        <w:ilvl w:val="2"/>
        <w:numId w:val="53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f9"/>
    <w:locked/>
    <w:rsid w:val="00AE41A4"/>
    <w:pPr>
      <w:numPr>
        <w:numId w:val="46"/>
      </w:numPr>
    </w:pPr>
  </w:style>
  <w:style w:type="paragraph" w:customStyle="1" w:styleId="phlistordered1">
    <w:name w:val="ph_list_ordered_1"/>
    <w:basedOn w:val="phnormal"/>
    <w:locked/>
    <w:rsid w:val="00AE41A4"/>
    <w:pPr>
      <w:numPr>
        <w:numId w:val="5"/>
      </w:numPr>
      <w:ind w:right="-2"/>
    </w:pPr>
  </w:style>
  <w:style w:type="paragraph" w:customStyle="1" w:styleId="phnormal">
    <w:name w:val="ph_normal"/>
    <w:basedOn w:val="phbase"/>
    <w:link w:val="phnormal1"/>
    <w:locked/>
    <w:rsid w:val="00AE41A4"/>
    <w:pPr>
      <w:ind w:right="-1" w:firstLine="851"/>
    </w:pPr>
    <w:rPr>
      <w:rFonts w:ascii="Times New Roman" w:hAnsi="Times New Roman"/>
    </w:rPr>
  </w:style>
  <w:style w:type="paragraph" w:customStyle="1" w:styleId="phtitlepagecode0">
    <w:name w:val="ph_titlepage_code"/>
    <w:basedOn w:val="phtitlepage"/>
    <w:locked/>
    <w:rsid w:val="00AE41A4"/>
    <w:pPr>
      <w:spacing w:after="240"/>
    </w:pPr>
    <w:rPr>
      <w:b/>
      <w:sz w:val="26"/>
    </w:rPr>
  </w:style>
  <w:style w:type="character" w:customStyle="1" w:styleId="phnormal2">
    <w:name w:val="ph_normal Знак Знак"/>
    <w:rsid w:val="00AE41A4"/>
    <w:rPr>
      <w:rFonts w:ascii="Times New Roman" w:hAnsi="Times New Roman"/>
      <w:sz w:val="24"/>
    </w:rPr>
  </w:style>
  <w:style w:type="paragraph" w:styleId="afffa">
    <w:name w:val="TOC Heading"/>
    <w:basedOn w:val="14"/>
    <w:next w:val="af6"/>
    <w:uiPriority w:val="39"/>
    <w:unhideWhenUsed/>
    <w:qFormat/>
    <w:locked/>
    <w:rsid w:val="00DC4652"/>
    <w:pPr>
      <w:pageBreakBefore w:val="0"/>
      <w:numPr>
        <w:numId w:val="0"/>
      </w:numPr>
      <w:spacing w:before="480" w:after="0" w:line="480" w:lineRule="auto"/>
      <w:ind w:right="0"/>
      <w:jc w:val="center"/>
      <w:outlineLvl w:val="9"/>
    </w:pPr>
    <w:rPr>
      <w:rFonts w:eastAsia="MS Gothic"/>
      <w:bCs/>
      <w:caps/>
    </w:rPr>
  </w:style>
  <w:style w:type="paragraph" w:styleId="afe">
    <w:name w:val="caption"/>
    <w:basedOn w:val="af6"/>
    <w:next w:val="af6"/>
    <w:link w:val="afffb"/>
    <w:uiPriority w:val="35"/>
    <w:unhideWhenUsed/>
    <w:qFormat/>
    <w:rsid w:val="00AE41A4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afffc">
    <w:name w:val="annotation reference"/>
    <w:basedOn w:val="af7"/>
    <w:uiPriority w:val="99"/>
    <w:unhideWhenUsed/>
    <w:locked/>
    <w:rsid w:val="00AE41A4"/>
    <w:rPr>
      <w:sz w:val="16"/>
      <w:szCs w:val="16"/>
    </w:rPr>
  </w:style>
  <w:style w:type="paragraph" w:styleId="afffd">
    <w:name w:val="annotation text"/>
    <w:aliases w:val="Примечания: текст"/>
    <w:basedOn w:val="af6"/>
    <w:link w:val="afffe"/>
    <w:uiPriority w:val="99"/>
    <w:unhideWhenUsed/>
    <w:locked/>
    <w:rsid w:val="00AE41A4"/>
    <w:pPr>
      <w:spacing w:line="240" w:lineRule="auto"/>
    </w:pPr>
    <w:rPr>
      <w:sz w:val="20"/>
    </w:rPr>
  </w:style>
  <w:style w:type="character" w:customStyle="1" w:styleId="afffe">
    <w:name w:val="Текст примечания Знак"/>
    <w:aliases w:val="Примечания: текст Знак"/>
    <w:basedOn w:val="af7"/>
    <w:link w:val="afffd"/>
    <w:uiPriority w:val="99"/>
    <w:rsid w:val="00AE41A4"/>
    <w:rPr>
      <w:rFonts w:ascii="Times New Roman" w:eastAsia="Times New Roman" w:hAnsi="Times New Roman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locked/>
    <w:rsid w:val="00AE41A4"/>
    <w:rPr>
      <w:b/>
      <w:bCs/>
    </w:rPr>
  </w:style>
  <w:style w:type="character" w:customStyle="1" w:styleId="affff0">
    <w:name w:val="Тема примечания Знак"/>
    <w:basedOn w:val="afffe"/>
    <w:link w:val="affff"/>
    <w:uiPriority w:val="99"/>
    <w:semiHidden/>
    <w:rsid w:val="00AE41A4"/>
    <w:rPr>
      <w:rFonts w:ascii="Times New Roman" w:eastAsia="Times New Roman" w:hAnsi="Times New Roman"/>
      <w:b/>
      <w:bCs/>
    </w:rPr>
  </w:style>
  <w:style w:type="paragraph" w:styleId="affff1">
    <w:name w:val="header"/>
    <w:aliases w:val="Header Char1,Знак1,ho,header odd,first,heading one,h,sl_header"/>
    <w:basedOn w:val="af6"/>
    <w:link w:val="affff2"/>
    <w:rsid w:val="00AE41A4"/>
    <w:pPr>
      <w:tabs>
        <w:tab w:val="center" w:pos="4677"/>
        <w:tab w:val="right" w:pos="9355"/>
      </w:tabs>
      <w:jc w:val="center"/>
    </w:pPr>
  </w:style>
  <w:style w:type="character" w:customStyle="1" w:styleId="affff2">
    <w:name w:val="Верхний колонтитул Знак"/>
    <w:aliases w:val="Header Char1 Знак,Знак1 Знак,ho Знак,header odd Знак,first Знак,heading one Знак,h Знак,sl_header Знак"/>
    <w:link w:val="affff1"/>
    <w:qFormat/>
    <w:rsid w:val="00782E47"/>
    <w:rPr>
      <w:rFonts w:ascii="Times New Roman" w:eastAsia="Times New Roman" w:hAnsi="Times New Roman"/>
      <w:sz w:val="24"/>
    </w:rPr>
  </w:style>
  <w:style w:type="paragraph" w:styleId="affff3">
    <w:name w:val="footer"/>
    <w:basedOn w:val="af6"/>
    <w:link w:val="affff4"/>
    <w:uiPriority w:val="99"/>
    <w:rsid w:val="00AE41A4"/>
    <w:pPr>
      <w:tabs>
        <w:tab w:val="center" w:pos="4677"/>
        <w:tab w:val="right" w:pos="9355"/>
      </w:tabs>
    </w:pPr>
  </w:style>
  <w:style w:type="character" w:customStyle="1" w:styleId="affff4">
    <w:name w:val="Нижний колонтитул Знак"/>
    <w:basedOn w:val="af7"/>
    <w:link w:val="affff3"/>
    <w:uiPriority w:val="99"/>
    <w:rsid w:val="00AE41A4"/>
    <w:rPr>
      <w:rFonts w:ascii="Times New Roman" w:eastAsia="Times New Roman" w:hAnsi="Times New Roman"/>
      <w:sz w:val="24"/>
    </w:rPr>
  </w:style>
  <w:style w:type="character" w:customStyle="1" w:styleId="apple-converted-space">
    <w:name w:val="apple-converted-space"/>
    <w:basedOn w:val="af7"/>
    <w:locked/>
    <w:rsid w:val="00BF0011"/>
  </w:style>
  <w:style w:type="paragraph" w:customStyle="1" w:styleId="1c">
    <w:name w:val="Основной шрифт1"/>
    <w:basedOn w:val="affff5"/>
    <w:link w:val="affff6"/>
    <w:uiPriority w:val="99"/>
    <w:locked/>
    <w:rsid w:val="00184533"/>
    <w:pPr>
      <w:spacing w:before="120"/>
      <w:ind w:left="0"/>
      <w:contextualSpacing/>
    </w:pPr>
    <w:rPr>
      <w:rFonts w:eastAsia="Calibri"/>
    </w:rPr>
  </w:style>
  <w:style w:type="character" w:customStyle="1" w:styleId="affff6">
    <w:name w:val="Основной шрифт Знак"/>
    <w:link w:val="1c"/>
    <w:uiPriority w:val="99"/>
    <w:locked/>
    <w:rsid w:val="0018453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f7">
    <w:name w:val="Титул_правая подпись"/>
    <w:link w:val="affff8"/>
    <w:locked/>
    <w:rsid w:val="00184533"/>
    <w:pPr>
      <w:ind w:left="1167"/>
    </w:pPr>
    <w:rPr>
      <w:rFonts w:ascii="Times New Roman" w:hAnsi="Times New Roman"/>
      <w:sz w:val="24"/>
      <w:szCs w:val="24"/>
      <w:lang w:eastAsia="en-US"/>
    </w:rPr>
  </w:style>
  <w:style w:type="character" w:customStyle="1" w:styleId="affff8">
    <w:name w:val="Титул_правая подпись Знак"/>
    <w:link w:val="affff7"/>
    <w:rsid w:val="00184533"/>
    <w:rPr>
      <w:rFonts w:ascii="Times New Roman" w:hAnsi="Times New Roman" w:cs="Times New Roman"/>
      <w:sz w:val="24"/>
      <w:szCs w:val="24"/>
    </w:rPr>
  </w:style>
  <w:style w:type="paragraph" w:styleId="affff5">
    <w:name w:val="Body Text Indent"/>
    <w:basedOn w:val="af6"/>
    <w:link w:val="affff9"/>
    <w:uiPriority w:val="99"/>
    <w:unhideWhenUsed/>
    <w:locked/>
    <w:rsid w:val="00184533"/>
    <w:pPr>
      <w:ind w:left="283"/>
    </w:pPr>
  </w:style>
  <w:style w:type="character" w:customStyle="1" w:styleId="affff9">
    <w:name w:val="Основной текст с отступом Знак"/>
    <w:link w:val="affff5"/>
    <w:uiPriority w:val="99"/>
    <w:rsid w:val="00184533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ffffa">
    <w:name w:val="List Bullet"/>
    <w:basedOn w:val="-"/>
    <w:link w:val="affffb"/>
    <w:qFormat/>
    <w:rsid w:val="00A829E6"/>
    <w:pPr>
      <w:spacing w:before="0"/>
    </w:pPr>
  </w:style>
  <w:style w:type="character" w:customStyle="1" w:styleId="affffb">
    <w:name w:val="Маркированный список Знак"/>
    <w:link w:val="affffa"/>
    <w:locked/>
    <w:rsid w:val="00A829E6"/>
    <w:rPr>
      <w:rFonts w:ascii="Times New Roman" w:eastAsia="Times New Roman" w:hAnsi="Times New Roman"/>
      <w:sz w:val="24"/>
    </w:rPr>
  </w:style>
  <w:style w:type="paragraph" w:styleId="af5">
    <w:name w:val="List Paragraph"/>
    <w:aliases w:val="Нумерованный список оглавления"/>
    <w:basedOn w:val="af6"/>
    <w:link w:val="affffc"/>
    <w:uiPriority w:val="34"/>
    <w:qFormat/>
    <w:rsid w:val="00583F8A"/>
    <w:pPr>
      <w:numPr>
        <w:numId w:val="7"/>
      </w:numPr>
      <w:contextualSpacing/>
    </w:pPr>
  </w:style>
  <w:style w:type="paragraph" w:customStyle="1" w:styleId="TableGraf10L">
    <w:name w:val="TableGraf 10L"/>
    <w:basedOn w:val="af6"/>
    <w:rsid w:val="00696867"/>
    <w:pPr>
      <w:suppressAutoHyphens/>
      <w:spacing w:before="60" w:after="60"/>
      <w:contextualSpacing/>
    </w:pPr>
    <w:rPr>
      <w:sz w:val="20"/>
      <w:lang w:eastAsia="zh-CN"/>
    </w:rPr>
  </w:style>
  <w:style w:type="paragraph" w:customStyle="1" w:styleId="CharChar2">
    <w:name w:val="Char Char2"/>
    <w:basedOn w:val="af6"/>
    <w:locked/>
    <w:rsid w:val="008A2B2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51">
    <w:name w:val="ОснЗаг5"/>
    <w:basedOn w:val="5"/>
    <w:next w:val="affffd"/>
    <w:locked/>
    <w:rsid w:val="008A2B25"/>
    <w:pPr>
      <w:numPr>
        <w:ilvl w:val="0"/>
        <w:numId w:val="0"/>
      </w:numPr>
      <w:tabs>
        <w:tab w:val="num" w:pos="1008"/>
      </w:tabs>
      <w:spacing w:line="240" w:lineRule="auto"/>
      <w:ind w:left="1008" w:hanging="1008"/>
    </w:pPr>
    <w:rPr>
      <w:b w:val="0"/>
      <w:iCs w:val="0"/>
      <w:snapToGrid w:val="0"/>
      <w:kern w:val="28"/>
    </w:rPr>
  </w:style>
  <w:style w:type="paragraph" w:styleId="affffd">
    <w:name w:val="Body Text"/>
    <w:basedOn w:val="af6"/>
    <w:link w:val="affffe"/>
    <w:locked/>
    <w:rsid w:val="00AE41A4"/>
  </w:style>
  <w:style w:type="character" w:customStyle="1" w:styleId="affffe">
    <w:name w:val="Основной текст Знак"/>
    <w:link w:val="affffd"/>
    <w:rsid w:val="008A2B25"/>
    <w:rPr>
      <w:rFonts w:ascii="Times New Roman" w:eastAsia="Times New Roman" w:hAnsi="Times New Roman"/>
      <w:sz w:val="24"/>
    </w:rPr>
  </w:style>
  <w:style w:type="paragraph" w:customStyle="1" w:styleId="1d">
    <w:name w:val="Заголовок 1  не нумерованный"/>
    <w:basedOn w:val="14"/>
    <w:next w:val="af6"/>
    <w:uiPriority w:val="99"/>
    <w:locked/>
    <w:rsid w:val="00157779"/>
    <w:pPr>
      <w:numPr>
        <w:numId w:val="0"/>
      </w:numPr>
      <w:tabs>
        <w:tab w:val="right" w:pos="9639"/>
      </w:tabs>
      <w:spacing w:before="480" w:after="120"/>
      <w:ind w:left="709" w:right="709"/>
    </w:pPr>
    <w:rPr>
      <w:rFonts w:eastAsia="Calibri"/>
      <w:kern w:val="32"/>
      <w:sz w:val="32"/>
      <w:szCs w:val="32"/>
    </w:rPr>
  </w:style>
  <w:style w:type="paragraph" w:customStyle="1" w:styleId="afffff">
    <w:name w:val="ПРИЛОЖЕНИЕ"/>
    <w:basedOn w:val="14"/>
    <w:next w:val="af6"/>
    <w:link w:val="afffff0"/>
    <w:uiPriority w:val="99"/>
    <w:qFormat/>
    <w:rsid w:val="00CF482C"/>
    <w:pPr>
      <w:numPr>
        <w:numId w:val="0"/>
      </w:numPr>
      <w:spacing w:before="480" w:after="120"/>
      <w:ind w:right="0"/>
      <w:jc w:val="center"/>
    </w:pPr>
    <w:rPr>
      <w:rFonts w:ascii="Times New Roman Полужирный" w:eastAsia="Calibri" w:hAnsi="Times New Roman Полужирный"/>
      <w:caps/>
      <w:kern w:val="32"/>
    </w:rPr>
  </w:style>
  <w:style w:type="character" w:customStyle="1" w:styleId="afffff0">
    <w:name w:val="ПРИЛОЖЕНИЕ Знак"/>
    <w:link w:val="afffff"/>
    <w:uiPriority w:val="99"/>
    <w:rsid w:val="00CF482C"/>
    <w:rPr>
      <w:rFonts w:ascii="Times New Roman Полужирный" w:eastAsia="Calibri" w:hAnsi="Times New Roman Полужирный" w:cs="Times New Roman"/>
      <w:b/>
      <w:kern w:val="32"/>
      <w:sz w:val="28"/>
      <w:szCs w:val="28"/>
      <w:lang w:eastAsia="ru-RU"/>
    </w:rPr>
  </w:style>
  <w:style w:type="paragraph" w:styleId="afffff1">
    <w:name w:val="Subtitle"/>
    <w:basedOn w:val="aff9"/>
    <w:next w:val="af6"/>
    <w:link w:val="afffff2"/>
    <w:qFormat/>
    <w:rsid w:val="006732A9"/>
  </w:style>
  <w:style w:type="character" w:customStyle="1" w:styleId="afffff2">
    <w:name w:val="Подзаголовок Знак"/>
    <w:link w:val="afffff1"/>
    <w:rsid w:val="006732A9"/>
    <w:rPr>
      <w:rFonts w:ascii="Times New Roman" w:eastAsia="MS Mincho" w:hAnsi="Times New Roman" w:cs="Times New Roman"/>
      <w:b/>
      <w:caps/>
      <w:sz w:val="24"/>
      <w:szCs w:val="24"/>
      <w:lang w:eastAsia="ru-RU"/>
    </w:rPr>
  </w:style>
  <w:style w:type="paragraph" w:customStyle="1" w:styleId="afffff3">
    <w:name w:val="Таблицы заголовок"/>
    <w:basedOn w:val="af6"/>
    <w:uiPriority w:val="99"/>
    <w:rsid w:val="00157779"/>
    <w:pPr>
      <w:suppressLineNumbers/>
    </w:pPr>
    <w:rPr>
      <w:rFonts w:eastAsia="Calibri"/>
      <w:b/>
      <w:bCs/>
      <w:sz w:val="26"/>
      <w:lang w:eastAsia="en-US"/>
    </w:rPr>
  </w:style>
  <w:style w:type="paragraph" w:styleId="a1">
    <w:name w:val="List Number"/>
    <w:basedOn w:val="af5"/>
    <w:uiPriority w:val="99"/>
    <w:qFormat/>
    <w:rsid w:val="00BA39DC"/>
    <w:pPr>
      <w:numPr>
        <w:numId w:val="8"/>
      </w:numPr>
      <w:ind w:left="1560" w:hanging="284"/>
      <w:jc w:val="left"/>
    </w:pPr>
  </w:style>
  <w:style w:type="paragraph" w:customStyle="1" w:styleId="afffff4">
    <w:name w:val="Таблица текст"/>
    <w:basedOn w:val="af6"/>
    <w:uiPriority w:val="99"/>
    <w:rsid w:val="00157779"/>
    <w:pPr>
      <w:suppressAutoHyphens/>
      <w:spacing w:before="40" w:after="40"/>
      <w:ind w:left="57" w:right="57"/>
    </w:pPr>
    <w:rPr>
      <w:sz w:val="22"/>
      <w:szCs w:val="22"/>
    </w:rPr>
  </w:style>
  <w:style w:type="paragraph" w:customStyle="1" w:styleId="aff2">
    <w:name w:val="Заголовок приложения"/>
    <w:basedOn w:val="af6"/>
    <w:next w:val="affff5"/>
    <w:uiPriority w:val="99"/>
    <w:locked/>
    <w:rsid w:val="002D45E1"/>
    <w:pPr>
      <w:keepLines/>
      <w:suppressAutoHyphens/>
      <w:spacing w:before="360" w:after="240"/>
      <w:ind w:right="709"/>
    </w:pPr>
    <w:rPr>
      <w:b/>
      <w:bCs/>
      <w:caps/>
      <w:kern w:val="24"/>
      <w:lang w:eastAsia="en-US"/>
    </w:rPr>
  </w:style>
  <w:style w:type="character" w:styleId="afffff5">
    <w:name w:val="Intense Emphasis"/>
    <w:uiPriority w:val="99"/>
    <w:locked/>
    <w:rsid w:val="00157779"/>
    <w:rPr>
      <w:rFonts w:cs="Times New Roman"/>
      <w:b/>
      <w:i/>
    </w:rPr>
  </w:style>
  <w:style w:type="paragraph" w:customStyle="1" w:styleId="CDA">
    <w:name w:val="CDA. Текст в таблицах"/>
    <w:basedOn w:val="af6"/>
    <w:locked/>
    <w:rsid w:val="00157779"/>
    <w:pPr>
      <w:keepLines/>
      <w:tabs>
        <w:tab w:val="left" w:pos="309"/>
        <w:tab w:val="left" w:pos="579"/>
        <w:tab w:val="left" w:pos="849"/>
      </w:tabs>
      <w:suppressAutoHyphens/>
      <w:autoSpaceDE w:val="0"/>
    </w:pPr>
    <w:rPr>
      <w:rFonts w:ascii="Arial" w:hAnsi="Arial"/>
      <w:sz w:val="18"/>
      <w:szCs w:val="16"/>
      <w:lang w:val="x-none" w:eastAsia="zh-CN"/>
    </w:rPr>
  </w:style>
  <w:style w:type="character" w:customStyle="1" w:styleId="affffc">
    <w:name w:val="Абзац списка Знак"/>
    <w:aliases w:val="Нумерованный список оглавления Знак"/>
    <w:link w:val="af5"/>
    <w:uiPriority w:val="34"/>
    <w:locked/>
    <w:rsid w:val="00583F8A"/>
    <w:rPr>
      <w:rFonts w:ascii="Times New Roman" w:eastAsia="Times New Roman" w:hAnsi="Times New Roman"/>
      <w:sz w:val="24"/>
    </w:rPr>
  </w:style>
  <w:style w:type="paragraph" w:customStyle="1" w:styleId="afffff6">
    <w:name w:val="_Обычн"/>
    <w:basedOn w:val="af6"/>
    <w:locked/>
    <w:rsid w:val="00157779"/>
    <w:pPr>
      <w:spacing w:before="40" w:after="40"/>
    </w:pPr>
    <w:rPr>
      <w:kern w:val="24"/>
      <w:lang w:eastAsia="en-US"/>
    </w:rPr>
  </w:style>
  <w:style w:type="paragraph" w:customStyle="1" w:styleId="xml-">
    <w:name w:val="xml-схема"/>
    <w:basedOn w:val="af6"/>
    <w:link w:val="xml-0"/>
    <w:locked/>
    <w:rsid w:val="0015777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hAnsi="Courier New" w:cs="Courier New"/>
      <w:noProof/>
      <w:kern w:val="24"/>
      <w:sz w:val="18"/>
      <w:lang w:val="en-US" w:eastAsia="en-US"/>
    </w:rPr>
  </w:style>
  <w:style w:type="character" w:customStyle="1" w:styleId="xml-0">
    <w:name w:val="xml-схема Знак"/>
    <w:link w:val="xml-"/>
    <w:rsid w:val="00157779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paragraph" w:customStyle="1" w:styleId="afffff7">
    <w:name w:val="Содержимое таблицы"/>
    <w:basedOn w:val="af6"/>
    <w:locked/>
    <w:rsid w:val="00157779"/>
    <w:pPr>
      <w:widowControl w:val="0"/>
      <w:suppressLineNumbers/>
      <w:suppressAutoHyphens/>
    </w:pPr>
    <w:rPr>
      <w:rFonts w:ascii="Arial" w:eastAsia="Lucida Sans Unicode" w:hAnsi="Arial"/>
    </w:rPr>
  </w:style>
  <w:style w:type="paragraph" w:customStyle="1" w:styleId="ConsPlusNonformat">
    <w:name w:val="ConsPlusNonformat"/>
    <w:uiPriority w:val="99"/>
    <w:locked/>
    <w:rsid w:val="0015777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harAttribute2">
    <w:name w:val="CharAttribute2"/>
    <w:locked/>
    <w:rsid w:val="001E2E8A"/>
    <w:rPr>
      <w:rFonts w:ascii="Arial" w:eastAsia="Calibri"/>
      <w:sz w:val="22"/>
    </w:rPr>
  </w:style>
  <w:style w:type="paragraph" w:customStyle="1" w:styleId="ParaAttribute19">
    <w:name w:val="ParaAttribute19"/>
    <w:locked/>
    <w:rsid w:val="001E2E8A"/>
    <w:pPr>
      <w:widowControl w:val="0"/>
      <w:wordWrap w:val="0"/>
      <w:spacing w:after="200"/>
      <w:ind w:firstLine="709"/>
    </w:pPr>
    <w:rPr>
      <w:rFonts w:ascii="Times New Roman" w:eastAsia="Batang" w:hAnsi="Times New Roman"/>
    </w:rPr>
  </w:style>
  <w:style w:type="paragraph" w:customStyle="1" w:styleId="ParaAttribute28">
    <w:name w:val="ParaAttribute28"/>
    <w:locked/>
    <w:rsid w:val="001E2E8A"/>
    <w:pPr>
      <w:widowControl w:val="0"/>
      <w:wordWrap w:val="0"/>
      <w:spacing w:after="200"/>
    </w:pPr>
    <w:rPr>
      <w:rFonts w:ascii="Times New Roman" w:eastAsia="Batang" w:hAnsi="Times New Roman"/>
    </w:rPr>
  </w:style>
  <w:style w:type="paragraph" w:styleId="afffff8">
    <w:name w:val="Revision"/>
    <w:hidden/>
    <w:uiPriority w:val="99"/>
    <w:semiHidden/>
    <w:rsid w:val="007E5E49"/>
    <w:rPr>
      <w:rFonts w:ascii="Times New Roman" w:eastAsia="MS Mincho" w:hAnsi="Times New Roman"/>
      <w:sz w:val="24"/>
      <w:szCs w:val="24"/>
    </w:rPr>
  </w:style>
  <w:style w:type="character" w:customStyle="1" w:styleId="afffb">
    <w:name w:val="Название объекта Знак"/>
    <w:link w:val="afe"/>
    <w:uiPriority w:val="35"/>
    <w:rsid w:val="00B3462B"/>
    <w:rPr>
      <w:rFonts w:ascii="Times New Roman" w:eastAsia="Times New Roman" w:hAnsi="Times New Roman"/>
      <w:b/>
      <w:bCs/>
      <w:color w:val="5B9BD5" w:themeColor="accent1"/>
      <w:sz w:val="18"/>
      <w:szCs w:val="18"/>
    </w:rPr>
  </w:style>
  <w:style w:type="paragraph" w:customStyle="1" w:styleId="TimesNewRoman07510">
    <w:name w:val="Стиль _Основной с красной строки + Times New Roman Справа:  075 с...1"/>
    <w:basedOn w:val="af6"/>
    <w:locked/>
    <w:rsid w:val="00410794"/>
    <w:pPr>
      <w:ind w:right="425"/>
    </w:pPr>
  </w:style>
  <w:style w:type="paragraph" w:customStyle="1" w:styleId="phlistitemized1">
    <w:name w:val="ph_list_itemized_1"/>
    <w:basedOn w:val="phnormal"/>
    <w:link w:val="phlistitemized11"/>
    <w:locked/>
    <w:rsid w:val="00AE41A4"/>
    <w:pPr>
      <w:numPr>
        <w:numId w:val="52"/>
      </w:numPr>
      <w:ind w:right="-2"/>
    </w:pPr>
    <w:rPr>
      <w:rFonts w:cs="Arial"/>
      <w:lang w:eastAsia="en-US"/>
    </w:rPr>
  </w:style>
  <w:style w:type="character" w:customStyle="1" w:styleId="phlistitemized11">
    <w:name w:val="ph_list_itemized_1 Знак"/>
    <w:link w:val="phlistitemized1"/>
    <w:rsid w:val="00AE41A4"/>
    <w:rPr>
      <w:rFonts w:ascii="Times New Roman" w:eastAsia="Times New Roman" w:hAnsi="Times New Roman" w:cs="Arial"/>
      <w:sz w:val="24"/>
      <w:lang w:eastAsia="en-US"/>
    </w:rPr>
  </w:style>
  <w:style w:type="paragraph" w:customStyle="1" w:styleId="ab">
    <w:name w:val="Маркированный для таблицы"/>
    <w:basedOn w:val="af6"/>
    <w:qFormat/>
    <w:rsid w:val="00C442E3"/>
    <w:pPr>
      <w:numPr>
        <w:numId w:val="6"/>
      </w:numPr>
      <w:ind w:left="301" w:hanging="142"/>
      <w:jc w:val="left"/>
    </w:pPr>
    <w:rPr>
      <w:snapToGrid w:val="0"/>
      <w:spacing w:val="2"/>
      <w:lang w:eastAsia="en-US"/>
    </w:rPr>
  </w:style>
  <w:style w:type="paragraph" w:customStyle="1" w:styleId="Default">
    <w:name w:val="Default"/>
    <w:locked/>
    <w:rsid w:val="003D419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</w:rPr>
  </w:style>
  <w:style w:type="paragraph" w:customStyle="1" w:styleId="1e">
    <w:name w:val="Стиль Первая строка:  1"/>
    <w:aliases w:val="25 см"/>
    <w:basedOn w:val="af6"/>
    <w:next w:val="af6"/>
    <w:link w:val="1f"/>
    <w:locked/>
    <w:rsid w:val="00E643F2"/>
  </w:style>
  <w:style w:type="character" w:customStyle="1" w:styleId="1f">
    <w:name w:val="Стиль Первая строка:  1 Знак"/>
    <w:aliases w:val="25 см Знак"/>
    <w:link w:val="1e"/>
    <w:rsid w:val="00E643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9">
    <w:name w:val="Title"/>
    <w:basedOn w:val="af6"/>
    <w:next w:val="af6"/>
    <w:link w:val="afffffa"/>
    <w:qFormat/>
    <w:rsid w:val="00583F8A"/>
    <w:pPr>
      <w:spacing w:before="720" w:line="240" w:lineRule="auto"/>
      <w:ind w:right="5"/>
      <w:contextualSpacing/>
    </w:pPr>
    <w:rPr>
      <w:b/>
      <w:caps/>
      <w:sz w:val="32"/>
      <w:szCs w:val="32"/>
    </w:rPr>
  </w:style>
  <w:style w:type="character" w:customStyle="1" w:styleId="afffffa">
    <w:name w:val="Название Знак"/>
    <w:link w:val="afffff9"/>
    <w:rsid w:val="00583F8A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paragraph" w:customStyle="1" w:styleId="afffffb">
    <w:name w:val="Текст перечисления"/>
    <w:locked/>
    <w:rsid w:val="002D3F2F"/>
    <w:pPr>
      <w:spacing w:after="200" w:line="360" w:lineRule="auto"/>
      <w:ind w:left="709"/>
      <w:contextualSpacing/>
      <w:jc w:val="both"/>
    </w:pPr>
    <w:rPr>
      <w:rFonts w:ascii="Times New Roman" w:hAnsi="Times New Roman"/>
      <w:sz w:val="24"/>
      <w:szCs w:val="24"/>
      <w:lang w:eastAsia="en-US"/>
    </w:rPr>
  </w:style>
  <w:style w:type="paragraph" w:styleId="25">
    <w:name w:val="List Bullet 2"/>
    <w:basedOn w:val="affffa"/>
    <w:qFormat/>
    <w:locked/>
    <w:rsid w:val="00A829E6"/>
    <w:pPr>
      <w:ind w:left="1985"/>
    </w:pPr>
  </w:style>
  <w:style w:type="paragraph" w:styleId="26">
    <w:name w:val="List 2"/>
    <w:basedOn w:val="af6"/>
    <w:uiPriority w:val="99"/>
    <w:semiHidden/>
    <w:unhideWhenUsed/>
    <w:locked/>
    <w:rsid w:val="002D3F2F"/>
    <w:pPr>
      <w:spacing w:after="160" w:line="259" w:lineRule="auto"/>
      <w:ind w:left="566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xml-comment">
    <w:name w:val="xml-comment"/>
    <w:basedOn w:val="af7"/>
    <w:locked/>
    <w:rsid w:val="002D3F2F"/>
  </w:style>
  <w:style w:type="character" w:customStyle="1" w:styleId="xml-number">
    <w:name w:val="xml-number"/>
    <w:basedOn w:val="af7"/>
    <w:locked/>
    <w:rsid w:val="002D3F2F"/>
  </w:style>
  <w:style w:type="character" w:customStyle="1" w:styleId="afffffc">
    <w:name w:val="Название Подсистемы Знак Знак"/>
    <w:link w:val="afffffd"/>
    <w:uiPriority w:val="99"/>
    <w:locked/>
    <w:rsid w:val="00A63223"/>
    <w:rPr>
      <w:b/>
      <w:caps/>
      <w:sz w:val="32"/>
      <w:szCs w:val="32"/>
    </w:rPr>
  </w:style>
  <w:style w:type="paragraph" w:customStyle="1" w:styleId="afffffd">
    <w:name w:val="Название Подсистемы"/>
    <w:basedOn w:val="af6"/>
    <w:next w:val="af6"/>
    <w:link w:val="afffffc"/>
    <w:uiPriority w:val="99"/>
    <w:qFormat/>
    <w:locked/>
    <w:rsid w:val="00A63223"/>
    <w:pPr>
      <w:spacing w:before="60" w:line="276" w:lineRule="auto"/>
      <w:contextualSpacing/>
    </w:pPr>
    <w:rPr>
      <w:rFonts w:ascii="Calibri" w:eastAsia="Calibri" w:hAnsi="Calibri"/>
      <w:b/>
      <w:caps/>
      <w:sz w:val="32"/>
      <w:szCs w:val="32"/>
      <w:lang w:eastAsia="en-US"/>
    </w:rPr>
  </w:style>
  <w:style w:type="paragraph" w:styleId="41">
    <w:name w:val="toc 4"/>
    <w:basedOn w:val="af6"/>
    <w:next w:val="af6"/>
    <w:autoRedefine/>
    <w:uiPriority w:val="39"/>
    <w:rsid w:val="00AE41A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f6"/>
    <w:next w:val="af6"/>
    <w:autoRedefine/>
    <w:uiPriority w:val="39"/>
    <w:rsid w:val="00AE41A4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f6"/>
    <w:next w:val="af6"/>
    <w:autoRedefine/>
    <w:uiPriority w:val="39"/>
    <w:rsid w:val="00AE41A4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f6"/>
    <w:next w:val="af6"/>
    <w:autoRedefine/>
    <w:rsid w:val="00AE41A4"/>
    <w:pPr>
      <w:ind w:left="1440"/>
    </w:pPr>
  </w:style>
  <w:style w:type="paragraph" w:styleId="81">
    <w:name w:val="toc 8"/>
    <w:basedOn w:val="af6"/>
    <w:next w:val="af6"/>
    <w:autoRedefine/>
    <w:rsid w:val="00AE41A4"/>
    <w:pPr>
      <w:ind w:left="1680"/>
    </w:pPr>
  </w:style>
  <w:style w:type="paragraph" w:styleId="91">
    <w:name w:val="toc 9"/>
    <w:basedOn w:val="af6"/>
    <w:next w:val="af6"/>
    <w:autoRedefine/>
    <w:rsid w:val="00AE41A4"/>
    <w:pPr>
      <w:ind w:left="1920"/>
    </w:pPr>
  </w:style>
  <w:style w:type="character" w:styleId="afffffe">
    <w:name w:val="page number"/>
    <w:basedOn w:val="af7"/>
    <w:uiPriority w:val="99"/>
    <w:semiHidden/>
    <w:unhideWhenUsed/>
    <w:rsid w:val="00E20004"/>
  </w:style>
  <w:style w:type="character" w:styleId="affffff">
    <w:name w:val="Subtle Emphasis"/>
    <w:uiPriority w:val="19"/>
    <w:qFormat/>
    <w:rsid w:val="00F17FB3"/>
    <w:rPr>
      <w:i/>
      <w:color w:val="0070C0"/>
    </w:rPr>
  </w:style>
  <w:style w:type="paragraph" w:customStyle="1" w:styleId="33">
    <w:name w:val="Маркированный 3"/>
    <w:basedOn w:val="affffa"/>
    <w:qFormat/>
    <w:rsid w:val="00A829E6"/>
    <w:pPr>
      <w:ind w:left="2268"/>
    </w:pPr>
  </w:style>
  <w:style w:type="character" w:customStyle="1" w:styleId="70">
    <w:name w:val="Заголовок 7 Знак"/>
    <w:aliases w:val="PIM 7 Знак,H7 Знак"/>
    <w:link w:val="7"/>
    <w:uiPriority w:val="9"/>
    <w:rsid w:val="00B0117A"/>
    <w:rPr>
      <w:rFonts w:ascii="Cambria" w:eastAsia="Times New Roman" w:hAnsi="Cambria"/>
      <w:i/>
      <w:iCs/>
      <w:color w:val="404040"/>
      <w:sz w:val="24"/>
    </w:rPr>
  </w:style>
  <w:style w:type="character" w:customStyle="1" w:styleId="80">
    <w:name w:val="Заголовок 8 Знак"/>
    <w:aliases w:val="H8 Знак"/>
    <w:link w:val="8"/>
    <w:uiPriority w:val="9"/>
    <w:rsid w:val="00B0117A"/>
    <w:rPr>
      <w:rFonts w:ascii="Cambria" w:eastAsia="Times New Roman" w:hAnsi="Cambria"/>
      <w:color w:val="404040"/>
      <w:sz w:val="24"/>
    </w:rPr>
  </w:style>
  <w:style w:type="character" w:customStyle="1" w:styleId="90">
    <w:name w:val="Заголовок 9 Знак"/>
    <w:aliases w:val="H9 Знак,Заголовок 90 Знак"/>
    <w:link w:val="9"/>
    <w:uiPriority w:val="9"/>
    <w:rsid w:val="00B0117A"/>
    <w:rPr>
      <w:rFonts w:ascii="Cambria" w:eastAsia="Times New Roman" w:hAnsi="Cambria"/>
      <w:i/>
      <w:iCs/>
      <w:color w:val="404040"/>
      <w:sz w:val="24"/>
    </w:rPr>
  </w:style>
  <w:style w:type="paragraph" w:styleId="affffff0">
    <w:name w:val="endnote text"/>
    <w:basedOn w:val="af6"/>
    <w:link w:val="affffff1"/>
    <w:unhideWhenUsed/>
    <w:locked/>
    <w:rsid w:val="00B0117A"/>
    <w:pPr>
      <w:spacing w:line="240" w:lineRule="auto"/>
      <w:jc w:val="left"/>
    </w:pPr>
    <w:rPr>
      <w:sz w:val="20"/>
    </w:rPr>
  </w:style>
  <w:style w:type="character" w:customStyle="1" w:styleId="affffff1">
    <w:name w:val="Текст концевой сноски Знак"/>
    <w:link w:val="affffff0"/>
    <w:rsid w:val="00B011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2">
    <w:name w:val="Согласовано"/>
    <w:basedOn w:val="af6"/>
    <w:uiPriority w:val="99"/>
    <w:locked/>
    <w:rsid w:val="00B0117A"/>
    <w:pPr>
      <w:spacing w:line="240" w:lineRule="auto"/>
      <w:jc w:val="left"/>
    </w:pPr>
    <w:rPr>
      <w:caps/>
    </w:rPr>
  </w:style>
  <w:style w:type="paragraph" w:customStyle="1" w:styleId="affffff3">
    <w:name w:val="Текст Согласовано"/>
    <w:basedOn w:val="af6"/>
    <w:uiPriority w:val="99"/>
    <w:rsid w:val="00B0117A"/>
    <w:pPr>
      <w:spacing w:line="240" w:lineRule="auto"/>
      <w:ind w:right="57"/>
      <w:jc w:val="left"/>
    </w:pPr>
  </w:style>
  <w:style w:type="character" w:styleId="affffff4">
    <w:name w:val="Book Title"/>
    <w:uiPriority w:val="33"/>
    <w:qFormat/>
    <w:rsid w:val="006732A9"/>
    <w:rPr>
      <w:caps/>
      <w:sz w:val="32"/>
      <w:szCs w:val="32"/>
    </w:rPr>
  </w:style>
  <w:style w:type="paragraph" w:customStyle="1" w:styleId="affffff5">
    <w:name w:val="Титульный лист"/>
    <w:basedOn w:val="af6"/>
    <w:uiPriority w:val="99"/>
    <w:rsid w:val="00B0117A"/>
    <w:pPr>
      <w:suppressAutoHyphens/>
      <w:spacing w:before="120" w:line="240" w:lineRule="auto"/>
    </w:pPr>
    <w:rPr>
      <w:kern w:val="24"/>
      <w:lang w:eastAsia="en-US"/>
    </w:rPr>
  </w:style>
  <w:style w:type="numbering" w:customStyle="1" w:styleId="a6">
    <w:name w:val="Нумерация библиографии"/>
    <w:basedOn w:val="a4"/>
    <w:uiPriority w:val="99"/>
    <w:locked/>
    <w:rsid w:val="00B0117A"/>
    <w:pPr>
      <w:numPr>
        <w:numId w:val="17"/>
      </w:numPr>
    </w:pPr>
  </w:style>
  <w:style w:type="paragraph" w:customStyle="1" w:styleId="100">
    <w:name w:val="Обычный10 без отступа"/>
    <w:basedOn w:val="af6"/>
    <w:rsid w:val="00B0117A"/>
    <w:pPr>
      <w:spacing w:before="40" w:after="40" w:line="240" w:lineRule="auto"/>
    </w:pPr>
    <w:rPr>
      <w:bCs/>
      <w:kern w:val="24"/>
      <w:sz w:val="20"/>
      <w:lang w:eastAsia="en-US"/>
    </w:rPr>
  </w:style>
  <w:style w:type="table" w:styleId="-14">
    <w:name w:val="Table Web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Table Elegant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Subtle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lassic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3D effects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Simple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Grid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Contemporary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8">
    <w:name w:val="Table Professional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Columns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umns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5">
    <w:name w:val="Table List 1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Table List 4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f9">
    <w:name w:val="Table Theme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6">
    <w:name w:val="Table Colorful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a">
    <w:name w:val="E-mail Signature"/>
    <w:basedOn w:val="af6"/>
    <w:link w:val="affffffb"/>
    <w:uiPriority w:val="99"/>
    <w:semiHidden/>
    <w:locked/>
    <w:rsid w:val="00B0117A"/>
    <w:pPr>
      <w:suppressAutoHyphens/>
      <w:spacing w:before="40" w:after="40" w:line="240" w:lineRule="auto"/>
    </w:pPr>
    <w:rPr>
      <w:kern w:val="24"/>
      <w:lang w:eastAsia="en-US"/>
    </w:rPr>
  </w:style>
  <w:style w:type="character" w:customStyle="1" w:styleId="affffffb">
    <w:name w:val="Электронная подпись Знак"/>
    <w:link w:val="affffffa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-50">
    <w:name w:val="Table List 5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c">
    <w:name w:val="Subtle Reference"/>
    <w:uiPriority w:val="31"/>
    <w:locked/>
    <w:rsid w:val="00B0117A"/>
    <w:rPr>
      <w:smallCaps/>
      <w:color w:val="C0504D"/>
      <w:u w:val="single"/>
    </w:rPr>
  </w:style>
  <w:style w:type="numbering" w:customStyle="1" w:styleId="a4">
    <w:name w:val="Нумерация заголовков"/>
    <w:locked/>
    <w:rsid w:val="00B0117A"/>
    <w:pPr>
      <w:numPr>
        <w:numId w:val="9"/>
      </w:numPr>
    </w:pPr>
  </w:style>
  <w:style w:type="numbering" w:customStyle="1" w:styleId="-2">
    <w:name w:val="Нумерация перечисления-"/>
    <w:basedOn w:val="af9"/>
    <w:uiPriority w:val="99"/>
    <w:locked/>
    <w:rsid w:val="00B0117A"/>
    <w:pPr>
      <w:numPr>
        <w:numId w:val="10"/>
      </w:numPr>
    </w:pPr>
  </w:style>
  <w:style w:type="numbering" w:customStyle="1" w:styleId="-11">
    <w:name w:val="Нумерация перечисления-1)"/>
    <w:basedOn w:val="af9"/>
    <w:uiPriority w:val="99"/>
    <w:locked/>
    <w:rsid w:val="00B0117A"/>
    <w:pPr>
      <w:numPr>
        <w:numId w:val="11"/>
      </w:numPr>
    </w:pPr>
  </w:style>
  <w:style w:type="numbering" w:customStyle="1" w:styleId="-0">
    <w:name w:val="Нумерация перечисления-а)"/>
    <w:basedOn w:val="af9"/>
    <w:uiPriority w:val="99"/>
    <w:locked/>
    <w:rsid w:val="00B0117A"/>
    <w:pPr>
      <w:numPr>
        <w:numId w:val="12"/>
      </w:numPr>
    </w:pPr>
  </w:style>
  <w:style w:type="numbering" w:customStyle="1" w:styleId="aa">
    <w:name w:val="Нумерация примечаний"/>
    <w:basedOn w:val="af9"/>
    <w:uiPriority w:val="99"/>
    <w:rsid w:val="00B0117A"/>
    <w:pPr>
      <w:numPr>
        <w:numId w:val="13"/>
      </w:numPr>
    </w:pPr>
  </w:style>
  <w:style w:type="numbering" w:customStyle="1" w:styleId="ac">
    <w:name w:val="Нумерация рисунков"/>
    <w:basedOn w:val="af9"/>
    <w:uiPriority w:val="99"/>
    <w:rsid w:val="00B0117A"/>
    <w:pPr>
      <w:numPr>
        <w:numId w:val="14"/>
      </w:numPr>
    </w:pPr>
  </w:style>
  <w:style w:type="numbering" w:customStyle="1" w:styleId="a2">
    <w:name w:val="Нумерация таблиц"/>
    <w:basedOn w:val="af9"/>
    <w:uiPriority w:val="99"/>
    <w:rsid w:val="00B0117A"/>
    <w:pPr>
      <w:numPr>
        <w:numId w:val="15"/>
      </w:numPr>
    </w:pPr>
  </w:style>
  <w:style w:type="table" w:customStyle="1" w:styleId="101">
    <w:name w:val="Таблица10"/>
    <w:uiPriority w:val="99"/>
    <w:rsid w:val="00B0117A"/>
    <w:rPr>
      <w:rFonts w:ascii="Times New Roman" w:eastAsia="Times New Roman" w:hAnsi="Times New Roman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f0">
    <w:name w:val="Нумерация приложений"/>
    <w:basedOn w:val="af9"/>
    <w:uiPriority w:val="99"/>
    <w:rsid w:val="00B0117A"/>
    <w:pPr>
      <w:numPr>
        <w:numId w:val="16"/>
      </w:numPr>
    </w:pPr>
  </w:style>
  <w:style w:type="table" w:customStyle="1" w:styleId="affffffd">
    <w:name w:val="Система кодирования"/>
    <w:uiPriority w:val="99"/>
    <w:rsid w:val="00B0117A"/>
    <w:rPr>
      <w:rFonts w:ascii="Times New Roman" w:eastAsia="Times New Roman" w:hAnsi="Times New Roman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affffffe">
    <w:name w:val="Описание сегмента"/>
    <w:basedOn w:val="affffffd"/>
    <w:uiPriority w:val="99"/>
    <w:rsid w:val="00B0117A"/>
    <w:tblPr>
      <w:jc w:val="center"/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numbering" w:customStyle="1" w:styleId="-1">
    <w:name w:val="Нумерация перечисления- без красной строки"/>
    <w:basedOn w:val="-2"/>
    <w:uiPriority w:val="99"/>
    <w:locked/>
    <w:rsid w:val="00B0117A"/>
    <w:pPr>
      <w:numPr>
        <w:numId w:val="18"/>
      </w:numPr>
    </w:pPr>
  </w:style>
  <w:style w:type="numbering" w:customStyle="1" w:styleId="ae">
    <w:name w:val="Нумерация для таблиц"/>
    <w:uiPriority w:val="99"/>
    <w:rsid w:val="00B0117A"/>
    <w:pPr>
      <w:numPr>
        <w:numId w:val="19"/>
      </w:numPr>
    </w:pPr>
  </w:style>
  <w:style w:type="table" w:customStyle="1" w:styleId="afffffff">
    <w:name w:val="Структура сообщения"/>
    <w:basedOn w:val="af8"/>
    <w:uiPriority w:val="99"/>
    <w:rsid w:val="00B0117A"/>
    <w:pPr>
      <w:jc w:val="center"/>
    </w:pPr>
    <w:rPr>
      <w:rFonts w:ascii="Times New Roman" w:eastAsia="Times New Roman" w:hAnsi="Times New Roman"/>
      <w:bCs/>
    </w:rPr>
    <w:tblPr>
      <w:jc w:val="center"/>
      <w:tblInd w:w="0" w:type="dxa"/>
      <w:tblBorders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af3">
    <w:name w:val="Нумерация таблиц приложения"/>
    <w:basedOn w:val="af9"/>
    <w:uiPriority w:val="99"/>
    <w:rsid w:val="00B0117A"/>
    <w:pPr>
      <w:numPr>
        <w:numId w:val="20"/>
      </w:numPr>
    </w:pPr>
  </w:style>
  <w:style w:type="numbering" w:customStyle="1" w:styleId="a3">
    <w:name w:val="Нумерация рисунков приложения"/>
    <w:basedOn w:val="af3"/>
    <w:uiPriority w:val="99"/>
    <w:rsid w:val="00B0117A"/>
    <w:pPr>
      <w:numPr>
        <w:numId w:val="21"/>
      </w:numPr>
    </w:pPr>
  </w:style>
  <w:style w:type="numbering" w:styleId="1ai">
    <w:name w:val="Outline List 1"/>
    <w:basedOn w:val="af9"/>
    <w:uiPriority w:val="99"/>
    <w:unhideWhenUsed/>
    <w:locked/>
    <w:rsid w:val="00B0117A"/>
    <w:pPr>
      <w:numPr>
        <w:numId w:val="22"/>
      </w:numPr>
    </w:pPr>
  </w:style>
  <w:style w:type="numbering" w:styleId="ad">
    <w:name w:val="Outline List 3"/>
    <w:basedOn w:val="af9"/>
    <w:uiPriority w:val="99"/>
    <w:unhideWhenUsed/>
    <w:locked/>
    <w:rsid w:val="00B0117A"/>
    <w:pPr>
      <w:numPr>
        <w:numId w:val="23"/>
      </w:numPr>
    </w:pPr>
  </w:style>
  <w:style w:type="numbering" w:styleId="111111">
    <w:name w:val="Outline List 2"/>
    <w:basedOn w:val="af9"/>
    <w:uiPriority w:val="99"/>
    <w:unhideWhenUsed/>
    <w:locked/>
    <w:rsid w:val="00B0117A"/>
    <w:pPr>
      <w:numPr>
        <w:numId w:val="24"/>
      </w:numPr>
    </w:pPr>
  </w:style>
  <w:style w:type="paragraph" w:customStyle="1" w:styleId="afffffff0">
    <w:name w:val="Наименование документа"/>
    <w:basedOn w:val="af6"/>
    <w:next w:val="affffff0"/>
    <w:link w:val="afffffff1"/>
    <w:locked/>
    <w:rsid w:val="00B0117A"/>
    <w:pPr>
      <w:spacing w:before="240" w:line="240" w:lineRule="auto"/>
      <w:contextualSpacing/>
    </w:pPr>
    <w:rPr>
      <w:caps/>
      <w:sz w:val="32"/>
      <w:szCs w:val="32"/>
    </w:rPr>
  </w:style>
  <w:style w:type="paragraph" w:customStyle="1" w:styleId="afffffff2">
    <w:name w:val="Основной"/>
    <w:basedOn w:val="af6"/>
    <w:uiPriority w:val="99"/>
    <w:rsid w:val="00B0117A"/>
    <w:pPr>
      <w:spacing w:before="120" w:line="240" w:lineRule="auto"/>
      <w:ind w:firstLine="720"/>
      <w:jc w:val="left"/>
    </w:pPr>
    <w:rPr>
      <w:rFonts w:eastAsia="Calibri"/>
      <w:bCs/>
    </w:rPr>
  </w:style>
  <w:style w:type="paragraph" w:customStyle="1" w:styleId="1f7">
    <w:name w:val="Абзац списка1"/>
    <w:basedOn w:val="af6"/>
    <w:locked/>
    <w:rsid w:val="00B0117A"/>
    <w:pPr>
      <w:suppressAutoHyphens/>
      <w:spacing w:line="240" w:lineRule="auto"/>
      <w:ind w:left="720"/>
      <w:jc w:val="left"/>
    </w:pPr>
    <w:rPr>
      <w:rFonts w:ascii="Arial" w:eastAsia="SimSun" w:hAnsi="Arial" w:cs="Mangal"/>
      <w:bCs/>
      <w:kern w:val="1"/>
      <w:sz w:val="20"/>
      <w:lang w:eastAsia="hi-IN" w:bidi="hi-IN"/>
    </w:rPr>
  </w:style>
  <w:style w:type="numbering" w:customStyle="1" w:styleId="10">
    <w:name w:val="Список таблиц()1"/>
    <w:rsid w:val="00B0117A"/>
    <w:pPr>
      <w:numPr>
        <w:numId w:val="25"/>
      </w:numPr>
    </w:pPr>
  </w:style>
  <w:style w:type="table" w:customStyle="1" w:styleId="1f8">
    <w:name w:val="Сетка таблицы1"/>
    <w:basedOn w:val="af8"/>
    <w:next w:val="afff2"/>
    <w:uiPriority w:val="99"/>
    <w:rsid w:val="00B0117A"/>
    <w:pPr>
      <w:spacing w:before="60" w:after="60"/>
    </w:pPr>
    <w:rPr>
      <w:rFonts w:ascii="Verdana" w:eastAsia="Times New Roman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basedOn w:val="af8"/>
    <w:next w:val="afff2"/>
    <w:uiPriority w:val="59"/>
    <w:rsid w:val="00B0117A"/>
    <w:pPr>
      <w:spacing w:before="60" w:after="60"/>
    </w:pPr>
    <w:rPr>
      <w:rFonts w:ascii="Verdana" w:eastAsia="Times New Roman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3a">
    <w:name w:val="Сетка таблицы3"/>
    <w:basedOn w:val="af8"/>
    <w:next w:val="afff2"/>
    <w:rsid w:val="00B0117A"/>
    <w:pPr>
      <w:spacing w:before="60" w:after="60"/>
    </w:pPr>
    <w:rPr>
      <w:rFonts w:ascii="Verdana" w:hAnsi="Verdana" w:cs="Verdana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afffffff3">
    <w:name w:val="Титул_левая подпись"/>
    <w:link w:val="afffffff4"/>
    <w:rsid w:val="00B0117A"/>
    <w:pPr>
      <w:ind w:right="1172"/>
    </w:pPr>
    <w:rPr>
      <w:rFonts w:ascii="Times New Roman" w:hAnsi="Times New Roman"/>
      <w:sz w:val="24"/>
      <w:szCs w:val="24"/>
      <w:lang w:eastAsia="en-US"/>
    </w:rPr>
  </w:style>
  <w:style w:type="character" w:customStyle="1" w:styleId="afffffff4">
    <w:name w:val="Титул_левая подпись Знак"/>
    <w:link w:val="afffffff3"/>
    <w:rsid w:val="00B0117A"/>
    <w:rPr>
      <w:rFonts w:ascii="Times New Roman" w:hAnsi="Times New Roman" w:cs="Times New Roman"/>
      <w:sz w:val="24"/>
      <w:szCs w:val="24"/>
    </w:rPr>
  </w:style>
  <w:style w:type="table" w:customStyle="1" w:styleId="afffffff5">
    <w:name w:val="Без границ"/>
    <w:basedOn w:val="af8"/>
    <w:uiPriority w:val="99"/>
    <w:qFormat/>
    <w:locked/>
    <w:rsid w:val="00B0117A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1">
    <w:name w:val="Наименование документа Знак"/>
    <w:link w:val="afffffff0"/>
    <w:locked/>
    <w:rsid w:val="00B0117A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styleId="afffffff6">
    <w:name w:val="No Spacing"/>
    <w:uiPriority w:val="99"/>
    <w:locked/>
    <w:rsid w:val="00B0117A"/>
    <w:rPr>
      <w:rFonts w:cs="Calibri"/>
      <w:sz w:val="22"/>
      <w:szCs w:val="22"/>
    </w:rPr>
  </w:style>
  <w:style w:type="table" w:customStyle="1" w:styleId="1010">
    <w:name w:val="Таблица101"/>
    <w:uiPriority w:val="99"/>
    <w:rsid w:val="00B0117A"/>
    <w:rPr>
      <w:rFonts w:ascii="Times New Roman" w:eastAsia="Times New Roman" w:hAnsi="Times New Roman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истема кодирования1"/>
    <w:uiPriority w:val="99"/>
    <w:rsid w:val="00B0117A"/>
    <w:rPr>
      <w:rFonts w:ascii="Times New Roman" w:eastAsia="Times New Roman" w:hAnsi="Times New Roman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numbering" w:customStyle="1" w:styleId="a">
    <w:name w:val="Заголовки"/>
    <w:locked/>
    <w:rsid w:val="00B0117A"/>
    <w:pPr>
      <w:numPr>
        <w:numId w:val="34"/>
      </w:numPr>
    </w:pPr>
  </w:style>
  <w:style w:type="numbering" w:customStyle="1" w:styleId="a0">
    <w:name w:val="Список примечаний()"/>
    <w:rsid w:val="00B0117A"/>
    <w:pPr>
      <w:numPr>
        <w:numId w:val="31"/>
      </w:numPr>
    </w:pPr>
  </w:style>
  <w:style w:type="numbering" w:customStyle="1" w:styleId="-10">
    <w:name w:val="Список перечисления-1"/>
    <w:rsid w:val="00B0117A"/>
    <w:pPr>
      <w:numPr>
        <w:numId w:val="27"/>
      </w:numPr>
    </w:pPr>
  </w:style>
  <w:style w:type="numbering" w:customStyle="1" w:styleId="a5">
    <w:name w:val="Список таблиц Б()"/>
    <w:rsid w:val="00B0117A"/>
    <w:pPr>
      <w:numPr>
        <w:numId w:val="37"/>
      </w:numPr>
    </w:pPr>
  </w:style>
  <w:style w:type="numbering" w:customStyle="1" w:styleId="a7">
    <w:name w:val="Список рисунков()"/>
    <w:rsid w:val="00B0117A"/>
    <w:pPr>
      <w:numPr>
        <w:numId w:val="32"/>
      </w:numPr>
    </w:pPr>
  </w:style>
  <w:style w:type="numbering" w:customStyle="1" w:styleId="a8">
    <w:name w:val="Список приложений"/>
    <w:rsid w:val="00B0117A"/>
    <w:pPr>
      <w:numPr>
        <w:numId w:val="38"/>
      </w:numPr>
    </w:pPr>
  </w:style>
  <w:style w:type="numbering" w:customStyle="1" w:styleId="a9">
    <w:name w:val="Список таблиц А()"/>
    <w:rsid w:val="00B0117A"/>
    <w:pPr>
      <w:numPr>
        <w:numId w:val="35"/>
      </w:numPr>
    </w:pPr>
  </w:style>
  <w:style w:type="numbering" w:customStyle="1" w:styleId="-12">
    <w:name w:val="Список перечисления-1)"/>
    <w:rsid w:val="00B0117A"/>
    <w:pPr>
      <w:numPr>
        <w:numId w:val="29"/>
      </w:numPr>
    </w:pPr>
  </w:style>
  <w:style w:type="numbering" w:customStyle="1" w:styleId="af">
    <w:name w:val="Список таблиц В()"/>
    <w:rsid w:val="00B0117A"/>
    <w:pPr>
      <w:numPr>
        <w:numId w:val="36"/>
      </w:numPr>
    </w:pPr>
  </w:style>
  <w:style w:type="numbering" w:customStyle="1" w:styleId="-3">
    <w:name w:val="Список перечисления-"/>
    <w:rsid w:val="00B0117A"/>
    <w:pPr>
      <w:numPr>
        <w:numId w:val="26"/>
      </w:numPr>
    </w:pPr>
  </w:style>
  <w:style w:type="numbering" w:customStyle="1" w:styleId="af2">
    <w:name w:val="Список таблиц()"/>
    <w:rsid w:val="00B0117A"/>
    <w:pPr>
      <w:numPr>
        <w:numId w:val="33"/>
      </w:numPr>
    </w:pPr>
  </w:style>
  <w:style w:type="numbering" w:customStyle="1" w:styleId="af4">
    <w:name w:val="Список заголовков"/>
    <w:rsid w:val="00B0117A"/>
    <w:pPr>
      <w:numPr>
        <w:numId w:val="28"/>
      </w:numPr>
    </w:pPr>
  </w:style>
  <w:style w:type="numbering" w:customStyle="1" w:styleId="-4">
    <w:name w:val="Список перечисления-а)"/>
    <w:rsid w:val="00B0117A"/>
    <w:pPr>
      <w:numPr>
        <w:numId w:val="30"/>
      </w:numPr>
    </w:pPr>
  </w:style>
  <w:style w:type="paragraph" w:customStyle="1" w:styleId="TableRowNumber">
    <w:name w:val="Table_Row_Number"/>
    <w:basedOn w:val="af6"/>
    <w:rsid w:val="00B0117A"/>
    <w:pPr>
      <w:keepLines/>
      <w:numPr>
        <w:numId w:val="39"/>
      </w:numPr>
      <w:spacing w:before="60" w:after="60" w:line="240" w:lineRule="auto"/>
      <w:jc w:val="left"/>
    </w:pPr>
    <w:rPr>
      <w:spacing w:val="-5"/>
      <w:sz w:val="20"/>
      <w:lang w:eastAsia="en-US"/>
    </w:rPr>
  </w:style>
  <w:style w:type="character" w:styleId="afffffff7">
    <w:name w:val="Placeholder Text"/>
    <w:uiPriority w:val="99"/>
    <w:semiHidden/>
    <w:locked/>
    <w:rsid w:val="00B0117A"/>
    <w:rPr>
      <w:rFonts w:cs="Times New Roman"/>
      <w:color w:val="808080"/>
    </w:rPr>
  </w:style>
  <w:style w:type="character" w:styleId="afffffff8">
    <w:name w:val="footnote reference"/>
    <w:uiPriority w:val="99"/>
    <w:locked/>
    <w:rsid w:val="00B0117A"/>
    <w:rPr>
      <w:rFonts w:cs="Times New Roman"/>
      <w:vertAlign w:val="superscript"/>
    </w:rPr>
  </w:style>
  <w:style w:type="paragraph" w:styleId="HTML1">
    <w:name w:val="HTML Address"/>
    <w:basedOn w:val="af6"/>
    <w:link w:val="HTML2"/>
    <w:semiHidden/>
    <w:locked/>
    <w:rsid w:val="00AE41A4"/>
    <w:rPr>
      <w:i/>
      <w:iCs/>
    </w:rPr>
  </w:style>
  <w:style w:type="character" w:customStyle="1" w:styleId="HTML2">
    <w:name w:val="Адрес HTML Знак"/>
    <w:link w:val="HTML1"/>
    <w:semiHidden/>
    <w:rsid w:val="00B0117A"/>
    <w:rPr>
      <w:rFonts w:ascii="Times New Roman" w:eastAsia="Times New Roman" w:hAnsi="Times New Roman"/>
      <w:i/>
      <w:iCs/>
      <w:sz w:val="24"/>
    </w:rPr>
  </w:style>
  <w:style w:type="paragraph" w:styleId="afffffff9">
    <w:name w:val="envelope address"/>
    <w:basedOn w:val="af6"/>
    <w:semiHidden/>
    <w:locked/>
    <w:rsid w:val="00B0117A"/>
    <w:pPr>
      <w:framePr w:w="7920" w:h="1980" w:hRule="exact" w:hSpace="180" w:wrap="auto" w:hAnchor="page" w:xAlign="center" w:yAlign="bottom"/>
      <w:spacing w:before="40" w:after="40" w:line="240" w:lineRule="auto"/>
      <w:ind w:left="2880"/>
    </w:pPr>
    <w:rPr>
      <w:rFonts w:ascii="Arial" w:hAnsi="Arial" w:cs="Arial"/>
      <w:kern w:val="24"/>
      <w:lang w:eastAsia="en-US"/>
    </w:rPr>
  </w:style>
  <w:style w:type="character" w:styleId="HTML3">
    <w:name w:val="HTML Acronym"/>
    <w:basedOn w:val="af7"/>
    <w:semiHidden/>
    <w:locked/>
    <w:rsid w:val="00B0117A"/>
  </w:style>
  <w:style w:type="character" w:styleId="HTML4">
    <w:name w:val="HTML Keyboard"/>
    <w:uiPriority w:val="99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a">
    <w:name w:val="Body Text First Indent"/>
    <w:basedOn w:val="af6"/>
    <w:link w:val="afffffffb"/>
    <w:semiHidden/>
    <w:locked/>
    <w:rsid w:val="00B0117A"/>
    <w:pPr>
      <w:spacing w:before="40" w:line="240" w:lineRule="auto"/>
      <w:ind w:firstLine="210"/>
    </w:pPr>
    <w:rPr>
      <w:kern w:val="24"/>
      <w:lang w:eastAsia="en-US"/>
    </w:rPr>
  </w:style>
  <w:style w:type="character" w:customStyle="1" w:styleId="afffffffb">
    <w:name w:val="Красная строка Знак"/>
    <w:link w:val="afffffffa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2f">
    <w:name w:val="Body Text First Indent 2"/>
    <w:basedOn w:val="af6"/>
    <w:link w:val="2f0"/>
    <w:semiHidden/>
    <w:locked/>
    <w:rsid w:val="00B0117A"/>
    <w:pPr>
      <w:spacing w:before="40" w:line="240" w:lineRule="auto"/>
      <w:ind w:left="283" w:firstLine="210"/>
    </w:pPr>
    <w:rPr>
      <w:kern w:val="24"/>
      <w:lang w:eastAsia="en-US"/>
    </w:rPr>
  </w:style>
  <w:style w:type="character" w:customStyle="1" w:styleId="2f0">
    <w:name w:val="Красная строка 2 Знак"/>
    <w:link w:val="2f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45">
    <w:name w:val="List Bullet 4"/>
    <w:basedOn w:val="af6"/>
    <w:uiPriority w:val="99"/>
    <w:semiHidden/>
    <w:unhideWhenUsed/>
    <w:locked/>
    <w:rsid w:val="00B0117A"/>
    <w:pPr>
      <w:tabs>
        <w:tab w:val="num" w:pos="1209"/>
      </w:tabs>
      <w:suppressAutoHyphens/>
      <w:spacing w:line="240" w:lineRule="auto"/>
      <w:ind w:left="1209" w:hanging="360"/>
      <w:contextualSpacing/>
      <w:jc w:val="left"/>
    </w:pPr>
  </w:style>
  <w:style w:type="character" w:styleId="afffffffc">
    <w:name w:val="line number"/>
    <w:basedOn w:val="af7"/>
    <w:semiHidden/>
    <w:locked/>
    <w:rsid w:val="00B0117A"/>
  </w:style>
  <w:style w:type="character" w:styleId="HTML5">
    <w:name w:val="HTML Sample"/>
    <w:uiPriority w:val="99"/>
    <w:semiHidden/>
    <w:locked/>
    <w:rsid w:val="00B0117A"/>
    <w:rPr>
      <w:rFonts w:ascii="Courier New" w:hAnsi="Courier New" w:cs="Courier New"/>
    </w:rPr>
  </w:style>
  <w:style w:type="paragraph" w:styleId="2f1">
    <w:name w:val="envelope return"/>
    <w:basedOn w:val="af6"/>
    <w:uiPriority w:val="99"/>
    <w:semiHidden/>
    <w:locked/>
    <w:rsid w:val="00B0117A"/>
    <w:pPr>
      <w:suppressAutoHyphens/>
      <w:spacing w:before="40" w:after="40" w:line="240" w:lineRule="auto"/>
    </w:pPr>
    <w:rPr>
      <w:rFonts w:ascii="Arial" w:hAnsi="Arial" w:cs="Arial"/>
      <w:kern w:val="24"/>
      <w:sz w:val="20"/>
      <w:lang w:eastAsia="en-US"/>
    </w:rPr>
  </w:style>
  <w:style w:type="character" w:styleId="HTML6">
    <w:name w:val="HTML Definition"/>
    <w:uiPriority w:val="99"/>
    <w:semiHidden/>
    <w:locked/>
    <w:rsid w:val="00B0117A"/>
    <w:rPr>
      <w:rFonts w:cs="Times New Roman"/>
      <w:i/>
      <w:iCs/>
    </w:rPr>
  </w:style>
  <w:style w:type="character" w:styleId="HTML7">
    <w:name w:val="HTML Variable"/>
    <w:uiPriority w:val="99"/>
    <w:semiHidden/>
    <w:locked/>
    <w:rsid w:val="00B0117A"/>
    <w:rPr>
      <w:rFonts w:cs="Times New Roman"/>
      <w:i/>
      <w:iCs/>
    </w:rPr>
  </w:style>
  <w:style w:type="character" w:styleId="HTML8">
    <w:name w:val="HTML Typewriter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d">
    <w:name w:val="Signature"/>
    <w:basedOn w:val="af6"/>
    <w:link w:val="afffffffe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kern w:val="24"/>
      <w:lang w:eastAsia="en-US"/>
    </w:rPr>
  </w:style>
  <w:style w:type="character" w:customStyle="1" w:styleId="afffffffe">
    <w:name w:val="Подпись Знак"/>
    <w:link w:val="afffffffd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">
    <w:name w:val="Salutation"/>
    <w:basedOn w:val="af6"/>
    <w:next w:val="af6"/>
    <w:link w:val="affffffff0"/>
    <w:semiHidden/>
    <w:locked/>
    <w:rsid w:val="00B0117A"/>
    <w:pPr>
      <w:spacing w:before="40" w:after="40" w:line="240" w:lineRule="auto"/>
    </w:pPr>
    <w:rPr>
      <w:kern w:val="24"/>
      <w:lang w:eastAsia="en-US"/>
    </w:rPr>
  </w:style>
  <w:style w:type="character" w:customStyle="1" w:styleId="affffffff0">
    <w:name w:val="Приветствие Знак"/>
    <w:link w:val="affffffff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1">
    <w:name w:val="List Continue"/>
    <w:basedOn w:val="af6"/>
    <w:semiHidden/>
    <w:locked/>
    <w:rsid w:val="00B0117A"/>
    <w:pPr>
      <w:spacing w:before="40" w:line="240" w:lineRule="auto"/>
      <w:ind w:left="283"/>
    </w:pPr>
    <w:rPr>
      <w:kern w:val="24"/>
      <w:lang w:eastAsia="en-US"/>
    </w:rPr>
  </w:style>
  <w:style w:type="paragraph" w:styleId="2f2">
    <w:name w:val="List Continue 2"/>
    <w:basedOn w:val="af6"/>
    <w:semiHidden/>
    <w:locked/>
    <w:rsid w:val="00B0117A"/>
    <w:pPr>
      <w:spacing w:before="40" w:line="240" w:lineRule="auto"/>
      <w:ind w:left="566"/>
    </w:pPr>
    <w:rPr>
      <w:kern w:val="24"/>
      <w:lang w:eastAsia="en-US"/>
    </w:rPr>
  </w:style>
  <w:style w:type="paragraph" w:styleId="3b">
    <w:name w:val="List Continue 3"/>
    <w:basedOn w:val="af6"/>
    <w:uiPriority w:val="99"/>
    <w:semiHidden/>
    <w:locked/>
    <w:rsid w:val="00B0117A"/>
    <w:pPr>
      <w:suppressAutoHyphens/>
      <w:spacing w:before="40" w:line="240" w:lineRule="auto"/>
      <w:ind w:left="849"/>
    </w:pPr>
    <w:rPr>
      <w:kern w:val="24"/>
      <w:lang w:eastAsia="en-US"/>
    </w:rPr>
  </w:style>
  <w:style w:type="paragraph" w:styleId="46">
    <w:name w:val="List Continue 4"/>
    <w:basedOn w:val="af6"/>
    <w:uiPriority w:val="99"/>
    <w:semiHidden/>
    <w:locked/>
    <w:rsid w:val="00B0117A"/>
    <w:pPr>
      <w:suppressAutoHyphens/>
      <w:spacing w:before="40" w:line="240" w:lineRule="auto"/>
      <w:ind w:left="1132"/>
    </w:pPr>
    <w:rPr>
      <w:kern w:val="24"/>
      <w:lang w:eastAsia="en-US"/>
    </w:rPr>
  </w:style>
  <w:style w:type="paragraph" w:styleId="55">
    <w:name w:val="List Continue 5"/>
    <w:basedOn w:val="af6"/>
    <w:uiPriority w:val="99"/>
    <w:semiHidden/>
    <w:locked/>
    <w:rsid w:val="00B0117A"/>
    <w:pPr>
      <w:suppressAutoHyphens/>
      <w:spacing w:before="40" w:line="240" w:lineRule="auto"/>
      <w:ind w:left="1415"/>
    </w:pPr>
    <w:rPr>
      <w:kern w:val="24"/>
      <w:lang w:eastAsia="en-US"/>
    </w:rPr>
  </w:style>
  <w:style w:type="paragraph" w:styleId="affffffff2">
    <w:name w:val="Closing"/>
    <w:basedOn w:val="af6"/>
    <w:link w:val="affffffff3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kern w:val="24"/>
      <w:lang w:eastAsia="en-US"/>
    </w:rPr>
  </w:style>
  <w:style w:type="character" w:customStyle="1" w:styleId="affffffff3">
    <w:name w:val="Прощание Знак"/>
    <w:link w:val="affffffff2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4">
    <w:name w:val="List"/>
    <w:basedOn w:val="af6"/>
    <w:semiHidden/>
    <w:locked/>
    <w:rsid w:val="00B0117A"/>
    <w:pPr>
      <w:spacing w:before="40" w:after="40" w:line="240" w:lineRule="auto"/>
      <w:ind w:left="283" w:hanging="283"/>
    </w:pPr>
    <w:rPr>
      <w:kern w:val="24"/>
      <w:lang w:eastAsia="en-US"/>
    </w:rPr>
  </w:style>
  <w:style w:type="paragraph" w:styleId="3c">
    <w:name w:val="List 3"/>
    <w:basedOn w:val="af6"/>
    <w:semiHidden/>
    <w:locked/>
    <w:rsid w:val="00B0117A"/>
    <w:pPr>
      <w:spacing w:before="40" w:after="40" w:line="240" w:lineRule="auto"/>
      <w:ind w:left="849" w:hanging="283"/>
    </w:pPr>
    <w:rPr>
      <w:kern w:val="24"/>
      <w:lang w:eastAsia="en-US"/>
    </w:rPr>
  </w:style>
  <w:style w:type="paragraph" w:styleId="47">
    <w:name w:val="List 4"/>
    <w:basedOn w:val="af6"/>
    <w:semiHidden/>
    <w:locked/>
    <w:rsid w:val="00B0117A"/>
    <w:pPr>
      <w:spacing w:before="40" w:after="40" w:line="240" w:lineRule="auto"/>
      <w:ind w:left="1132" w:hanging="283"/>
    </w:pPr>
    <w:rPr>
      <w:kern w:val="24"/>
      <w:lang w:eastAsia="en-US"/>
    </w:rPr>
  </w:style>
  <w:style w:type="paragraph" w:styleId="56">
    <w:name w:val="List 5"/>
    <w:basedOn w:val="af6"/>
    <w:uiPriority w:val="99"/>
    <w:semiHidden/>
    <w:locked/>
    <w:rsid w:val="00B0117A"/>
    <w:pPr>
      <w:suppressAutoHyphens/>
      <w:spacing w:before="40" w:after="40" w:line="240" w:lineRule="auto"/>
      <w:ind w:left="1415" w:hanging="283"/>
    </w:pPr>
    <w:rPr>
      <w:kern w:val="24"/>
      <w:lang w:eastAsia="en-US"/>
    </w:rPr>
  </w:style>
  <w:style w:type="paragraph" w:styleId="affffffff5">
    <w:name w:val="Block Text"/>
    <w:basedOn w:val="af6"/>
    <w:uiPriority w:val="99"/>
    <w:semiHidden/>
    <w:locked/>
    <w:rsid w:val="00B0117A"/>
    <w:pPr>
      <w:suppressAutoHyphens/>
      <w:spacing w:before="40" w:line="240" w:lineRule="auto"/>
      <w:ind w:left="1440" w:right="1440"/>
    </w:pPr>
    <w:rPr>
      <w:kern w:val="24"/>
      <w:lang w:eastAsia="en-US"/>
    </w:rPr>
  </w:style>
  <w:style w:type="character" w:styleId="HTML9">
    <w:name w:val="HTML Cite"/>
    <w:uiPriority w:val="99"/>
    <w:semiHidden/>
    <w:locked/>
    <w:rsid w:val="00B0117A"/>
    <w:rPr>
      <w:rFonts w:cs="Times New Roman"/>
      <w:i/>
      <w:iCs/>
    </w:rPr>
  </w:style>
  <w:style w:type="paragraph" w:styleId="affffffff6">
    <w:name w:val="Message Header"/>
    <w:basedOn w:val="af6"/>
    <w:link w:val="affffffff7"/>
    <w:semiHidden/>
    <w:locked/>
    <w:rsid w:val="00B011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 w:line="240" w:lineRule="auto"/>
      <w:ind w:left="1134" w:hanging="1134"/>
    </w:pPr>
    <w:rPr>
      <w:rFonts w:ascii="Arial" w:hAnsi="Arial" w:cs="Arial"/>
      <w:kern w:val="24"/>
      <w:lang w:eastAsia="en-US"/>
    </w:rPr>
  </w:style>
  <w:style w:type="character" w:customStyle="1" w:styleId="affffffff7">
    <w:name w:val="Шапка Знак"/>
    <w:link w:val="affffffff6"/>
    <w:semiHidden/>
    <w:rsid w:val="00B0117A"/>
    <w:rPr>
      <w:rFonts w:ascii="Arial" w:eastAsia="Times New Roman" w:hAnsi="Arial" w:cs="Arial"/>
      <w:kern w:val="24"/>
      <w:sz w:val="24"/>
      <w:szCs w:val="24"/>
      <w:shd w:val="pct20" w:color="auto" w:fill="auto"/>
    </w:rPr>
  </w:style>
  <w:style w:type="character" w:styleId="affffffff8">
    <w:name w:val="endnote reference"/>
    <w:uiPriority w:val="99"/>
    <w:semiHidden/>
    <w:locked/>
    <w:rsid w:val="00B0117A"/>
    <w:rPr>
      <w:rFonts w:cs="Times New Roman"/>
      <w:vertAlign w:val="superscript"/>
    </w:rPr>
  </w:style>
  <w:style w:type="character" w:customStyle="1" w:styleId="610">
    <w:name w:val="Заголовок 6 Знак1"/>
    <w:aliases w:val="PIM 6 Знак1"/>
    <w:uiPriority w:val="99"/>
    <w:semiHidden/>
    <w:rsid w:val="00B0117A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customStyle="1" w:styleId="affffffff9">
    <w:name w:val="Приложение"/>
    <w:basedOn w:val="af6"/>
    <w:next w:val="af6"/>
    <w:locked/>
    <w:rsid w:val="00D66939"/>
    <w:pPr>
      <w:pageBreakBefore/>
      <w:spacing w:before="120" w:after="360"/>
      <w:ind w:left="624" w:right="624"/>
      <w:contextualSpacing/>
      <w:jc w:val="right"/>
    </w:pPr>
    <w:rPr>
      <w:b/>
      <w:caps/>
    </w:rPr>
  </w:style>
  <w:style w:type="paragraph" w:customStyle="1" w:styleId="affffffffa">
    <w:name w:val="Основной шрифт"/>
    <w:basedOn w:val="af6"/>
    <w:uiPriority w:val="99"/>
    <w:locked/>
    <w:rsid w:val="00D66939"/>
    <w:pPr>
      <w:spacing w:before="120" w:line="240" w:lineRule="auto"/>
      <w:contextualSpacing/>
    </w:pPr>
  </w:style>
  <w:style w:type="table" w:customStyle="1" w:styleId="57">
    <w:name w:val="Сетка таблицы5"/>
    <w:basedOn w:val="af8"/>
    <w:next w:val="afff2"/>
    <w:rsid w:val="00D6693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b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f6"/>
    <w:link w:val="affffffffc"/>
    <w:uiPriority w:val="99"/>
    <w:locked/>
    <w:rsid w:val="00D66939"/>
    <w:pPr>
      <w:spacing w:line="240" w:lineRule="auto"/>
      <w:jc w:val="left"/>
    </w:pPr>
    <w:rPr>
      <w:sz w:val="20"/>
    </w:rPr>
  </w:style>
  <w:style w:type="character" w:customStyle="1" w:styleId="affffffffc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fffb"/>
    <w:uiPriority w:val="99"/>
    <w:rsid w:val="00D669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text">
    <w:name w:val="Table text"/>
    <w:basedOn w:val="af6"/>
    <w:rsid w:val="00D66939"/>
    <w:pPr>
      <w:spacing w:line="240" w:lineRule="auto"/>
      <w:ind w:firstLine="720"/>
    </w:pPr>
    <w:rPr>
      <w:rFonts w:ascii="Arial" w:hAnsi="Arial"/>
    </w:rPr>
  </w:style>
  <w:style w:type="paragraph" w:customStyle="1" w:styleId="affffffffd">
    <w:name w:val="Текст абзаца"/>
    <w:qFormat/>
    <w:rsid w:val="00D66939"/>
    <w:pPr>
      <w:widowControl w:val="0"/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2">
    <w:name w:val="Маркированный 2 уровень"/>
    <w:basedOn w:val="af6"/>
    <w:qFormat/>
    <w:rsid w:val="00D66939"/>
    <w:pPr>
      <w:numPr>
        <w:numId w:val="40"/>
      </w:numPr>
      <w:spacing w:before="60" w:after="60" w:line="288" w:lineRule="auto"/>
      <w:ind w:left="1276"/>
      <w:jc w:val="left"/>
    </w:pPr>
    <w:rPr>
      <w:rFonts w:ascii="Tahoma" w:hAnsi="Tahoma"/>
      <w:snapToGrid w:val="0"/>
      <w:spacing w:val="2"/>
      <w:lang w:eastAsia="en-US"/>
    </w:rPr>
  </w:style>
  <w:style w:type="paragraph" w:customStyle="1" w:styleId="phfigure0">
    <w:name w:val="ph_figure"/>
    <w:basedOn w:val="phbase"/>
    <w:locked/>
    <w:rsid w:val="00AE41A4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title">
    <w:name w:val="ph_figure_title"/>
    <w:basedOn w:val="phfigure0"/>
    <w:next w:val="phnormal"/>
    <w:locked/>
    <w:rsid w:val="00AE41A4"/>
    <w:pPr>
      <w:keepNext w:val="0"/>
      <w:keepLines/>
      <w:spacing w:before="120"/>
    </w:pPr>
    <w:rPr>
      <w:rFonts w:cs="Arial"/>
    </w:rPr>
  </w:style>
  <w:style w:type="paragraph" w:customStyle="1" w:styleId="phtablecellleft0">
    <w:name w:val="ph_table_cellleft"/>
    <w:basedOn w:val="phtablecell0"/>
    <w:locked/>
    <w:rsid w:val="00AE41A4"/>
    <w:pPr>
      <w:spacing w:after="160"/>
    </w:pPr>
  </w:style>
  <w:style w:type="paragraph" w:customStyle="1" w:styleId="phtablecolcaption0">
    <w:name w:val="ph_table_colcaption"/>
    <w:basedOn w:val="phtablecell0"/>
    <w:next w:val="phtablecell0"/>
    <w:locked/>
    <w:rsid w:val="00AE41A4"/>
    <w:pPr>
      <w:keepNext/>
      <w:keepLines/>
      <w:spacing w:before="120" w:after="120"/>
      <w:jc w:val="center"/>
    </w:pPr>
    <w:rPr>
      <w:b/>
    </w:rPr>
  </w:style>
  <w:style w:type="paragraph" w:customStyle="1" w:styleId="phtabletitle0">
    <w:name w:val="ph_table_title"/>
    <w:basedOn w:val="phbase"/>
    <w:next w:val="phtablecolcaption0"/>
    <w:locked/>
    <w:rsid w:val="00AE41A4"/>
    <w:pPr>
      <w:keepNext/>
      <w:spacing w:before="20" w:after="120"/>
    </w:pPr>
    <w:rPr>
      <w:rFonts w:ascii="Times New Roman" w:hAnsi="Times New Roman"/>
      <w:szCs w:val="24"/>
    </w:rPr>
  </w:style>
  <w:style w:type="character" w:customStyle="1" w:styleId="phnormal1">
    <w:name w:val="ph_normal Знак"/>
    <w:basedOn w:val="phbase0"/>
    <w:link w:val="phnormal"/>
    <w:locked/>
    <w:rsid w:val="00AE41A4"/>
    <w:rPr>
      <w:rFonts w:ascii="Times New Roman" w:eastAsia="Times New Roman" w:hAnsi="Times New Roman"/>
      <w:sz w:val="24"/>
    </w:rPr>
  </w:style>
  <w:style w:type="character" w:customStyle="1" w:styleId="kbtitlemain">
    <w:name w:val="kbtitlemain"/>
    <w:locked/>
    <w:rsid w:val="00D66939"/>
  </w:style>
  <w:style w:type="paragraph" w:customStyle="1" w:styleId="affffffffe">
    <w:name w:val="Название рисунков"/>
    <w:basedOn w:val="afe"/>
    <w:link w:val="afffffffff"/>
    <w:rsid w:val="00B3462B"/>
    <w:pPr>
      <w:widowControl w:val="0"/>
    </w:pPr>
    <w:rPr>
      <w:rFonts w:eastAsia="Calibri"/>
      <w:sz w:val="24"/>
      <w:lang w:eastAsia="en-US"/>
    </w:rPr>
  </w:style>
  <w:style w:type="character" w:customStyle="1" w:styleId="afffffffff">
    <w:name w:val="Название рисунков Знак"/>
    <w:link w:val="affffffffe"/>
    <w:rsid w:val="00B3462B"/>
    <w:rPr>
      <w:rFonts w:ascii="Times New Roman" w:hAnsi="Times New Roman" w:cs="Times New Roman"/>
      <w:bCs/>
      <w:sz w:val="24"/>
      <w:szCs w:val="18"/>
    </w:rPr>
  </w:style>
  <w:style w:type="paragraph" w:customStyle="1" w:styleId="afffffffff0">
    <w:name w:val="Перечисление"/>
    <w:link w:val="afffffffff1"/>
    <w:locked/>
    <w:rsid w:val="00B3462B"/>
    <w:pPr>
      <w:spacing w:line="360" w:lineRule="auto"/>
      <w:contextualSpacing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ff1">
    <w:name w:val="Перечисление Знак"/>
    <w:link w:val="afffffffff0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12">
    <w:name w:val="Название объекта + Times New Roman 12 пт По центру"/>
    <w:basedOn w:val="afe"/>
    <w:locked/>
    <w:rsid w:val="00B3462B"/>
    <w:rPr>
      <w:b w:val="0"/>
      <w:sz w:val="24"/>
    </w:rPr>
  </w:style>
  <w:style w:type="paragraph" w:customStyle="1" w:styleId="1">
    <w:name w:val="маркированный список 1"/>
    <w:basedOn w:val="affff5"/>
    <w:locked/>
    <w:rsid w:val="00B3462B"/>
    <w:pPr>
      <w:numPr>
        <w:numId w:val="41"/>
      </w:numPr>
      <w:ind w:left="283" w:firstLine="0"/>
    </w:pPr>
  </w:style>
  <w:style w:type="paragraph" w:customStyle="1" w:styleId="afffffffff2">
    <w:name w:val="Таблица_текст"/>
    <w:link w:val="afffffffff3"/>
    <w:qFormat/>
    <w:rsid w:val="00B3462B"/>
    <w:pPr>
      <w:ind w:left="34"/>
    </w:pPr>
    <w:rPr>
      <w:rFonts w:ascii="Times New Roman" w:eastAsia="Times New Roman" w:hAnsi="Times New Roman"/>
      <w:sz w:val="24"/>
      <w:szCs w:val="24"/>
    </w:rPr>
  </w:style>
  <w:style w:type="character" w:customStyle="1" w:styleId="afffffffff3">
    <w:name w:val="Таблица_текст Знак"/>
    <w:link w:val="affffffff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а_нумерация"/>
    <w:link w:val="afffffffff4"/>
    <w:qFormat/>
    <w:rsid w:val="00B3462B"/>
    <w:pPr>
      <w:numPr>
        <w:numId w:val="42"/>
      </w:numPr>
      <w:tabs>
        <w:tab w:val="left" w:pos="284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fffffffff4">
    <w:name w:val="Таблица_нумерация Знак"/>
    <w:link w:val="af1"/>
    <w:rsid w:val="00B3462B"/>
    <w:rPr>
      <w:rFonts w:ascii="Times New Roman" w:eastAsia="Times New Roman" w:hAnsi="Times New Roman"/>
      <w:sz w:val="24"/>
      <w:szCs w:val="24"/>
    </w:rPr>
  </w:style>
  <w:style w:type="paragraph" w:customStyle="1" w:styleId="afffffffff5">
    <w:name w:val="Таблица_заголовок столбца"/>
    <w:link w:val="afffffffff6"/>
    <w:qFormat/>
    <w:rsid w:val="00B3462B"/>
    <w:pPr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fffffffff6">
    <w:name w:val="Таблица_заголовок столбца Знак"/>
    <w:link w:val="afffffffff5"/>
    <w:rsid w:val="00B346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fa">
    <w:name w:val="Обычный1"/>
    <w:basedOn w:val="af6"/>
    <w:link w:val="CharChar"/>
    <w:rsid w:val="00E563AB"/>
    <w:pPr>
      <w:ind w:firstLine="851"/>
      <w:contextualSpacing/>
    </w:pPr>
    <w:rPr>
      <w:rFonts w:ascii="PF BeauSans Pro" w:hAnsi="PF BeauSans Pro"/>
    </w:rPr>
  </w:style>
  <w:style w:type="character" w:customStyle="1" w:styleId="CharChar">
    <w:name w:val="Обычный Char Char"/>
    <w:link w:val="1fa"/>
    <w:rsid w:val="00E563AB"/>
    <w:rPr>
      <w:rFonts w:ascii="PF BeauSans Pro" w:eastAsia="Times New Roman" w:hAnsi="PF BeauSans Pro" w:cs="Times New Roman"/>
      <w:sz w:val="24"/>
      <w:szCs w:val="24"/>
      <w:lang w:eastAsia="ru-RU"/>
    </w:rPr>
  </w:style>
  <w:style w:type="paragraph" w:customStyle="1" w:styleId="2f3">
    <w:name w:val="Обычный2"/>
    <w:basedOn w:val="1fa"/>
    <w:link w:val="2f4"/>
    <w:rsid w:val="00DA5823"/>
    <w:pPr>
      <w:ind w:firstLine="708"/>
    </w:pPr>
    <w:rPr>
      <w:rFonts w:ascii="Times New Roman" w:hAnsi="Times New Roman"/>
    </w:rPr>
  </w:style>
  <w:style w:type="character" w:customStyle="1" w:styleId="2f4">
    <w:name w:val="Обычный2 Знак"/>
    <w:link w:val="2f3"/>
    <w:rsid w:val="00DA58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b">
    <w:name w:val="Название объекта1"/>
    <w:basedOn w:val="af6"/>
    <w:rsid w:val="00327A81"/>
    <w:pPr>
      <w:suppressAutoHyphens/>
      <w:spacing w:after="360"/>
    </w:pPr>
    <w:rPr>
      <w:b/>
      <w:bCs/>
      <w:kern w:val="1"/>
      <w:sz w:val="20"/>
    </w:rPr>
  </w:style>
  <w:style w:type="paragraph" w:customStyle="1" w:styleId="afffffffff7">
    <w:name w:val="Рисунок"/>
    <w:basedOn w:val="af6"/>
    <w:qFormat/>
    <w:rsid w:val="00327A81"/>
    <w:pPr>
      <w:suppressAutoHyphens/>
      <w:spacing w:line="240" w:lineRule="auto"/>
    </w:pPr>
    <w:rPr>
      <w:kern w:val="1"/>
    </w:rPr>
  </w:style>
  <w:style w:type="paragraph" w:customStyle="1" w:styleId="afffffffff8">
    <w:name w:val="Подпись объекта"/>
    <w:basedOn w:val="af6"/>
    <w:next w:val="af6"/>
    <w:link w:val="afffffffff9"/>
    <w:rsid w:val="00327A81"/>
    <w:pPr>
      <w:spacing w:before="120" w:line="240" w:lineRule="auto"/>
    </w:pPr>
    <w:rPr>
      <w:sz w:val="20"/>
    </w:rPr>
  </w:style>
  <w:style w:type="character" w:customStyle="1" w:styleId="afffffffff9">
    <w:name w:val="Подпись объекта Знак"/>
    <w:link w:val="afffffffff8"/>
    <w:rsid w:val="00327A8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fffffffa">
    <w:name w:val="Plain Text"/>
    <w:basedOn w:val="af6"/>
    <w:link w:val="afffffffffb"/>
    <w:locked/>
    <w:rsid w:val="00327A81"/>
    <w:rPr>
      <w:rFonts w:cs="Courier New"/>
    </w:rPr>
  </w:style>
  <w:style w:type="character" w:customStyle="1" w:styleId="afffffffffb">
    <w:name w:val="Текст Знак"/>
    <w:link w:val="afffffffffa"/>
    <w:rsid w:val="00327A81"/>
    <w:rPr>
      <w:rFonts w:ascii="Times New Roman" w:eastAsia="Times New Roman" w:hAnsi="Times New Roman" w:cs="Courier New"/>
      <w:sz w:val="24"/>
      <w:szCs w:val="20"/>
      <w:lang w:eastAsia="ru-RU"/>
    </w:rPr>
  </w:style>
  <w:style w:type="character" w:customStyle="1" w:styleId="apple-style-span">
    <w:name w:val="apple-style-span"/>
    <w:basedOn w:val="af7"/>
    <w:rsid w:val="00327A81"/>
  </w:style>
  <w:style w:type="paragraph" w:customStyle="1" w:styleId="1fc">
    <w:name w:val="Текст1"/>
    <w:basedOn w:val="af6"/>
    <w:rsid w:val="009F6FE7"/>
    <w:pPr>
      <w:suppressAutoHyphens/>
      <w:spacing w:before="120"/>
    </w:pPr>
    <w:rPr>
      <w:rFonts w:cs="Courier New"/>
      <w:kern w:val="1"/>
    </w:rPr>
  </w:style>
  <w:style w:type="paragraph" w:customStyle="1" w:styleId="2f5">
    <w:name w:val="Маркированный список2"/>
    <w:basedOn w:val="affffa"/>
    <w:qFormat/>
    <w:rsid w:val="00D13F30"/>
  </w:style>
  <w:style w:type="paragraph" w:customStyle="1" w:styleId="afffffffffc">
    <w:name w:val="Маркированный"/>
    <w:basedOn w:val="affff5"/>
    <w:rsid w:val="003C3D09"/>
    <w:pPr>
      <w:tabs>
        <w:tab w:val="left" w:pos="1134"/>
      </w:tabs>
      <w:spacing w:before="120" w:line="240" w:lineRule="auto"/>
      <w:ind w:left="1134" w:hanging="425"/>
    </w:pPr>
    <w:rPr>
      <w:rFonts w:ascii="Cambria" w:hAnsi="Cambria"/>
    </w:rPr>
  </w:style>
  <w:style w:type="paragraph" w:customStyle="1" w:styleId="1fd">
    <w:name w:val="Маркированный 1 уровень"/>
    <w:basedOn w:val="afffffffffc"/>
    <w:uiPriority w:val="99"/>
    <w:qFormat/>
    <w:rsid w:val="003C3D09"/>
    <w:pPr>
      <w:tabs>
        <w:tab w:val="clear" w:pos="1134"/>
        <w:tab w:val="left" w:pos="1701"/>
        <w:tab w:val="num" w:pos="2137"/>
      </w:tabs>
      <w:ind w:left="1788" w:firstLine="0"/>
    </w:pPr>
  </w:style>
  <w:style w:type="paragraph" w:customStyle="1" w:styleId="afffffffffd">
    <w:name w:val="Абзац основной"/>
    <w:basedOn w:val="af6"/>
    <w:qFormat/>
    <w:rsid w:val="00947979"/>
    <w:pPr>
      <w:spacing w:before="120"/>
    </w:pPr>
    <w:rPr>
      <w:rFonts w:eastAsia="SimSun"/>
      <w:lang w:eastAsia="zh-CN"/>
    </w:rPr>
  </w:style>
  <w:style w:type="paragraph" w:customStyle="1" w:styleId="phbase">
    <w:name w:val="ph_base"/>
    <w:link w:val="phbase0"/>
    <w:rsid w:val="00AE41A4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bibliography">
    <w:name w:val="ph_bibliography"/>
    <w:basedOn w:val="phbase"/>
    <w:rsid w:val="00AE41A4"/>
    <w:pPr>
      <w:numPr>
        <w:numId w:val="43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AE41A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AE41A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AE41A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AE41A4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AE41A4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AE41A4"/>
  </w:style>
  <w:style w:type="paragraph" w:customStyle="1" w:styleId="phconfirmstamptitle">
    <w:name w:val="ph_confirmstamp_title"/>
    <w:basedOn w:val="phconfirmstamp"/>
    <w:next w:val="phconfirmstampstamp"/>
    <w:rsid w:val="00AE41A4"/>
    <w:rPr>
      <w:b/>
      <w:caps/>
      <w:szCs w:val="24"/>
    </w:rPr>
  </w:style>
  <w:style w:type="paragraph" w:customStyle="1" w:styleId="phcontent">
    <w:name w:val="ph_content"/>
    <w:basedOn w:val="phbase"/>
    <w:next w:val="1a"/>
    <w:rsid w:val="00AE41A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AE41A4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graphic">
    <w:name w:val="ph_figure_graphic"/>
    <w:basedOn w:val="phfigure0"/>
    <w:next w:val="phfiguretitle"/>
    <w:rsid w:val="00AE41A4"/>
    <w:pPr>
      <w:spacing w:before="120"/>
    </w:pPr>
  </w:style>
  <w:style w:type="paragraph" w:customStyle="1" w:styleId="phfootnote">
    <w:name w:val="ph_footnote"/>
    <w:basedOn w:val="phbase"/>
    <w:rsid w:val="00AE41A4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f7"/>
    <w:rsid w:val="00AE41A4"/>
  </w:style>
  <w:style w:type="character" w:customStyle="1" w:styleId="phinline8">
    <w:name w:val="ph_inline_8"/>
    <w:rsid w:val="00AE41A4"/>
    <w:rPr>
      <w:sz w:val="16"/>
    </w:rPr>
  </w:style>
  <w:style w:type="character" w:customStyle="1" w:styleId="phinlinebolditalic">
    <w:name w:val="ph_inline_bolditalic"/>
    <w:rsid w:val="00AE41A4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AE41A4"/>
    <w:rPr>
      <w:rFonts w:ascii="Courier New" w:hAnsi="Courier New"/>
      <w:sz w:val="24"/>
    </w:rPr>
  </w:style>
  <w:style w:type="character" w:customStyle="1" w:styleId="phinlinefirstterm">
    <w:name w:val="ph_inline_firstterm"/>
    <w:rsid w:val="00AE41A4"/>
    <w:rPr>
      <w:i/>
      <w:sz w:val="24"/>
    </w:rPr>
  </w:style>
  <w:style w:type="character" w:customStyle="1" w:styleId="phinlineguiitem">
    <w:name w:val="ph_inline_guiitem"/>
    <w:rsid w:val="00AE41A4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AE41A4"/>
    <w:rPr>
      <w:b/>
      <w:smallCaps/>
      <w:sz w:val="24"/>
    </w:rPr>
  </w:style>
  <w:style w:type="character" w:customStyle="1" w:styleId="phinlinespace">
    <w:name w:val="ph_inline_space"/>
    <w:rsid w:val="00AE41A4"/>
    <w:rPr>
      <w:spacing w:val="60"/>
    </w:rPr>
  </w:style>
  <w:style w:type="character" w:customStyle="1" w:styleId="phinlinesuperline">
    <w:name w:val="ph_inline_superline"/>
    <w:rsid w:val="00AE41A4"/>
    <w:rPr>
      <w:vertAlign w:val="superscript"/>
    </w:rPr>
  </w:style>
  <w:style w:type="character" w:customStyle="1" w:styleId="phinlineunderline">
    <w:name w:val="ph_inline_underline"/>
    <w:rsid w:val="00AE41A4"/>
    <w:rPr>
      <w:u w:val="single"/>
      <w:lang w:val="ru-RU"/>
    </w:rPr>
  </w:style>
  <w:style w:type="character" w:customStyle="1" w:styleId="phinlineunderlineitalic">
    <w:name w:val="ph_inline_underlineitalic"/>
    <w:rsid w:val="00AE41A4"/>
    <w:rPr>
      <w:i/>
      <w:u w:val="single"/>
      <w:lang w:val="ru-RU"/>
    </w:rPr>
  </w:style>
  <w:style w:type="character" w:customStyle="1" w:styleId="phinlineuppercase">
    <w:name w:val="ph_inline_uppercase"/>
    <w:rsid w:val="00AE41A4"/>
    <w:rPr>
      <w:caps/>
      <w:lang w:val="ru-RU"/>
    </w:rPr>
  </w:style>
  <w:style w:type="paragraph" w:customStyle="1" w:styleId="phinset">
    <w:name w:val="ph_inset"/>
    <w:basedOn w:val="phnormal"/>
    <w:next w:val="phnormal"/>
    <w:rsid w:val="00AE41A4"/>
  </w:style>
  <w:style w:type="paragraph" w:customStyle="1" w:styleId="phinsetcaution">
    <w:name w:val="ph_inset_caution"/>
    <w:basedOn w:val="phinset"/>
    <w:rsid w:val="00AE41A4"/>
    <w:pPr>
      <w:keepLines/>
    </w:pPr>
  </w:style>
  <w:style w:type="paragraph" w:customStyle="1" w:styleId="phinsetnote">
    <w:name w:val="ph_inset_note"/>
    <w:basedOn w:val="phinset"/>
    <w:rsid w:val="00AE41A4"/>
    <w:pPr>
      <w:keepLines/>
    </w:pPr>
  </w:style>
  <w:style w:type="paragraph" w:customStyle="1" w:styleId="phinsettitle">
    <w:name w:val="ph_inset_title"/>
    <w:basedOn w:val="phinset"/>
    <w:next w:val="phinsetnote"/>
    <w:rsid w:val="00AE41A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AE41A4"/>
    <w:pPr>
      <w:keepLines/>
    </w:pPr>
  </w:style>
  <w:style w:type="paragraph" w:customStyle="1" w:styleId="phlistitemized2">
    <w:name w:val="ph_list_itemized_2"/>
    <w:basedOn w:val="phnormal"/>
    <w:link w:val="phlistitemized21"/>
    <w:rsid w:val="00AE41A4"/>
    <w:pPr>
      <w:numPr>
        <w:numId w:val="44"/>
      </w:numPr>
    </w:pPr>
  </w:style>
  <w:style w:type="paragraph" w:customStyle="1" w:styleId="phlistitemizedtitle">
    <w:name w:val="ph_list_itemized_title"/>
    <w:basedOn w:val="phnormal"/>
    <w:next w:val="phlistitemized1"/>
    <w:rsid w:val="00AE41A4"/>
    <w:pPr>
      <w:keepNext/>
    </w:pPr>
  </w:style>
  <w:style w:type="paragraph" w:customStyle="1" w:styleId="phlistordereda">
    <w:name w:val="ph_list_ordered_aбв"/>
    <w:basedOn w:val="phnormal"/>
    <w:rsid w:val="00AE41A4"/>
    <w:pPr>
      <w:numPr>
        <w:numId w:val="4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AE41A4"/>
    <w:pPr>
      <w:keepNext/>
    </w:pPr>
  </w:style>
  <w:style w:type="paragraph" w:customStyle="1" w:styleId="phstamp">
    <w:name w:val="ph_stamp"/>
    <w:basedOn w:val="phbase"/>
    <w:rsid w:val="00AE41A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AE41A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AE41A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AE41A4"/>
    <w:pPr>
      <w:ind w:left="57"/>
    </w:pPr>
    <w:rPr>
      <w:i/>
    </w:rPr>
  </w:style>
  <w:style w:type="paragraph" w:customStyle="1" w:styleId="phtablecell0">
    <w:name w:val="ph_table_cell"/>
    <w:basedOn w:val="phbase"/>
    <w:rsid w:val="00AE41A4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0"/>
    <w:rsid w:val="00AE41A4"/>
    <w:pPr>
      <w:jc w:val="center"/>
    </w:pPr>
  </w:style>
  <w:style w:type="paragraph" w:customStyle="1" w:styleId="phtitlevoid0">
    <w:name w:val="ph_title_void"/>
    <w:basedOn w:val="phbase"/>
    <w:next w:val="phnormal"/>
    <w:link w:val="phtitlevoid1"/>
    <w:rsid w:val="00AE41A4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AE41A4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nfirmstamp">
    <w:name w:val="ph_titlepage_confirmstamp"/>
    <w:basedOn w:val="phbase"/>
    <w:autoRedefine/>
    <w:rsid w:val="00AE41A4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AE41A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0"/>
    <w:rsid w:val="00AE41A4"/>
    <w:rPr>
      <w:b/>
    </w:rPr>
  </w:style>
  <w:style w:type="paragraph" w:customStyle="1" w:styleId="phtitlepagedocument">
    <w:name w:val="ph_titlepage_document"/>
    <w:basedOn w:val="phtitlepage"/>
    <w:autoRedefine/>
    <w:rsid w:val="00AE41A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AE41A4"/>
  </w:style>
  <w:style w:type="paragraph" w:customStyle="1" w:styleId="phtitlepagesystemfull">
    <w:name w:val="ph_titlepage_system_full"/>
    <w:basedOn w:val="phtitlepage"/>
    <w:next w:val="phtitlepagesystemshort"/>
    <w:rsid w:val="00AE41A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AE41A4"/>
    <w:rPr>
      <w:b/>
      <w:sz w:val="32"/>
    </w:rPr>
  </w:style>
  <w:style w:type="paragraph" w:customStyle="1" w:styleId="phheader1withoutnum">
    <w:name w:val="ph_header_1_without_num"/>
    <w:basedOn w:val="14"/>
    <w:next w:val="phnormal"/>
    <w:rsid w:val="00AE41A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AE41A4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0"/>
    <w:next w:val="phtablecell0"/>
    <w:rsid w:val="00AE41A4"/>
    <w:rPr>
      <w:u w:val="single"/>
    </w:rPr>
  </w:style>
  <w:style w:type="paragraph" w:customStyle="1" w:styleId="phstampleft">
    <w:name w:val="ph_stamp_left"/>
    <w:basedOn w:val="phstamp"/>
    <w:rsid w:val="00AE41A4"/>
    <w:pPr>
      <w:jc w:val="left"/>
    </w:pPr>
    <w:rPr>
      <w:sz w:val="18"/>
    </w:rPr>
  </w:style>
  <w:style w:type="paragraph" w:styleId="afffffffffe">
    <w:name w:val="Document Map"/>
    <w:basedOn w:val="af6"/>
    <w:link w:val="affffffffff"/>
    <w:locked/>
    <w:rsid w:val="00AE41A4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ffffffff">
    <w:name w:val="Схема документа Знак"/>
    <w:basedOn w:val="af7"/>
    <w:link w:val="afffffffffe"/>
    <w:rsid w:val="00DC5ADD"/>
    <w:rPr>
      <w:rFonts w:ascii="Tahoma" w:eastAsia="Times New Roman" w:hAnsi="Tahoma" w:cs="Tahoma"/>
      <w:shd w:val="clear" w:color="auto" w:fill="000080"/>
    </w:rPr>
  </w:style>
  <w:style w:type="character" w:customStyle="1" w:styleId="phtitlevoid1">
    <w:name w:val="ph_title_void Знак"/>
    <w:link w:val="phtitlevoid0"/>
    <w:rsid w:val="00AE41A4"/>
    <w:rPr>
      <w:rFonts w:ascii="Times New Roman" w:eastAsia="Times New Roman" w:hAnsi="Times New Roman" w:cs="Arial"/>
      <w:b/>
      <w:bCs/>
      <w:sz w:val="28"/>
      <w:szCs w:val="28"/>
    </w:rPr>
  </w:style>
  <w:style w:type="paragraph" w:styleId="2f6">
    <w:name w:val="Body Text 2"/>
    <w:basedOn w:val="af6"/>
    <w:link w:val="2f7"/>
    <w:uiPriority w:val="99"/>
    <w:semiHidden/>
    <w:unhideWhenUsed/>
    <w:locked/>
    <w:rsid w:val="000F18A3"/>
    <w:pPr>
      <w:spacing w:line="480" w:lineRule="auto"/>
    </w:pPr>
  </w:style>
  <w:style w:type="character" w:customStyle="1" w:styleId="2f7">
    <w:name w:val="Основной текст 2 Знак"/>
    <w:basedOn w:val="af7"/>
    <w:link w:val="2f6"/>
    <w:uiPriority w:val="99"/>
    <w:semiHidden/>
    <w:rsid w:val="000F18A3"/>
    <w:rPr>
      <w:rFonts w:ascii="Times New Roman" w:eastAsia="Times New Roman" w:hAnsi="Times New Roman"/>
      <w:sz w:val="24"/>
      <w:szCs w:val="24"/>
    </w:rPr>
  </w:style>
  <w:style w:type="character" w:customStyle="1" w:styleId="phlistitemized21">
    <w:name w:val="ph_list_itemized_2 Знак"/>
    <w:basedOn w:val="phnormal1"/>
    <w:link w:val="phlistitemized2"/>
    <w:rsid w:val="00AE41A4"/>
    <w:rPr>
      <w:rFonts w:ascii="Times New Roman" w:eastAsia="Times New Roman" w:hAnsi="Times New Roman"/>
      <w:sz w:val="24"/>
    </w:rPr>
  </w:style>
  <w:style w:type="paragraph" w:customStyle="1" w:styleId="affffffffff0">
    <w:name w:val="Таблица утверждаю"/>
    <w:basedOn w:val="af6"/>
    <w:qFormat/>
    <w:rsid w:val="00BF50A8"/>
    <w:pPr>
      <w:spacing w:line="276" w:lineRule="auto"/>
      <w:jc w:val="left"/>
    </w:pPr>
    <w:rPr>
      <w:rFonts w:eastAsia="Calibri"/>
      <w:lang w:eastAsia="en-US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AE41A4"/>
    <w:pPr>
      <w:numPr>
        <w:ilvl w:val="1"/>
      </w:numPr>
      <w:tabs>
        <w:tab w:val="left" w:pos="2127"/>
      </w:tabs>
      <w:ind w:left="2127" w:hanging="426"/>
    </w:pPr>
  </w:style>
  <w:style w:type="character" w:customStyle="1" w:styleId="required">
    <w:name w:val="required"/>
    <w:basedOn w:val="af7"/>
    <w:rsid w:val="00E57F41"/>
  </w:style>
  <w:style w:type="paragraph" w:customStyle="1" w:styleId="125">
    <w:name w:val="Стиль Первая строка:  125 см"/>
    <w:basedOn w:val="af6"/>
    <w:rsid w:val="0073349B"/>
    <w:pPr>
      <w:ind w:firstLine="709"/>
    </w:pPr>
  </w:style>
  <w:style w:type="paragraph" w:customStyle="1" w:styleId="phlistitemized4">
    <w:name w:val="ph_list_itemized_4"/>
    <w:basedOn w:val="phlistitemized3"/>
    <w:autoRedefine/>
    <w:qFormat/>
    <w:rsid w:val="00AE41A4"/>
    <w:pPr>
      <w:numPr>
        <w:ilvl w:val="2"/>
        <w:numId w:val="4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f7"/>
    <w:link w:val="phbase"/>
    <w:rsid w:val="00AE41A4"/>
    <w:rPr>
      <w:rFonts w:ascii="Arial" w:eastAsia="Times New Roman" w:hAnsi="Arial"/>
      <w:sz w:val="24"/>
    </w:rPr>
  </w:style>
  <w:style w:type="character" w:customStyle="1" w:styleId="phlistitemized30">
    <w:name w:val="ph_list_itemized_3 Знак"/>
    <w:basedOn w:val="phlistitemized21"/>
    <w:link w:val="phlistitemized3"/>
    <w:rsid w:val="00AE41A4"/>
    <w:rPr>
      <w:rFonts w:ascii="Times New Roman" w:eastAsia="Times New Roman" w:hAnsi="Times New Roman"/>
      <w:sz w:val="24"/>
    </w:rPr>
  </w:style>
  <w:style w:type="paragraph" w:customStyle="1" w:styleId="phpagenumber">
    <w:name w:val="ph_pagenumber"/>
    <w:basedOn w:val="affff3"/>
    <w:link w:val="phpagenumber0"/>
    <w:autoRedefine/>
    <w:qFormat/>
    <w:rsid w:val="00AE41A4"/>
    <w:pPr>
      <w:jc w:val="center"/>
    </w:pPr>
  </w:style>
  <w:style w:type="character" w:customStyle="1" w:styleId="phpagenumber0">
    <w:name w:val="ph_pagenumber Знак"/>
    <w:basedOn w:val="affff4"/>
    <w:link w:val="phpagenumber"/>
    <w:rsid w:val="00AE41A4"/>
    <w:rPr>
      <w:rFonts w:ascii="Times New Roman" w:eastAsia="Times New Roman" w:hAnsi="Times New Roman"/>
      <w:sz w:val="24"/>
    </w:rPr>
  </w:style>
  <w:style w:type="paragraph" w:customStyle="1" w:styleId="phtableitemizedlist1">
    <w:name w:val="ph_table_itemizedlist_1"/>
    <w:basedOn w:val="phtablecellleft0"/>
    <w:autoRedefine/>
    <w:qFormat/>
    <w:rsid w:val="00AE41A4"/>
    <w:pPr>
      <w:numPr>
        <w:numId w:val="57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AE41A4"/>
    <w:pPr>
      <w:numPr>
        <w:ilvl w:val="1"/>
      </w:numPr>
    </w:pPr>
  </w:style>
  <w:style w:type="paragraph" w:customStyle="1" w:styleId="phtableorderedlist1">
    <w:name w:val="ph_table_orderedlist_1)"/>
    <w:basedOn w:val="phtablecellleft0"/>
    <w:autoRedefine/>
    <w:qFormat/>
    <w:rsid w:val="00AE41A4"/>
    <w:pPr>
      <w:numPr>
        <w:numId w:val="56"/>
      </w:numPr>
      <w:spacing w:after="120"/>
    </w:pPr>
  </w:style>
  <w:style w:type="paragraph" w:customStyle="1" w:styleId="affffffffff1">
    <w:name w:val="Текст_программы"/>
    <w:rsid w:val="00AE41A4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f6"/>
    <w:autoRedefine/>
    <w:qFormat/>
    <w:rsid w:val="00AE41A4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f6"/>
    <w:autoRedefine/>
    <w:qFormat/>
    <w:rsid w:val="00AE41A4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0"/>
    <w:autoRedefine/>
    <w:qFormat/>
    <w:rsid w:val="00AE41A4"/>
    <w:pPr>
      <w:numPr>
        <w:numId w:val="50"/>
      </w:numPr>
    </w:pPr>
  </w:style>
  <w:style w:type="paragraph" w:customStyle="1" w:styleId="phtableorderlist1">
    <w:name w:val="ph_table_orderlist_1_бок"/>
    <w:basedOn w:val="phtablecellleft0"/>
    <w:autoRedefine/>
    <w:qFormat/>
    <w:rsid w:val="00AE41A4"/>
    <w:pPr>
      <w:numPr>
        <w:numId w:val="5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AE41A4"/>
    <w:pPr>
      <w:ind w:left="0"/>
      <w:jc w:val="center"/>
    </w:pPr>
  </w:style>
  <w:style w:type="paragraph" w:customStyle="1" w:styleId="ph2">
    <w:name w:val="ph_Рамка_гориз_круп"/>
    <w:basedOn w:val="af6"/>
    <w:autoRedefine/>
    <w:qFormat/>
    <w:rsid w:val="00AE41A4"/>
    <w:pPr>
      <w:spacing w:after="20" w:line="240" w:lineRule="auto"/>
      <w:jc w:val="center"/>
    </w:pPr>
    <w:rPr>
      <w:rFonts w:ascii="Arial" w:hAnsi="Arial"/>
      <w:i/>
    </w:rPr>
  </w:style>
  <w:style w:type="paragraph" w:customStyle="1" w:styleId="affffffffff2">
    <w:name w:val="_Табл_Текст"/>
    <w:basedOn w:val="af6"/>
    <w:rsid w:val="00AE41A4"/>
  </w:style>
  <w:style w:type="paragraph" w:customStyle="1" w:styleId="listNumberred">
    <w:name w:val="list_Numberred"/>
    <w:basedOn w:val="affffd"/>
    <w:rsid w:val="000321FC"/>
    <w:pPr>
      <w:numPr>
        <w:numId w:val="54"/>
      </w:numPr>
      <w:spacing w:before="0" w:after="0"/>
      <w:jc w:val="left"/>
    </w:pPr>
    <w:rPr>
      <w:szCs w:val="24"/>
    </w:rPr>
  </w:style>
  <w:style w:type="paragraph" w:customStyle="1" w:styleId="affffffffff3">
    <w:name w:val="лист согласования"/>
    <w:basedOn w:val="af6"/>
    <w:rsid w:val="000321FC"/>
    <w:pPr>
      <w:spacing w:before="40" w:line="240" w:lineRule="auto"/>
      <w:ind w:firstLine="709"/>
      <w:jc w:val="left"/>
    </w:pPr>
    <w:rPr>
      <w:rFonts w:ascii="Arial" w:hAnsi="Arial"/>
      <w:szCs w:val="24"/>
    </w:rPr>
  </w:style>
  <w:style w:type="paragraph" w:customStyle="1" w:styleId="11">
    <w:name w:val="Стиль1_РА_СДО"/>
    <w:basedOn w:val="14"/>
    <w:link w:val="1fe"/>
    <w:qFormat/>
    <w:rsid w:val="000321FC"/>
    <w:pPr>
      <w:pageBreakBefore w:val="0"/>
      <w:numPr>
        <w:numId w:val="55"/>
      </w:numPr>
      <w:spacing w:before="240" w:after="120" w:line="276" w:lineRule="auto"/>
      <w:ind w:left="714" w:right="0" w:hanging="357"/>
      <w:jc w:val="left"/>
    </w:pPr>
    <w:rPr>
      <w:rFonts w:eastAsiaTheme="majorEastAsia" w:cstheme="majorBidi"/>
      <w:color w:val="000000" w:themeColor="text1"/>
      <w:szCs w:val="32"/>
      <w:lang w:eastAsia="en-US"/>
    </w:rPr>
  </w:style>
  <w:style w:type="paragraph" w:customStyle="1" w:styleId="110">
    <w:name w:val="Стиль1.1_РА_СДО"/>
    <w:basedOn w:val="20"/>
    <w:link w:val="111"/>
    <w:qFormat/>
    <w:rsid w:val="000321FC"/>
    <w:pPr>
      <w:numPr>
        <w:ilvl w:val="0"/>
        <w:numId w:val="0"/>
      </w:numPr>
      <w:spacing w:before="120" w:after="60" w:line="276" w:lineRule="auto"/>
      <w:ind w:left="578" w:right="0" w:hanging="578"/>
      <w:jc w:val="left"/>
    </w:pPr>
    <w:rPr>
      <w:rFonts w:eastAsiaTheme="majorEastAsia" w:cstheme="majorBidi"/>
      <w:color w:val="000000" w:themeColor="text1"/>
      <w:sz w:val="28"/>
      <w:szCs w:val="26"/>
      <w:lang w:eastAsia="en-US"/>
    </w:rPr>
  </w:style>
  <w:style w:type="character" w:customStyle="1" w:styleId="1fe">
    <w:name w:val="Стиль1_РА_СДО Знак"/>
    <w:basedOn w:val="15"/>
    <w:link w:val="11"/>
    <w:rsid w:val="000321FC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en-US"/>
    </w:rPr>
  </w:style>
  <w:style w:type="character" w:customStyle="1" w:styleId="111">
    <w:name w:val="Стиль1.1_РА_СДО Знак"/>
    <w:basedOn w:val="21"/>
    <w:link w:val="110"/>
    <w:rsid w:val="000321FC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en-US"/>
    </w:rPr>
  </w:style>
  <w:style w:type="paragraph" w:customStyle="1" w:styleId="1110">
    <w:name w:val="Стиль1.1.1_РА_СДО"/>
    <w:basedOn w:val="3"/>
    <w:link w:val="1111"/>
    <w:qFormat/>
    <w:rsid w:val="000321FC"/>
    <w:pPr>
      <w:numPr>
        <w:ilvl w:val="0"/>
        <w:numId w:val="0"/>
      </w:numPr>
      <w:spacing w:before="120" w:after="60" w:line="276" w:lineRule="auto"/>
      <w:ind w:left="720" w:right="0" w:hanging="720"/>
      <w:jc w:val="left"/>
    </w:pPr>
    <w:rPr>
      <w:rFonts w:eastAsiaTheme="majorEastAsia" w:cstheme="majorBidi"/>
      <w:bCs w:val="0"/>
      <w:color w:val="000000" w:themeColor="text1"/>
      <w:sz w:val="28"/>
      <w:szCs w:val="24"/>
      <w:lang w:val="en-US" w:eastAsia="en-US"/>
    </w:rPr>
  </w:style>
  <w:style w:type="character" w:customStyle="1" w:styleId="1111">
    <w:name w:val="Стиль1.1.1_РА_СДО Знак"/>
    <w:basedOn w:val="30"/>
    <w:link w:val="1110"/>
    <w:rsid w:val="000321FC"/>
    <w:rPr>
      <w:rFonts w:ascii="Times New Roman" w:eastAsiaTheme="majorEastAsia" w:hAnsi="Times New Roman" w:cstheme="majorBidi"/>
      <w:b/>
      <w:bCs w:val="0"/>
      <w:color w:val="000000" w:themeColor="text1"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026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0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6113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0916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7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870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0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1588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9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4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414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17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2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67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6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333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5487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12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7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9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3181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43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0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8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02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3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1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0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8948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359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2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do.tor-knd.r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theme" Target="theme/theme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zhina\AppData\Roaming\Microsoft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AD947-7F22-436A-A3AD-35C942DE5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ГОСТ_2.105_шаблон_Times_NR.dotx</Template>
  <TotalTime>0</TotalTime>
  <Pages>48</Pages>
  <Words>4600</Words>
  <Characters>26225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30764</CharactersWithSpaces>
  <SharedDoc>false</SharedDoc>
  <HLinks>
    <vt:vector size="186" baseType="variant">
      <vt:variant>
        <vt:i4>2752633</vt:i4>
      </vt:variant>
      <vt:variant>
        <vt:i4>285</vt:i4>
      </vt:variant>
      <vt:variant>
        <vt:i4>0</vt:i4>
      </vt:variant>
      <vt:variant>
        <vt:i4>5</vt:i4>
      </vt:variant>
      <vt:variant>
        <vt:lpwstr>http://egisz.rt-eu.ru/</vt:lpwstr>
      </vt:variant>
      <vt:variant>
        <vt:lpwstr/>
      </vt:variant>
      <vt:variant>
        <vt:i4>4980769</vt:i4>
      </vt:variant>
      <vt:variant>
        <vt:i4>282</vt:i4>
      </vt:variant>
      <vt:variant>
        <vt:i4>0</vt:i4>
      </vt:variant>
      <vt:variant>
        <vt:i4>5</vt:i4>
      </vt:variant>
      <vt:variant>
        <vt:lpwstr>mailto:egisz@rt-eu.ru</vt:lpwstr>
      </vt:variant>
      <vt:variant>
        <vt:lpwstr/>
      </vt:variant>
      <vt:variant>
        <vt:i4>1769564</vt:i4>
      </vt:variant>
      <vt:variant>
        <vt:i4>243</vt:i4>
      </vt:variant>
      <vt:variant>
        <vt:i4>0</vt:i4>
      </vt:variant>
      <vt:variant>
        <vt:i4>5</vt:i4>
      </vt:variant>
      <vt:variant>
        <vt:lpwstr>http://vmp.gasurf.ru/index.php?show=user_messages_input</vt:lpwstr>
      </vt:variant>
      <vt:variant>
        <vt:lpwstr/>
      </vt:variant>
      <vt:variant>
        <vt:i4>2031668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_Toc499195055</vt:lpwstr>
      </vt:variant>
      <vt:variant>
        <vt:i4>2031668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_Toc499195054</vt:lpwstr>
      </vt:variant>
      <vt:variant>
        <vt:i4>2031668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_Toc499195053</vt:lpwstr>
      </vt:variant>
      <vt:variant>
        <vt:i4>2031668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_Toc499195052</vt:lpwstr>
      </vt:variant>
      <vt:variant>
        <vt:i4>2031668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_Toc499195051</vt:lpwstr>
      </vt:variant>
      <vt:variant>
        <vt:i4>2031668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_Toc499195050</vt:lpwstr>
      </vt:variant>
      <vt:variant>
        <vt:i4>1966132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_Toc499195049</vt:lpwstr>
      </vt:variant>
      <vt:variant>
        <vt:i4>1966132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_Toc499195048</vt:lpwstr>
      </vt:variant>
      <vt:variant>
        <vt:i4>1966132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_Toc499195047</vt:lpwstr>
      </vt:variant>
      <vt:variant>
        <vt:i4>1966132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_Toc499195046</vt:lpwstr>
      </vt:variant>
      <vt:variant>
        <vt:i4>1966132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_Toc499195045</vt:lpwstr>
      </vt:variant>
      <vt:variant>
        <vt:i4>1966132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_Toc499195044</vt:lpwstr>
      </vt:variant>
      <vt:variant>
        <vt:i4>1966132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_Toc499195043</vt:lpwstr>
      </vt:variant>
      <vt:variant>
        <vt:i4>1966132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_Toc499195042</vt:lpwstr>
      </vt:variant>
      <vt:variant>
        <vt:i4>1966132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_Toc499195041</vt:lpwstr>
      </vt:variant>
      <vt:variant>
        <vt:i4>1966132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_Toc499195040</vt:lpwstr>
      </vt:variant>
      <vt:variant>
        <vt:i4>1638452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_Toc499195039</vt:lpwstr>
      </vt:variant>
      <vt:variant>
        <vt:i4>1638452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_Toc499195038</vt:lpwstr>
      </vt:variant>
      <vt:variant>
        <vt:i4>1638452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_Toc499195037</vt:lpwstr>
      </vt:variant>
      <vt:variant>
        <vt:i4>1638452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_Toc499195036</vt:lpwstr>
      </vt:variant>
      <vt:variant>
        <vt:i4>1638452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_Toc499195035</vt:lpwstr>
      </vt:variant>
      <vt:variant>
        <vt:i4>1638452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_Toc499195034</vt:lpwstr>
      </vt:variant>
      <vt:variant>
        <vt:i4>1638452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_Toc499195033</vt:lpwstr>
      </vt:variant>
      <vt:variant>
        <vt:i4>1638452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_Toc499195032</vt:lpwstr>
      </vt:variant>
      <vt:variant>
        <vt:i4>1638452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_Toc499195031</vt:lpwstr>
      </vt:variant>
      <vt:variant>
        <vt:i4>1638452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_Toc499195030</vt:lpwstr>
      </vt:variant>
      <vt:variant>
        <vt:i4>1572916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_Toc499195029</vt:lpwstr>
      </vt:variant>
      <vt:variant>
        <vt:i4>1572916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_Toc499195028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Гулия Шамсетдинова</dc:creator>
  <cp:lastModifiedBy>Александра Кожина</cp:lastModifiedBy>
  <cp:revision>3</cp:revision>
  <cp:lastPrinted>2015-11-29T12:06:00Z</cp:lastPrinted>
  <dcterms:created xsi:type="dcterms:W3CDTF">2020-05-12T09:34:00Z</dcterms:created>
  <dcterms:modified xsi:type="dcterms:W3CDTF">2020-05-12T09:38:00Z</dcterms:modified>
</cp:coreProperties>
</file>